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二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6102648E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>班级：小7班 实施主题：我升中班了 日期:9月7日-9月11日 带班老师：李、马老师</w:t>
      </w:r>
    </w:p>
    <w:tbl>
      <w:tblPr>
        <w:tblStyle w:val="8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1770"/>
        <w:gridCol w:w="1755"/>
      </w:tblGrid>
      <w:tr w14:paraId="48700F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5BDDBD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vAlign w:val="center"/>
          </w:tcPr>
          <w:p w14:paraId="57FFBBF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理解儿歌内容，知道自己能独立完成穿衣、洗脚等力所能及的事。（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31B70330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能手口一致点数6以内物品数量，准确说出物品总数，认识1-6的点卡。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7689B66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3.学习卫生常识以及自我保护的方法。（保育目标）</w:t>
            </w:r>
          </w:p>
          <w:p w14:paraId="0FF7BB8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4.根据口令、音乐节拍做动作，做到动作整齐、有力。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6C40950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EFBB90C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15E220B8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4B75948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FA484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AEC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A1CF8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D33D2B3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7E1F584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FE6E6E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67C07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0962702D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3D0239D0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4388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06F50E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CB8BDD5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3F966D56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0DC9832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eastAsia="zh-CN"/>
              </w:rPr>
              <w:t>美工区：“我的小手印”，提供各种颜色的颜料、马克笔、纸张，幼儿将小手蘸上颜料，把自己的小手印较清晰、色彩均匀地印在纸上，还可以在印好后对小手印进行想象添画。</w:t>
            </w:r>
          </w:p>
          <w:p w14:paraId="139D442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值日生公约；学习新操；和大家分享周末趣事。</w:t>
            </w:r>
          </w:p>
        </w:tc>
      </w:tr>
      <w:tr w14:paraId="336D4D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71E986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1F653DD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7"/>
            <w:vAlign w:val="center"/>
          </w:tcPr>
          <w:p w14:paraId="00A052B0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1358A270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45CC46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929D5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1CC5B5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274F073E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集体游戏：丛林冒险</w:t>
            </w:r>
          </w:p>
          <w:p w14:paraId="71896621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(探险1区）</w:t>
            </w:r>
          </w:p>
          <w:p w14:paraId="0FD84063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能尝试爬树活动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23A7B10B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集体游戏：穿越火线</w:t>
            </w:r>
          </w:p>
          <w:p w14:paraId="1F1047AC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(平衡区）</w:t>
            </w:r>
          </w:p>
          <w:p w14:paraId="33F32F1B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能手脚灵活爬梯子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5BBD64D7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集体游戏：赶小猪</w:t>
            </w:r>
          </w:p>
          <w:p w14:paraId="77431326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(综合2区）</w:t>
            </w:r>
          </w:p>
          <w:p w14:paraId="3DBF983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运足球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52B44C7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集体游戏：大冒险</w:t>
            </w:r>
          </w:p>
          <w:p w14:paraId="41F0656C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(跑酷区）</w:t>
            </w:r>
          </w:p>
          <w:p w14:paraId="13F72B11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能灵活翻越跑跳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2B5775E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集体游戏：跳跳镇</w:t>
            </w:r>
          </w:p>
          <w:p w14:paraId="05C8CC05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(蹦跳2区）</w:t>
            </w:r>
          </w:p>
          <w:p w14:paraId="73753DAC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灵活蹦床</w:t>
            </w:r>
          </w:p>
        </w:tc>
      </w:tr>
      <w:tr w14:paraId="7F8633D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152E9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4290BE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7F15060D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分散活动：重点指导幼儿自如攀爬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2DC28AE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分散活动：重点指导幼儿爬高的攀爬架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A4C4A9E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分散活动：重点指导用脚踢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7CA44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分散活动：重点指导幼儿能跳过跳板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057FBF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分散活动：重点指导爬攀爬架</w:t>
            </w:r>
          </w:p>
        </w:tc>
      </w:tr>
      <w:tr w14:paraId="1CA18D9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7FF239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0E4403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3A46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语言：别说我小</w:t>
            </w:r>
            <w:r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  <w:t xml:space="preserve"> </w:t>
            </w:r>
          </w:p>
          <w:p w14:paraId="710CD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尝试仿编儿歌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9897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数学：小兔逛超市</w:t>
            </w:r>
            <w:r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  <w:t xml:space="preserve"> </w:t>
            </w:r>
          </w:p>
          <w:p w14:paraId="2E038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能手口一致点数6以内物品数量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281355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社会：值日生公约</w:t>
            </w:r>
          </w:p>
          <w:p w14:paraId="0FD90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了解值日生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763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音乐：头发肩膀膝盖脚</w:t>
            </w:r>
          </w:p>
          <w:p w14:paraId="5834E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学习歌曲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32F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健康：学新操</w:t>
            </w:r>
          </w:p>
          <w:p w14:paraId="4A465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体验新操的快乐</w:t>
            </w:r>
          </w:p>
        </w:tc>
      </w:tr>
      <w:tr w14:paraId="35AC527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0DBF3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C70786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3BBD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</w:t>
            </w:r>
          </w:p>
        </w:tc>
        <w:tc>
          <w:tcPr>
            <w:tcW w:w="1785" w:type="dxa"/>
            <w:gridSpan w:val="2"/>
            <w:vAlign w:val="center"/>
          </w:tcPr>
          <w:p w14:paraId="5B72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科发室</w:t>
            </w:r>
          </w:p>
        </w:tc>
        <w:tc>
          <w:tcPr>
            <w:tcW w:w="1785" w:type="dxa"/>
            <w:vAlign w:val="center"/>
          </w:tcPr>
          <w:p w14:paraId="1947D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2E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沙池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6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遇见陶木舍</w:t>
            </w:r>
          </w:p>
        </w:tc>
      </w:tr>
      <w:tr w14:paraId="5573C34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C1BD3B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F93BF2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7138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63E7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2C0E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vAlign w:val="center"/>
          </w:tcPr>
          <w:p w14:paraId="0B6D4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40EB7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</w:tr>
      <w:tr w14:paraId="248E3C4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2DE83D3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5D7CF114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1.学做新操,引导幼儿跟着音乐节拍做动作，动作有力、到位。</w:t>
            </w:r>
          </w:p>
          <w:p w14:paraId="4877338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2.增添大型积木、轮胎、梯子、体操垫等器材，引导幼儿自由组合，玩户外游戏。</w:t>
            </w:r>
          </w:p>
        </w:tc>
      </w:tr>
      <w:tr w14:paraId="7B8C7DF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93C2CED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822F74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1.设立家长园地专栏，介绍主题活动的目标和内容以及需要配合的事项。</w:t>
            </w:r>
          </w:p>
          <w:p w14:paraId="26FAB5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2.请家长帮忙收集孩子小时候的衣物与照片与现在作对比，让幼儿感受到自己的变化。</w:t>
            </w:r>
          </w:p>
        </w:tc>
      </w:tr>
      <w:tr w14:paraId="0E43801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7F26466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877E3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1.布置墙饰“我长大了”、“我很能干”“身高表”、“体重表”。鼓励幼儿通过照片，绘画表现自己的“长大”，用幼儿原来不会做而现在会做的事来表现自己的成长。</w:t>
            </w:r>
          </w:p>
          <w:p w14:paraId="6C36E993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00000"/>
                <w:lang w:eastAsia="zh-CN"/>
              </w:rPr>
              <w:t>在班级中设立值日表，增加幼儿班级主人翁的意识。</w:t>
            </w:r>
            <w:bookmarkStart w:id="0" w:name="_GoBack"/>
            <w:bookmarkEnd w:id="0"/>
          </w:p>
        </w:tc>
      </w:tr>
      <w:tr w14:paraId="4D0D4CB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E7ABB7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4CD9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321677B8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家长温馨小贴士📌</w:t>
      </w:r>
    </w:p>
    <w:p w14:paraId="2E949F8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进入中班第二周，孩子逐步适应班级节奏，新鲜感慢慢褪去，容易出现松懈、小逆反。和大家分享几点小建议：</w:t>
      </w:r>
    </w:p>
    <w:p w14:paraId="2AEAA234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 建立任务意识</w:t>
      </w:r>
    </w:p>
    <w:p w14:paraId="72539D0B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在家可以给孩子安排简单小家务：摆碗筷、整理绘本、收自己的鞋子。中班开始培养“自己的事情自己完成”，做完给予鼓励。</w:t>
      </w:r>
    </w:p>
    <w:p w14:paraId="44D7DE35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 重视倾听与表达</w:t>
      </w:r>
    </w:p>
    <w:p w14:paraId="31C596F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每天花几分钟听听孩子说话，鼓励孩子完整讲述幼儿园发生的事。不要打断，锻炼幼儿语言表达，也能了解孩子的内心感受。</w:t>
      </w:r>
    </w:p>
    <w:p w14:paraId="7FC00C2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 规则意识慢慢建立</w:t>
      </w:r>
    </w:p>
    <w:p w14:paraId="45DF7F59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在家也保持简单的家庭小规则，看电视、玩玩具约定时间。避免过度纵容，家园规则保持大体一致。</w:t>
      </w:r>
    </w:p>
    <w:p w14:paraId="67C8E07D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4. 正视小矛盾，不焦虑</w:t>
      </w:r>
    </w:p>
    <w:p w14:paraId="51F7F1F4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同伴之间会有争抢、小摩擦，是社交学习的过程。引导孩子说出想法，鼓励尝试自己解决，不要过度保护。</w:t>
      </w:r>
    </w:p>
    <w:p w14:paraId="382A528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5. 坚持入园不随意请假</w:t>
      </w:r>
    </w:p>
    <w:p w14:paraId="414A156C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第二周容易出现不想上学的倦怠期，尽量坚持正常入园，帮助孩子建立稳定的集体习惯。身体如有特殊情况及时和老师沟通。</w:t>
      </w:r>
    </w:p>
    <w:p w14:paraId="0E74535D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家园携手，帮助宝贝稳步适应中班生活❤️</w:t>
      </w:r>
    </w:p>
    <w:p w14:paraId="3EB409F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7FB4E2D"/>
    <w:rsid w:val="08760957"/>
    <w:rsid w:val="0FB5007B"/>
    <w:rsid w:val="1253269C"/>
    <w:rsid w:val="12706417"/>
    <w:rsid w:val="13697858"/>
    <w:rsid w:val="173B3797"/>
    <w:rsid w:val="22F95FB5"/>
    <w:rsid w:val="242D4168"/>
    <w:rsid w:val="265F4F73"/>
    <w:rsid w:val="27C66257"/>
    <w:rsid w:val="280B2A12"/>
    <w:rsid w:val="2ED578D6"/>
    <w:rsid w:val="3364747B"/>
    <w:rsid w:val="354B16AB"/>
    <w:rsid w:val="3CD94A35"/>
    <w:rsid w:val="4D751E57"/>
    <w:rsid w:val="507664B7"/>
    <w:rsid w:val="5247746A"/>
    <w:rsid w:val="52D1717A"/>
    <w:rsid w:val="56D3397F"/>
    <w:rsid w:val="573B211D"/>
    <w:rsid w:val="57534E27"/>
    <w:rsid w:val="57652208"/>
    <w:rsid w:val="5F0D61FF"/>
    <w:rsid w:val="63713C29"/>
    <w:rsid w:val="6C9D0D2C"/>
    <w:rsid w:val="6FCF697E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1368</Words>
  <Characters>1395</Characters>
  <Lines>0</Lines>
  <Paragraphs>0</Paragraphs>
  <TotalTime>35</TotalTime>
  <ScaleCrop>false</ScaleCrop>
  <LinksUpToDate>false</LinksUpToDate>
  <CharactersWithSpaces>1410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青萝</cp:lastModifiedBy>
  <dcterms:modified xsi:type="dcterms:W3CDTF">2026-09-04T01:44:53Z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2DD6B7002F964C028CFB55283D51C126_13</vt:lpwstr>
  </property>
  <property fmtid="{D5CDD505-2E9C-101B-9397-08002B2CF9AE}" pid="4" name="KSOTemplateDocerSaveRecord">
    <vt:lpwstr>eyJoZGlkIjoiYTc1NjQ5YjEwYWUwNjkwMTk2OTIyYTZmZjJhOTZlNDMiLCJ1c2VySWQiOiI0ODMyNjY5OTIifQ==</vt:lpwstr>
  </property>
</Properties>
</file>