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十五</w:t>
      </w:r>
      <w:r>
        <w:rPr>
          <w:rFonts w:hint="eastAsia"/>
          <w:b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一起去玩水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8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6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12</w:t>
      </w:r>
      <w:r>
        <w:rPr>
          <w:rFonts w:hint="eastAsia" w:ascii="宋体" w:hAnsi="宋体" w:cs="宋体"/>
          <w:b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束、王老师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776"/>
        <w:gridCol w:w="1776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3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7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02E659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初步感知并探索水的主要特性，对产生的现象感兴趣，愿意表达自己的发现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11D5B0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喜欢和同伴一起玩水，尝试多种玩法，体验玩水的乐趣。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（主题目标）</w:t>
            </w:r>
          </w:p>
          <w:p w14:paraId="5E7D55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初步感知、体验社会对小朋友的关心和爱护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（常规目标）</w:t>
            </w:r>
          </w:p>
          <w:p w14:paraId="026CAE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知道夏季卫生常识及自我保护的方法</w:t>
            </w:r>
            <w:r>
              <w:rPr>
                <w:rFonts w:hint="eastAsia" w:ascii="宋体" w:hAnsi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（保育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809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776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464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7"/>
            <w:vAlign w:val="center"/>
          </w:tcPr>
          <w:p w14:paraId="720F4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590195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42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7"/>
            <w:vAlign w:val="center"/>
          </w:tcPr>
          <w:p w14:paraId="53511F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485239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000000"/>
                <w:sz w:val="21"/>
                <w:szCs w:val="21"/>
              </w:rPr>
              <w:t>区域</w:t>
            </w:r>
            <w:r>
              <w:rPr>
                <w:rFonts w:hint="eastAsia" w:ascii="宋体" w:hAnsi="宋体"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建构区：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搭建水池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：引导幼儿用积木创造、搭建水池。</w:t>
            </w:r>
            <w:r>
              <w:rPr>
                <w:rFonts w:hint="eastAsia" w:ascii="宋体" w:hAnsi="宋体"/>
                <w:color w:val="000000"/>
                <w:szCs w:val="22"/>
                <w:lang w:val="en-US" w:eastAsia="zh-CN"/>
              </w:rPr>
              <w:t>美工区：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水果拼盘：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提供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黏土，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引导幼儿运用团圆压缩等方法，做夏天的水果。</w:t>
            </w:r>
            <w:r>
              <w:rPr>
                <w:rFonts w:hint="eastAsia" w:ascii="宋体" w:hAnsi="宋体"/>
                <w:color w:val="000000"/>
                <w:szCs w:val="22"/>
                <w:lang w:eastAsia="zh-CN"/>
              </w:rPr>
              <w:t>益智区：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吹泡泡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提供泡泡水、各种吹泡泡的工具探究如何吹出泡泡。</w:t>
            </w:r>
          </w:p>
          <w:p w14:paraId="1A0F67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：我最喜欢的六一活动、会变的水、喝水、玩水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7"/>
            <w:vAlign w:val="center"/>
          </w:tcPr>
          <w:p w14:paraId="6C568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1AEADE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665E21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集体游戏：勇攀高峰(小山坡）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尝试钻、爬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159274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集体游戏：蹦蹦跳跳</w:t>
            </w:r>
          </w:p>
          <w:p w14:paraId="57D35BC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(综合3）</w:t>
            </w: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尝试自主蹦跳、攀爬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61930F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追风逐影</w:t>
            </w:r>
          </w:p>
          <w:p w14:paraId="01A7F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(骑行区）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按照交通规则骑行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F215C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平攀爬闯关</w:t>
            </w: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(平衡区）</w:t>
            </w:r>
            <w:r>
              <w:rPr>
                <w:rFonts w:hint="eastAsia" w:ascii="宋体" w:hAnsi="宋体"/>
                <w:bCs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2DE446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</w:rPr>
              <w:t>集体游戏：</w:t>
            </w: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趣味滚滚</w:t>
            </w:r>
          </w:p>
          <w:p w14:paraId="20BFF7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(综合1区）尝试玩乌龟车、轮胎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9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分散活动：重点指导走吊桥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分散活动：重点指导固定人数玩蹦蹦床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分散活动：引导幼儿注意骑行安全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分散活动：重点指导滚筒的玩法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3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28D05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语言：</w:t>
            </w:r>
          </w:p>
          <w:p w14:paraId="4260F7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 xml:space="preserve">滴答滴答 </w:t>
            </w:r>
          </w:p>
          <w:p w14:paraId="4DF15B2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eastAsia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FF0000"/>
                <w:sz w:val="18"/>
                <w:szCs w:val="18"/>
                <w:lang w:val="en-US" w:eastAsia="zh-CN"/>
              </w:rPr>
              <w:t>萌发对雨天的喜爱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77CD11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>数学：</w:t>
            </w:r>
          </w:p>
          <w:p w14:paraId="1A54AE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 xml:space="preserve">大家去洗澡 </w:t>
            </w:r>
          </w:p>
          <w:p w14:paraId="4BBA90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颜色分类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7A465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>社会：</w:t>
            </w:r>
          </w:p>
          <w:p w14:paraId="5F617D3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 xml:space="preserve">节水好办法 </w:t>
            </w:r>
          </w:p>
          <w:p w14:paraId="0BEC7D1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了解节约用水方法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DD47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  <w:t>音乐：</w:t>
            </w:r>
          </w:p>
          <w:p w14:paraId="7B161A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我爱洗澡 </w:t>
            </w:r>
            <w:r>
              <w:rPr>
                <w:rFonts w:hint="eastAsia" w:ascii="宋体" w:hAnsi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/>
              </w:rPr>
              <w:t xml:space="preserve"> </w:t>
            </w:r>
          </w:p>
          <w:p w14:paraId="762049F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FF0000"/>
                <w:kern w:val="2"/>
                <w:sz w:val="18"/>
                <w:szCs w:val="18"/>
                <w:lang w:val="en-US" w:eastAsia="zh-CN"/>
              </w:rPr>
              <w:t>创编动作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EB918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>健康：</w:t>
            </w:r>
          </w:p>
          <w:p w14:paraId="57DFAC8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 w:val="0"/>
                <w:color w:val="auto"/>
                <w:sz w:val="21"/>
                <w:szCs w:val="21"/>
                <w:lang w:val="en-US" w:eastAsia="zh-CN"/>
              </w:rPr>
              <w:t xml:space="preserve">干净食物人人爱 </w:t>
            </w:r>
          </w:p>
          <w:p w14:paraId="1BB25383">
            <w:pPr>
              <w:pStyle w:val="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center"/>
              <w:rPr>
                <w:rFonts w:hint="default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了解基本饮</w:t>
            </w:r>
            <w:bookmarkStart w:id="0" w:name="_GoBack"/>
            <w:bookmarkEnd w:id="0"/>
            <w:r>
              <w:rPr>
                <w:rFonts w:hint="eastAsia" w:ascii="宋体" w:hAnsi="宋体"/>
                <w:b w:val="0"/>
                <w:bCs/>
                <w:color w:val="FF0000"/>
                <w:sz w:val="18"/>
                <w:szCs w:val="18"/>
                <w:lang w:val="en-US" w:eastAsia="zh-CN"/>
              </w:rPr>
              <w:t>食安全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default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图书室</w:t>
            </w:r>
          </w:p>
        </w:tc>
        <w:tc>
          <w:tcPr>
            <w:tcW w:w="1776" w:type="dxa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val="en-US" w:eastAsia="zh-CN"/>
              </w:rPr>
              <w:t>自然物拼搭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快乐骑行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val="en-US" w:eastAsia="zh-CN"/>
              </w:rPr>
              <w:t>创意社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沙池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5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游戏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游戏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游戏活动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7"/>
            <w:tcBorders>
              <w:bottom w:val="single" w:color="auto" w:sz="4" w:space="0"/>
            </w:tcBorders>
            <w:vAlign w:val="center"/>
          </w:tcPr>
          <w:p w14:paraId="5CB85A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提醒幼儿洗手时不玩水，记得随手关紧水龙头，节约用水。</w:t>
            </w:r>
          </w:p>
          <w:p w14:paraId="755003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引导幼儿知道污水有害健康，不随便玩污水。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F84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请家长给幼儿科普一些关于水的秘密。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</w:t>
            </w:r>
          </w:p>
          <w:p w14:paraId="6F4AF2C7">
            <w:pPr>
              <w:keepNext w:val="0"/>
              <w:keepLines w:val="0"/>
              <w:pageBreakBefore w:val="0"/>
              <w:widowControl w:val="0"/>
              <w:suppressLineNumbers w:val="0"/>
              <w:tabs>
                <w:tab w:val="left" w:pos="2394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before="0" w:beforeAutospacing="0" w:after="0" w:afterAutospacing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/>
              </w:rPr>
              <w:t>鼓励幼儿勤洗澡，养成讲卫生的好习惯</w:t>
            </w:r>
            <w:r>
              <w:rPr>
                <w:rFonts w:hint="eastAsia" w:ascii="宋体" w:hAnsi="宋体" w:cs="宋体"/>
                <w:color w:val="000000"/>
                <w:kern w:val="2"/>
                <w:sz w:val="21"/>
                <w:szCs w:val="21"/>
                <w:lang w:val="en-US" w:eastAsia="zh-CN"/>
              </w:rPr>
              <w:t>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6906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1.提供调配泡泡水的工具，与幼儿共同制作泡泡。</w:t>
            </w:r>
          </w:p>
          <w:p w14:paraId="6EFFB6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0" w:right="0"/>
              <w:jc w:val="both"/>
              <w:textAlignment w:val="auto"/>
              <w:rPr>
                <w:rFonts w:hint="default" w:ascii="宋体" w:hAnsi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2.根据夏日的特点，与幼儿共同选择色系来更改教室的装扮，营造夏日清凉氛围的同时增加幼儿的参与感。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7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79FF71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32"/>
          <w:szCs w:val="32"/>
          <w:lang w:val="en-US" w:eastAsia="zh-CN"/>
        </w:rPr>
        <w:t>六月高温防中暑，科学保育清凉度夏</w:t>
      </w:r>
    </w:p>
    <w:p w14:paraId="2A2F7D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六月步入初夏，气温持续攀升，天气炎热干燥、紫外线强烈，幼儿体温调节能力、散热能力较弱，新陈代谢旺盛，户外活动后极易出现中暑、上火、晒伤、脱水等问题。</w:t>
      </w:r>
    </w:p>
    <w:p w14:paraId="160915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补水防暑是夏季保育核心。夏季孩子活动量大、出汗多，水分流失速度快，很多孩子不爱主动喝水，容易出现口干、上火、脱水、便秘等情况。家长居家要督促孩子少量多次饮用温水，不要等到口渴后一次性大量饮水，杜绝冰水、冰镇饮料、碳酸饮料、含糖冷饮。每日保证充足饮水量，晨起、餐后、运动后及时补水，日常可适量饮用绿豆汤、冬瓜汤等清淡解暑汤水，清热降火、补充水分，预防夏季上火中暑。</w:t>
      </w:r>
    </w:p>
    <w:p w14:paraId="03A4437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合理穿衣，适配夏季气温。六月早晚温差较小，日间炎热，家长为孩子选择宽松、透气、吸汗的纯棉衣物，避免化纤、紧身不透气的服饰，方便孩子活动散热。切忌给孩子穿过多衣物，遵循“比成人少一件”的穿衣原则，孩子活动出汗后及时擦干汗液、更换干爽衣物，禁止出汗后立刻吹空调、吹风扇，避免毛孔收缩引发感冒、受凉、关节不适。</w:t>
      </w:r>
    </w:p>
    <w:p w14:paraId="14DE27C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科学安排户外活动，做好防晒防护。夏季上午10点至下午4点紫外线最强、气温最高，尽量避免带孩子长时间外出暴晒。如需外出，可为孩子佩戴遮阳帽、穿防晒衣，避开强光直射区域，缩短户外活动时长。家长周末居家也要避免孩子长时间剧烈运动，防止体力透支、中暑头晕。</w:t>
      </w:r>
    </w:p>
    <w:p w14:paraId="2963CCD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居家纳凉讲究科学，杜绝贪凉伤身。夏季很多家庭长期紧闭门窗、全天开启空调，容易导致室内空气浑浊、温差过大，孩子进出冷热交替极易感冒。建议空调温度设置在26℃以上，定时开窗通风换气，每日保持空气流通，避免空调直吹孩子身体。夜间睡觉不要整夜开空调，可定时关闭，保护孩子呼吸道和肠胃。</w:t>
      </w:r>
    </w:p>
    <w:p w14:paraId="3B506FCF">
      <w:pPr>
        <w:adjustRightInd w:val="0"/>
        <w:snapToGrid w:val="0"/>
        <w:spacing w:line="360" w:lineRule="auto"/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lang w:val="en-US" w:eastAsia="zh-CN"/>
        </w:rPr>
        <w:t>若孩子出现头晕乏力、面色潮红、大量出汗、烦躁哭闹、体温升高中暑前兆，需立即转移至阴凉通风处休息，及时补水降温，症状严重及时就医。家园携手科学防暑，细致守护，让孩子舒适、安全度过初夏时节。</w:t>
      </w:r>
    </w:p>
    <w:p w14:paraId="6A184C66">
      <w:pPr>
        <w:tabs>
          <w:tab w:val="left" w:pos="2394"/>
        </w:tabs>
        <w:bidi w:val="0"/>
        <w:jc w:val="left"/>
        <w:rPr>
          <w:rFonts w:hint="eastAsia" w:eastAsia="宋体"/>
          <w:lang w:val="en-US" w:eastAsia="zh-CN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77ECF4-6A64-4E33-8CF2-B957E94826F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68CBBF-875E-4187-B7DF-2DA5F3F405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3A7122A-FFAF-4162-AA30-2A1F8EBC242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526C175-C2C0-4374-AC74-DE9DE7907B2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67DFA55-10F5-461E-B19B-B60F35E804D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D958D04-FF16-4E31-A8BE-C27E3F0E89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A33C0F"/>
    <w:multiLevelType w:val="singleLevel"/>
    <w:tmpl w:val="F4A33C0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03D6E03"/>
    <w:rsid w:val="00960906"/>
    <w:rsid w:val="00F22F9D"/>
    <w:rsid w:val="01FB2325"/>
    <w:rsid w:val="023B6A38"/>
    <w:rsid w:val="025008C3"/>
    <w:rsid w:val="02623717"/>
    <w:rsid w:val="027D71DE"/>
    <w:rsid w:val="02B428CC"/>
    <w:rsid w:val="03336582"/>
    <w:rsid w:val="035D1E8C"/>
    <w:rsid w:val="03D0491F"/>
    <w:rsid w:val="03F359AA"/>
    <w:rsid w:val="04581CB1"/>
    <w:rsid w:val="04B213C1"/>
    <w:rsid w:val="057C377D"/>
    <w:rsid w:val="05A01219"/>
    <w:rsid w:val="05AB5E10"/>
    <w:rsid w:val="05B74771"/>
    <w:rsid w:val="05E57574"/>
    <w:rsid w:val="06E17D3B"/>
    <w:rsid w:val="07027EF6"/>
    <w:rsid w:val="07111703"/>
    <w:rsid w:val="07990616"/>
    <w:rsid w:val="07AF3996"/>
    <w:rsid w:val="07C82CA9"/>
    <w:rsid w:val="08A8171F"/>
    <w:rsid w:val="08EB4EA1"/>
    <w:rsid w:val="091837BC"/>
    <w:rsid w:val="09B554AF"/>
    <w:rsid w:val="09FC30DE"/>
    <w:rsid w:val="0A4800D1"/>
    <w:rsid w:val="0AAA2B3A"/>
    <w:rsid w:val="0AD61B81"/>
    <w:rsid w:val="0B212BCE"/>
    <w:rsid w:val="0B3A3EBE"/>
    <w:rsid w:val="0BAC446C"/>
    <w:rsid w:val="0C0162FF"/>
    <w:rsid w:val="0C832E32"/>
    <w:rsid w:val="0D151B4B"/>
    <w:rsid w:val="0D212CCD"/>
    <w:rsid w:val="0D58439A"/>
    <w:rsid w:val="0D720E0D"/>
    <w:rsid w:val="0DDD44E7"/>
    <w:rsid w:val="0E8F62CF"/>
    <w:rsid w:val="0EA85CA9"/>
    <w:rsid w:val="0F027759"/>
    <w:rsid w:val="0F501F02"/>
    <w:rsid w:val="0F5C40EE"/>
    <w:rsid w:val="0F6A6D45"/>
    <w:rsid w:val="0FBF54F3"/>
    <w:rsid w:val="0FEF171B"/>
    <w:rsid w:val="10090303"/>
    <w:rsid w:val="104468FB"/>
    <w:rsid w:val="10C82863"/>
    <w:rsid w:val="116C4C7A"/>
    <w:rsid w:val="11AF786F"/>
    <w:rsid w:val="11FD79F3"/>
    <w:rsid w:val="12993BC0"/>
    <w:rsid w:val="13006247"/>
    <w:rsid w:val="13655850"/>
    <w:rsid w:val="144D0B5D"/>
    <w:rsid w:val="146E32CA"/>
    <w:rsid w:val="149C34F4"/>
    <w:rsid w:val="14C111AC"/>
    <w:rsid w:val="14E37374"/>
    <w:rsid w:val="15237771"/>
    <w:rsid w:val="156404B5"/>
    <w:rsid w:val="169F3A62"/>
    <w:rsid w:val="16BC60CF"/>
    <w:rsid w:val="17013AE2"/>
    <w:rsid w:val="17A06506"/>
    <w:rsid w:val="17C74D2B"/>
    <w:rsid w:val="17D631C0"/>
    <w:rsid w:val="17EE4BE0"/>
    <w:rsid w:val="191C4C03"/>
    <w:rsid w:val="19516FA3"/>
    <w:rsid w:val="196977F7"/>
    <w:rsid w:val="19AB4AE9"/>
    <w:rsid w:val="1A2B0023"/>
    <w:rsid w:val="1A554870"/>
    <w:rsid w:val="1A7D3DC7"/>
    <w:rsid w:val="1B2F474C"/>
    <w:rsid w:val="1B6A434C"/>
    <w:rsid w:val="1BA4295C"/>
    <w:rsid w:val="1C203552"/>
    <w:rsid w:val="1C3E4BEC"/>
    <w:rsid w:val="1C9F1DD3"/>
    <w:rsid w:val="1CDF0421"/>
    <w:rsid w:val="1CEE4B08"/>
    <w:rsid w:val="1D4666F2"/>
    <w:rsid w:val="1E961568"/>
    <w:rsid w:val="1ED419DD"/>
    <w:rsid w:val="1FB23F30"/>
    <w:rsid w:val="1FFF4214"/>
    <w:rsid w:val="201F47D6"/>
    <w:rsid w:val="20351B5F"/>
    <w:rsid w:val="204A474C"/>
    <w:rsid w:val="206A59C7"/>
    <w:rsid w:val="20711CD8"/>
    <w:rsid w:val="209D0D1F"/>
    <w:rsid w:val="21030F9D"/>
    <w:rsid w:val="210D1FE8"/>
    <w:rsid w:val="21380A48"/>
    <w:rsid w:val="21B53E47"/>
    <w:rsid w:val="21F34C27"/>
    <w:rsid w:val="226E2973"/>
    <w:rsid w:val="226E2C5D"/>
    <w:rsid w:val="226F0499"/>
    <w:rsid w:val="2397A8F4"/>
    <w:rsid w:val="23C6233B"/>
    <w:rsid w:val="23F21382"/>
    <w:rsid w:val="244020ED"/>
    <w:rsid w:val="244D371E"/>
    <w:rsid w:val="25145328"/>
    <w:rsid w:val="257D2ECD"/>
    <w:rsid w:val="25EC384F"/>
    <w:rsid w:val="25FE0E2A"/>
    <w:rsid w:val="261455E0"/>
    <w:rsid w:val="266D2F42"/>
    <w:rsid w:val="26961EDB"/>
    <w:rsid w:val="26AF355A"/>
    <w:rsid w:val="26C940CD"/>
    <w:rsid w:val="27025F79"/>
    <w:rsid w:val="270A69E3"/>
    <w:rsid w:val="281C71FD"/>
    <w:rsid w:val="28210799"/>
    <w:rsid w:val="283D1F94"/>
    <w:rsid w:val="28A532E3"/>
    <w:rsid w:val="2A16744D"/>
    <w:rsid w:val="2B560CFB"/>
    <w:rsid w:val="2B794137"/>
    <w:rsid w:val="2B961F6E"/>
    <w:rsid w:val="2C226D2D"/>
    <w:rsid w:val="2C634B60"/>
    <w:rsid w:val="2D38222C"/>
    <w:rsid w:val="2D3E37D4"/>
    <w:rsid w:val="2D594220"/>
    <w:rsid w:val="2D5C161A"/>
    <w:rsid w:val="2D7E0E60"/>
    <w:rsid w:val="2E41718E"/>
    <w:rsid w:val="2EB5008D"/>
    <w:rsid w:val="2F47731C"/>
    <w:rsid w:val="2F4B5DEA"/>
    <w:rsid w:val="2FB633D7"/>
    <w:rsid w:val="300C7328"/>
    <w:rsid w:val="3038498C"/>
    <w:rsid w:val="30C45E54"/>
    <w:rsid w:val="321C63B1"/>
    <w:rsid w:val="33DB598F"/>
    <w:rsid w:val="34343275"/>
    <w:rsid w:val="34594B05"/>
    <w:rsid w:val="347A51A8"/>
    <w:rsid w:val="35BF0080"/>
    <w:rsid w:val="36315D3A"/>
    <w:rsid w:val="369B168E"/>
    <w:rsid w:val="36EC1C61"/>
    <w:rsid w:val="37AE5168"/>
    <w:rsid w:val="387E4B3B"/>
    <w:rsid w:val="38D94467"/>
    <w:rsid w:val="38F911DD"/>
    <w:rsid w:val="38FB43DD"/>
    <w:rsid w:val="39DA3FF3"/>
    <w:rsid w:val="3A3B7290"/>
    <w:rsid w:val="3A687850"/>
    <w:rsid w:val="3A724399"/>
    <w:rsid w:val="3AB111F7"/>
    <w:rsid w:val="3AE74C19"/>
    <w:rsid w:val="3B7B35B3"/>
    <w:rsid w:val="3C9012E0"/>
    <w:rsid w:val="3CBB2DD5"/>
    <w:rsid w:val="3D6D082A"/>
    <w:rsid w:val="3D956BAE"/>
    <w:rsid w:val="3E276A79"/>
    <w:rsid w:val="3E854E75"/>
    <w:rsid w:val="3F5B5C7D"/>
    <w:rsid w:val="3F746C97"/>
    <w:rsid w:val="3F75427A"/>
    <w:rsid w:val="3F7B2E22"/>
    <w:rsid w:val="3FEBD427"/>
    <w:rsid w:val="3FFD2CFC"/>
    <w:rsid w:val="4061721C"/>
    <w:rsid w:val="41933E8B"/>
    <w:rsid w:val="419F4CEE"/>
    <w:rsid w:val="41A575DC"/>
    <w:rsid w:val="42953D32"/>
    <w:rsid w:val="42B51AA1"/>
    <w:rsid w:val="435D1690"/>
    <w:rsid w:val="4416031D"/>
    <w:rsid w:val="445A18EE"/>
    <w:rsid w:val="44B738AE"/>
    <w:rsid w:val="44E17341"/>
    <w:rsid w:val="44EB17AA"/>
    <w:rsid w:val="4571673C"/>
    <w:rsid w:val="45B24076"/>
    <w:rsid w:val="45BC4EF4"/>
    <w:rsid w:val="461D3BE5"/>
    <w:rsid w:val="4675C4AB"/>
    <w:rsid w:val="467F664E"/>
    <w:rsid w:val="479003E6"/>
    <w:rsid w:val="47A81BD4"/>
    <w:rsid w:val="47E81FD1"/>
    <w:rsid w:val="47FB7F56"/>
    <w:rsid w:val="48401E0D"/>
    <w:rsid w:val="4884619D"/>
    <w:rsid w:val="48A20F7A"/>
    <w:rsid w:val="48FC7D29"/>
    <w:rsid w:val="494024AD"/>
    <w:rsid w:val="495E52AD"/>
    <w:rsid w:val="496458A8"/>
    <w:rsid w:val="49861AA1"/>
    <w:rsid w:val="4A331C29"/>
    <w:rsid w:val="4A5C2966"/>
    <w:rsid w:val="4AA8245F"/>
    <w:rsid w:val="4B5E5368"/>
    <w:rsid w:val="4B693428"/>
    <w:rsid w:val="4B6D68F7"/>
    <w:rsid w:val="4B8B6D97"/>
    <w:rsid w:val="4BD65322"/>
    <w:rsid w:val="4BE551A5"/>
    <w:rsid w:val="4C0575F5"/>
    <w:rsid w:val="4CBF6859"/>
    <w:rsid w:val="4CCB11E9"/>
    <w:rsid w:val="4CCF375F"/>
    <w:rsid w:val="4CDB0356"/>
    <w:rsid w:val="4D5C1A47"/>
    <w:rsid w:val="4D842F50"/>
    <w:rsid w:val="4DF711BF"/>
    <w:rsid w:val="4DFC0584"/>
    <w:rsid w:val="4E2D56E8"/>
    <w:rsid w:val="4E5E2FEC"/>
    <w:rsid w:val="4E8554F4"/>
    <w:rsid w:val="4E9C4E6E"/>
    <w:rsid w:val="4F407616"/>
    <w:rsid w:val="4F530677"/>
    <w:rsid w:val="4F8A4D04"/>
    <w:rsid w:val="4FD166DD"/>
    <w:rsid w:val="4FEF3949"/>
    <w:rsid w:val="50324731"/>
    <w:rsid w:val="50B11AF9"/>
    <w:rsid w:val="51C63383"/>
    <w:rsid w:val="52AC3170"/>
    <w:rsid w:val="52B23907"/>
    <w:rsid w:val="52E329B9"/>
    <w:rsid w:val="53F63D1C"/>
    <w:rsid w:val="540B7773"/>
    <w:rsid w:val="54EC08A7"/>
    <w:rsid w:val="550742C4"/>
    <w:rsid w:val="556E620B"/>
    <w:rsid w:val="557650C0"/>
    <w:rsid w:val="55D8594C"/>
    <w:rsid w:val="55EC4B9E"/>
    <w:rsid w:val="56551179"/>
    <w:rsid w:val="566D4924"/>
    <w:rsid w:val="56725887"/>
    <w:rsid w:val="567C4958"/>
    <w:rsid w:val="56D54068"/>
    <w:rsid w:val="58AD1C91"/>
    <w:rsid w:val="58AE4B70"/>
    <w:rsid w:val="58C81693"/>
    <w:rsid w:val="58E92A8B"/>
    <w:rsid w:val="59072135"/>
    <w:rsid w:val="596811C3"/>
    <w:rsid w:val="5A0F3664"/>
    <w:rsid w:val="5A7D47FA"/>
    <w:rsid w:val="5A9A5A51"/>
    <w:rsid w:val="5B3550D5"/>
    <w:rsid w:val="5BD46434"/>
    <w:rsid w:val="5BF7377E"/>
    <w:rsid w:val="5C1473E0"/>
    <w:rsid w:val="5CA22C3E"/>
    <w:rsid w:val="5CD0182E"/>
    <w:rsid w:val="5CEA13F5"/>
    <w:rsid w:val="5E3873B6"/>
    <w:rsid w:val="5E7F0A6E"/>
    <w:rsid w:val="5EB53074"/>
    <w:rsid w:val="5EC77D2A"/>
    <w:rsid w:val="5F0B4ACB"/>
    <w:rsid w:val="5F217E4A"/>
    <w:rsid w:val="5F6661A5"/>
    <w:rsid w:val="5FCB2F5B"/>
    <w:rsid w:val="5FDB5B38"/>
    <w:rsid w:val="60295F54"/>
    <w:rsid w:val="60384B66"/>
    <w:rsid w:val="607B5C80"/>
    <w:rsid w:val="60D609F8"/>
    <w:rsid w:val="614360BA"/>
    <w:rsid w:val="61500EBB"/>
    <w:rsid w:val="615564D1"/>
    <w:rsid w:val="61C13B66"/>
    <w:rsid w:val="61C73F03"/>
    <w:rsid w:val="61ED0CC2"/>
    <w:rsid w:val="622D1021"/>
    <w:rsid w:val="629969B8"/>
    <w:rsid w:val="62A84BE4"/>
    <w:rsid w:val="62B9483E"/>
    <w:rsid w:val="63604CB9"/>
    <w:rsid w:val="63780255"/>
    <w:rsid w:val="63A2685D"/>
    <w:rsid w:val="641A755E"/>
    <w:rsid w:val="64291F5C"/>
    <w:rsid w:val="64930C84"/>
    <w:rsid w:val="64C03751"/>
    <w:rsid w:val="64E9765C"/>
    <w:rsid w:val="64FD0531"/>
    <w:rsid w:val="655F16CC"/>
    <w:rsid w:val="6582360D"/>
    <w:rsid w:val="658911CA"/>
    <w:rsid w:val="658D1FEE"/>
    <w:rsid w:val="66D863DA"/>
    <w:rsid w:val="672030DD"/>
    <w:rsid w:val="6750531D"/>
    <w:rsid w:val="6798127F"/>
    <w:rsid w:val="679C7788"/>
    <w:rsid w:val="67A416CC"/>
    <w:rsid w:val="67BD6A9C"/>
    <w:rsid w:val="68F61B69"/>
    <w:rsid w:val="69847953"/>
    <w:rsid w:val="699A7177"/>
    <w:rsid w:val="699B21BF"/>
    <w:rsid w:val="69AA3132"/>
    <w:rsid w:val="6A097E59"/>
    <w:rsid w:val="6A5135AE"/>
    <w:rsid w:val="6A843833"/>
    <w:rsid w:val="6A981EA9"/>
    <w:rsid w:val="6AA76030"/>
    <w:rsid w:val="6B0A20DA"/>
    <w:rsid w:val="6B605D7C"/>
    <w:rsid w:val="6BDE1446"/>
    <w:rsid w:val="6BF15048"/>
    <w:rsid w:val="6C021003"/>
    <w:rsid w:val="6C8C44EC"/>
    <w:rsid w:val="6CC31E3A"/>
    <w:rsid w:val="6D25144D"/>
    <w:rsid w:val="6D3D244C"/>
    <w:rsid w:val="6D5238C5"/>
    <w:rsid w:val="6D714693"/>
    <w:rsid w:val="6DD10C8D"/>
    <w:rsid w:val="6DD30EA9"/>
    <w:rsid w:val="6DE3413F"/>
    <w:rsid w:val="6E2831D5"/>
    <w:rsid w:val="6E58315D"/>
    <w:rsid w:val="6E602011"/>
    <w:rsid w:val="6E6B10E2"/>
    <w:rsid w:val="6EDC1FE0"/>
    <w:rsid w:val="6F0B345B"/>
    <w:rsid w:val="6F2B25A6"/>
    <w:rsid w:val="6F2E1AB3"/>
    <w:rsid w:val="6F8561D3"/>
    <w:rsid w:val="6FC10021"/>
    <w:rsid w:val="6FFF4E7D"/>
    <w:rsid w:val="70423747"/>
    <w:rsid w:val="70455963"/>
    <w:rsid w:val="70AB3559"/>
    <w:rsid w:val="70BF3967"/>
    <w:rsid w:val="714421E1"/>
    <w:rsid w:val="71A63FF7"/>
    <w:rsid w:val="71AD7C63"/>
    <w:rsid w:val="71DE606F"/>
    <w:rsid w:val="720E1C66"/>
    <w:rsid w:val="72282939"/>
    <w:rsid w:val="722A3062"/>
    <w:rsid w:val="72A2709C"/>
    <w:rsid w:val="733028FA"/>
    <w:rsid w:val="738D025E"/>
    <w:rsid w:val="73907D0E"/>
    <w:rsid w:val="73AE46BE"/>
    <w:rsid w:val="744C085C"/>
    <w:rsid w:val="751E6D8C"/>
    <w:rsid w:val="757B7A71"/>
    <w:rsid w:val="75BDCF80"/>
    <w:rsid w:val="764E30F5"/>
    <w:rsid w:val="76672282"/>
    <w:rsid w:val="76A604A8"/>
    <w:rsid w:val="76A809F9"/>
    <w:rsid w:val="76C43A85"/>
    <w:rsid w:val="76D30124"/>
    <w:rsid w:val="7786576C"/>
    <w:rsid w:val="77B21B30"/>
    <w:rsid w:val="78411105"/>
    <w:rsid w:val="785E32E8"/>
    <w:rsid w:val="789855E7"/>
    <w:rsid w:val="79346574"/>
    <w:rsid w:val="794C1B10"/>
    <w:rsid w:val="79584959"/>
    <w:rsid w:val="799404F5"/>
    <w:rsid w:val="79975481"/>
    <w:rsid w:val="79E306C6"/>
    <w:rsid w:val="7A396538"/>
    <w:rsid w:val="7A44011C"/>
    <w:rsid w:val="7A766791"/>
    <w:rsid w:val="7AD8493C"/>
    <w:rsid w:val="7AE2097E"/>
    <w:rsid w:val="7AE42699"/>
    <w:rsid w:val="7B4C229B"/>
    <w:rsid w:val="7BB635ED"/>
    <w:rsid w:val="7BD209F2"/>
    <w:rsid w:val="7BFD1288"/>
    <w:rsid w:val="7C661C2B"/>
    <w:rsid w:val="7CBB22C5"/>
    <w:rsid w:val="7CC876FF"/>
    <w:rsid w:val="7CDD26D2"/>
    <w:rsid w:val="7CE04A49"/>
    <w:rsid w:val="7DBF6D54"/>
    <w:rsid w:val="7DF37A1F"/>
    <w:rsid w:val="7E7A3CE0"/>
    <w:rsid w:val="7F0D3AEF"/>
    <w:rsid w:val="7FA93818"/>
    <w:rsid w:val="7FB2764C"/>
    <w:rsid w:val="7FD41E0E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922</Words>
  <Characters>939</Characters>
  <Lines>6</Lines>
  <Paragraphs>1</Paragraphs>
  <TotalTime>4</TotalTime>
  <ScaleCrop>false</ScaleCrop>
  <LinksUpToDate>false</LinksUpToDate>
  <CharactersWithSpaces>957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2026-06-05T08:21:05Z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C72EC7F1BFC346C0BA28C8B0DBA5E03C_13</vt:lpwstr>
  </property>
  <property fmtid="{D5CDD505-2E9C-101B-9397-08002B2CF9AE}" pid="5" name="KSOTemplateDocerSaveRecord">
    <vt:lpwstr>eyJoZGlkIjoiYzcwYWUxY2JhNjljMzc3ZjRlZGI5MDc0YTYxZjZmMWMiLCJ1c2VySWQiOiIyNzY4MzQxMzQifQ==</vt:lpwstr>
  </property>
</Properties>
</file>