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十四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一起去玩水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6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6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王、束老师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776"/>
        <w:gridCol w:w="1776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3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7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02E659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初步感知并探索水的主要特性，对产生的现象感兴趣，愿意表达自己的发现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11D5B0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喜欢和同伴一起玩水，尝试多种玩法，体验玩水的乐趣。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5E7D55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初步感知、体验社会对小朋友的关心和爱护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（常规目标）</w:t>
            </w:r>
          </w:p>
          <w:p w14:paraId="026CAE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知道夏季卫生常识及自我保护的方法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（保育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8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7"/>
            <w:vAlign w:val="center"/>
          </w:tcPr>
          <w:p w14:paraId="720F4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59019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7"/>
            <w:vAlign w:val="center"/>
          </w:tcPr>
          <w:p w14:paraId="53511F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485239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建构区：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搭建水池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：引导幼儿用积木创造、搭建水池。</w:t>
            </w:r>
            <w:r>
              <w:rPr>
                <w:rFonts w:hint="eastAsia" w:ascii="宋体" w:hAnsi="宋体"/>
                <w:color w:val="000000"/>
                <w:szCs w:val="22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水果拼盘：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提供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黏土，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引导幼儿运用团圆压缩等方法，做夏天的水果。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益智区：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吹泡泡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提供泡泡水、各种吹泡泡的工具探究如何吹出泡泡。</w:t>
            </w:r>
          </w:p>
          <w:p w14:paraId="1A0F67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：我最喜欢的六一活动、会变的水、喝水、玩水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7"/>
            <w:vAlign w:val="center"/>
          </w:tcPr>
          <w:p w14:paraId="6C568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1AEAD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6F46F5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集体游戏：趣味拍球(球区）</w:t>
            </w:r>
          </w:p>
          <w:p w14:paraId="665E21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尝试连续多次拍球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59274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集体游戏：向前冲</w:t>
            </w:r>
          </w:p>
          <w:p w14:paraId="1D9AE9D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(跑酷区）</w:t>
            </w:r>
          </w:p>
          <w:p w14:paraId="57D35B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尝试身体控制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7FC88C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集体游戏：翻山越岭 (探险1区）</w:t>
            </w:r>
          </w:p>
          <w:p w14:paraId="4198B24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尝试穿越“障碍”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260ED2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集体游戏：走小桥</w:t>
            </w:r>
          </w:p>
          <w:p w14:paraId="5483E1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(探险2区）</w:t>
            </w:r>
          </w:p>
          <w:p w14:paraId="6DE313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尝试自主钻洞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06EDC3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集体游戏：足球小子</w:t>
            </w:r>
          </w:p>
          <w:p w14:paraId="031C41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(综合2）</w:t>
            </w:r>
          </w:p>
          <w:p w14:paraId="6F5B40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尝试和球玩游戏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分散活动：重点指导连续拍球的方法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分散活动：重点指导核心蹦跳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分散活动：重点指导爬树、玩攀爬架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分散活动：重点指导钻拱龙的姿势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分散活动：重点指导分小组玩球类游戏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3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vMerge w:val="restart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六一游园会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DA130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语言：下雨的时候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能知道同伴困难时主动关心同伴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745C78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音乐：夏天到</w:t>
            </w:r>
          </w:p>
          <w:p w14:paraId="1BA774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感知旋律，尝试创编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数学：喝了几杯水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进行5以内的一一对应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22A0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健康：想喝水就去喝</w:t>
            </w: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知</w:t>
            </w:r>
            <w:bookmarkStart w:id="0" w:name="_GoBack"/>
            <w:bookmarkEnd w:id="0"/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道身体需要水分，喝白开水最健康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vMerge w:val="continue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自然物拼搭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图书室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科发室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花点时间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游戏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7"/>
            <w:tcBorders>
              <w:bottom w:val="single" w:color="auto" w:sz="4" w:space="0"/>
            </w:tcBorders>
            <w:vAlign w:val="center"/>
          </w:tcPr>
          <w:p w14:paraId="5CB85A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/>
              </w:rPr>
              <w:t>提醒幼儿洗手时不玩水，记得随手关紧水龙头，节约用水。</w:t>
            </w:r>
          </w:p>
          <w:p w14:paraId="755003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/>
              </w:rPr>
              <w:t>引导幼儿知道污水有害健康，不随便玩污水。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F843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/>
              </w:rPr>
              <w:t>请家长给幼儿科普一些关于水的秘密。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 w14:paraId="6F4AF2C7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2394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/>
              </w:rPr>
              <w:t>鼓励幼儿勤洗澡，养成讲卫生的好习惯</w:t>
            </w: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/>
              </w:rPr>
              <w:t>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16FC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利用园内场地、玩具材料、墙面的创设方便幼儿玩水的情境，例如鱼池、水池等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。</w:t>
            </w:r>
          </w:p>
          <w:p w14:paraId="202B0D3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auto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提供调配泡泡水的工具，与幼儿共同制作泡泡。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3745D3D7">
      <w:pPr>
        <w:tabs>
          <w:tab w:val="left" w:pos="2394"/>
        </w:tabs>
        <w:bidi w:val="0"/>
        <w:jc w:val="left"/>
        <w:rPr>
          <w:rFonts w:hint="eastAsia" w:eastAsia="宋体"/>
          <w:lang w:val="en-US" w:eastAsia="zh-CN"/>
        </w:rPr>
      </w:pPr>
    </w:p>
    <w:p w14:paraId="652CFAD9">
      <w:pPr>
        <w:tabs>
          <w:tab w:val="left" w:pos="2394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-236855</wp:posOffset>
            </wp:positionV>
            <wp:extent cx="6436360" cy="8729345"/>
            <wp:effectExtent l="0" t="0" r="2540" b="14605"/>
            <wp:wrapNone/>
            <wp:docPr id="2" name="图片 2" descr="lQDPJw46X_aK9YnNB0LNBSiwDZgyNk_EZMkJx6aod7bmAQ_1320_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Jw46X_aK9YnNB0LNBSiwDZgyNk_EZMkJx6aod7bmAQ_1320_1858"/>
                    <pic:cNvPicPr>
                      <a:picLocks noChangeAspect="1"/>
                    </pic:cNvPicPr>
                  </pic:nvPicPr>
                  <pic:blipFill>
                    <a:blip r:embed="rId6"/>
                    <a:srcRect t="1358" b="2296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809878-504B-4C0A-A21B-8DA43C511E6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FB1B517-D6E0-453D-97BC-AADC7E9E08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258268F-C39E-40AF-94A5-C3F5113388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41AE443-0FB9-4075-9A11-5C6489DF7E7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5E9EF36-A1E1-455E-A1BC-F94D31E71A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A33C0F"/>
    <w:multiLevelType w:val="singleLevel"/>
    <w:tmpl w:val="F4A33C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A67C250"/>
    <w:multiLevelType w:val="singleLevel"/>
    <w:tmpl w:val="6A67C2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03D6E03"/>
    <w:rsid w:val="00960906"/>
    <w:rsid w:val="01FB2325"/>
    <w:rsid w:val="023B6A38"/>
    <w:rsid w:val="025008C3"/>
    <w:rsid w:val="02623717"/>
    <w:rsid w:val="027D71DE"/>
    <w:rsid w:val="02B428CC"/>
    <w:rsid w:val="03336582"/>
    <w:rsid w:val="035D1E8C"/>
    <w:rsid w:val="03D0491F"/>
    <w:rsid w:val="03F359AA"/>
    <w:rsid w:val="04581CB1"/>
    <w:rsid w:val="04B213C1"/>
    <w:rsid w:val="057C377D"/>
    <w:rsid w:val="05A01219"/>
    <w:rsid w:val="05AB5E10"/>
    <w:rsid w:val="05B74771"/>
    <w:rsid w:val="05E57574"/>
    <w:rsid w:val="06E17D3B"/>
    <w:rsid w:val="07027EF6"/>
    <w:rsid w:val="07111703"/>
    <w:rsid w:val="07990616"/>
    <w:rsid w:val="07C82CA9"/>
    <w:rsid w:val="08A8171F"/>
    <w:rsid w:val="08EB4EA1"/>
    <w:rsid w:val="091837BC"/>
    <w:rsid w:val="09B554AF"/>
    <w:rsid w:val="09FC30DE"/>
    <w:rsid w:val="0A4800D1"/>
    <w:rsid w:val="0AAA2B3A"/>
    <w:rsid w:val="0AD61B81"/>
    <w:rsid w:val="0B212BCE"/>
    <w:rsid w:val="0B3A3EBE"/>
    <w:rsid w:val="0BAC446C"/>
    <w:rsid w:val="0C0162FF"/>
    <w:rsid w:val="0C832E32"/>
    <w:rsid w:val="0D151B4B"/>
    <w:rsid w:val="0D212CCD"/>
    <w:rsid w:val="0D58439A"/>
    <w:rsid w:val="0D720E0D"/>
    <w:rsid w:val="0DDD44E7"/>
    <w:rsid w:val="0E8F62CF"/>
    <w:rsid w:val="0EA85CA9"/>
    <w:rsid w:val="0F027759"/>
    <w:rsid w:val="0F501F02"/>
    <w:rsid w:val="0F5C40EE"/>
    <w:rsid w:val="0F6A6D45"/>
    <w:rsid w:val="0FBF54F3"/>
    <w:rsid w:val="0FEF171B"/>
    <w:rsid w:val="10090303"/>
    <w:rsid w:val="104468FB"/>
    <w:rsid w:val="10C82863"/>
    <w:rsid w:val="116C4C7A"/>
    <w:rsid w:val="11AF786F"/>
    <w:rsid w:val="11FD79F3"/>
    <w:rsid w:val="12993BC0"/>
    <w:rsid w:val="13006247"/>
    <w:rsid w:val="13655850"/>
    <w:rsid w:val="144D0B5D"/>
    <w:rsid w:val="146E32CA"/>
    <w:rsid w:val="149C34F4"/>
    <w:rsid w:val="14C111AC"/>
    <w:rsid w:val="14E37374"/>
    <w:rsid w:val="156404B5"/>
    <w:rsid w:val="169F3A62"/>
    <w:rsid w:val="16BC60CF"/>
    <w:rsid w:val="17013AE2"/>
    <w:rsid w:val="17A06506"/>
    <w:rsid w:val="17C74D2B"/>
    <w:rsid w:val="17D631C0"/>
    <w:rsid w:val="17EE4BE0"/>
    <w:rsid w:val="191C4C03"/>
    <w:rsid w:val="19516FA3"/>
    <w:rsid w:val="196977F7"/>
    <w:rsid w:val="19AB4AE9"/>
    <w:rsid w:val="1A2B0023"/>
    <w:rsid w:val="1A554870"/>
    <w:rsid w:val="1A7D3DC7"/>
    <w:rsid w:val="1B2F474C"/>
    <w:rsid w:val="1B6A434C"/>
    <w:rsid w:val="1BA4295C"/>
    <w:rsid w:val="1C203552"/>
    <w:rsid w:val="1C9F1DD3"/>
    <w:rsid w:val="1CDF0421"/>
    <w:rsid w:val="1CEE4B08"/>
    <w:rsid w:val="1D4666F2"/>
    <w:rsid w:val="1E961568"/>
    <w:rsid w:val="1ED419DD"/>
    <w:rsid w:val="1FB23F30"/>
    <w:rsid w:val="1FFF4214"/>
    <w:rsid w:val="201F47D6"/>
    <w:rsid w:val="20351B5F"/>
    <w:rsid w:val="204A474C"/>
    <w:rsid w:val="206A59C7"/>
    <w:rsid w:val="20711CD8"/>
    <w:rsid w:val="209D0D1F"/>
    <w:rsid w:val="21030F9D"/>
    <w:rsid w:val="210D1FE8"/>
    <w:rsid w:val="21380A48"/>
    <w:rsid w:val="21B53E47"/>
    <w:rsid w:val="21F34C27"/>
    <w:rsid w:val="226E2973"/>
    <w:rsid w:val="226E2C5D"/>
    <w:rsid w:val="226F0499"/>
    <w:rsid w:val="2397A8F4"/>
    <w:rsid w:val="23C6233B"/>
    <w:rsid w:val="23F21382"/>
    <w:rsid w:val="244020ED"/>
    <w:rsid w:val="244D371E"/>
    <w:rsid w:val="25145328"/>
    <w:rsid w:val="257D2ECD"/>
    <w:rsid w:val="25EC384F"/>
    <w:rsid w:val="25FE0E2A"/>
    <w:rsid w:val="261455E0"/>
    <w:rsid w:val="266D2F42"/>
    <w:rsid w:val="26961EDB"/>
    <w:rsid w:val="26AF355A"/>
    <w:rsid w:val="26C940CD"/>
    <w:rsid w:val="27025F79"/>
    <w:rsid w:val="270A69E3"/>
    <w:rsid w:val="281C71FD"/>
    <w:rsid w:val="28210799"/>
    <w:rsid w:val="283D1F94"/>
    <w:rsid w:val="28A532E3"/>
    <w:rsid w:val="2A16744D"/>
    <w:rsid w:val="2B560CFB"/>
    <w:rsid w:val="2B794137"/>
    <w:rsid w:val="2B961F6E"/>
    <w:rsid w:val="2C226D2D"/>
    <w:rsid w:val="2C634B60"/>
    <w:rsid w:val="2D38222C"/>
    <w:rsid w:val="2D3E37D4"/>
    <w:rsid w:val="2D594220"/>
    <w:rsid w:val="2D5C161A"/>
    <w:rsid w:val="2D7E0E60"/>
    <w:rsid w:val="2E41718E"/>
    <w:rsid w:val="2EB5008D"/>
    <w:rsid w:val="2F4B5DEA"/>
    <w:rsid w:val="2FB633D7"/>
    <w:rsid w:val="300C7328"/>
    <w:rsid w:val="3038498C"/>
    <w:rsid w:val="30C45E54"/>
    <w:rsid w:val="321C63B1"/>
    <w:rsid w:val="33DB598F"/>
    <w:rsid w:val="34343275"/>
    <w:rsid w:val="34594B05"/>
    <w:rsid w:val="347A51A8"/>
    <w:rsid w:val="35BF0080"/>
    <w:rsid w:val="36315D3A"/>
    <w:rsid w:val="369B168E"/>
    <w:rsid w:val="36EC1C61"/>
    <w:rsid w:val="37AE5168"/>
    <w:rsid w:val="387E4B3B"/>
    <w:rsid w:val="38D94467"/>
    <w:rsid w:val="38F911DD"/>
    <w:rsid w:val="38FB43DD"/>
    <w:rsid w:val="39DA3FF3"/>
    <w:rsid w:val="3A3B7290"/>
    <w:rsid w:val="3A687850"/>
    <w:rsid w:val="3A724399"/>
    <w:rsid w:val="3AB111F7"/>
    <w:rsid w:val="3AE74C19"/>
    <w:rsid w:val="3B7B35B3"/>
    <w:rsid w:val="3C9012E0"/>
    <w:rsid w:val="3CBB2DD5"/>
    <w:rsid w:val="3D6D082A"/>
    <w:rsid w:val="3D956BAE"/>
    <w:rsid w:val="3E276A79"/>
    <w:rsid w:val="3E854E75"/>
    <w:rsid w:val="3F5B5C7D"/>
    <w:rsid w:val="3F746C97"/>
    <w:rsid w:val="3F75427A"/>
    <w:rsid w:val="3F7B2E22"/>
    <w:rsid w:val="3FEBD427"/>
    <w:rsid w:val="3FFD2CFC"/>
    <w:rsid w:val="4061721C"/>
    <w:rsid w:val="41933E8B"/>
    <w:rsid w:val="419F4CEE"/>
    <w:rsid w:val="41A575DC"/>
    <w:rsid w:val="42953D32"/>
    <w:rsid w:val="42B51AA1"/>
    <w:rsid w:val="435D1690"/>
    <w:rsid w:val="4416031D"/>
    <w:rsid w:val="445A18EE"/>
    <w:rsid w:val="44B738AE"/>
    <w:rsid w:val="44E17341"/>
    <w:rsid w:val="44EB17AA"/>
    <w:rsid w:val="4571673C"/>
    <w:rsid w:val="45B24076"/>
    <w:rsid w:val="45BC4EF4"/>
    <w:rsid w:val="461D3BE5"/>
    <w:rsid w:val="4675C4AB"/>
    <w:rsid w:val="467F664E"/>
    <w:rsid w:val="479003E6"/>
    <w:rsid w:val="47A81BD4"/>
    <w:rsid w:val="47E81FD1"/>
    <w:rsid w:val="47FB7F56"/>
    <w:rsid w:val="48401E0D"/>
    <w:rsid w:val="4884619D"/>
    <w:rsid w:val="48A20F7A"/>
    <w:rsid w:val="48FC7D29"/>
    <w:rsid w:val="494024AD"/>
    <w:rsid w:val="495E52AD"/>
    <w:rsid w:val="496458A8"/>
    <w:rsid w:val="49861AA1"/>
    <w:rsid w:val="4A331C29"/>
    <w:rsid w:val="4A5C2966"/>
    <w:rsid w:val="4AA8245F"/>
    <w:rsid w:val="4B5E5368"/>
    <w:rsid w:val="4B693428"/>
    <w:rsid w:val="4B6D68F7"/>
    <w:rsid w:val="4B8B6D97"/>
    <w:rsid w:val="4BD65322"/>
    <w:rsid w:val="4BE551A5"/>
    <w:rsid w:val="4C0575F5"/>
    <w:rsid w:val="4CBF6859"/>
    <w:rsid w:val="4CCB11E9"/>
    <w:rsid w:val="4CCF375F"/>
    <w:rsid w:val="4CDB0356"/>
    <w:rsid w:val="4D5C1A47"/>
    <w:rsid w:val="4D842F50"/>
    <w:rsid w:val="4DF711BF"/>
    <w:rsid w:val="4DFC0584"/>
    <w:rsid w:val="4E2D56E8"/>
    <w:rsid w:val="4E5E2FEC"/>
    <w:rsid w:val="4E8554F4"/>
    <w:rsid w:val="4E9C4E6E"/>
    <w:rsid w:val="4F407616"/>
    <w:rsid w:val="4F530677"/>
    <w:rsid w:val="4F8A4D04"/>
    <w:rsid w:val="4FD166DD"/>
    <w:rsid w:val="4FEF3949"/>
    <w:rsid w:val="50324731"/>
    <w:rsid w:val="50B11AF9"/>
    <w:rsid w:val="51C63383"/>
    <w:rsid w:val="52AC3170"/>
    <w:rsid w:val="52B23907"/>
    <w:rsid w:val="52E329B9"/>
    <w:rsid w:val="53F63D1C"/>
    <w:rsid w:val="540B7773"/>
    <w:rsid w:val="54EC08A7"/>
    <w:rsid w:val="550742C4"/>
    <w:rsid w:val="556E620B"/>
    <w:rsid w:val="557650C0"/>
    <w:rsid w:val="55D8594C"/>
    <w:rsid w:val="55EC4B9E"/>
    <w:rsid w:val="56551179"/>
    <w:rsid w:val="566D4924"/>
    <w:rsid w:val="56725887"/>
    <w:rsid w:val="567C4958"/>
    <w:rsid w:val="56D54068"/>
    <w:rsid w:val="58AD1C91"/>
    <w:rsid w:val="58AE4B70"/>
    <w:rsid w:val="58C81693"/>
    <w:rsid w:val="58E92A8B"/>
    <w:rsid w:val="59072135"/>
    <w:rsid w:val="596811C3"/>
    <w:rsid w:val="5A0F3664"/>
    <w:rsid w:val="5A7D47FA"/>
    <w:rsid w:val="5A9A5A51"/>
    <w:rsid w:val="5B3550D5"/>
    <w:rsid w:val="5BD46434"/>
    <w:rsid w:val="5C1473E0"/>
    <w:rsid w:val="5CA22C3E"/>
    <w:rsid w:val="5CD0182E"/>
    <w:rsid w:val="5CEA13F5"/>
    <w:rsid w:val="5E3873B6"/>
    <w:rsid w:val="5E7F0A6E"/>
    <w:rsid w:val="5EB53074"/>
    <w:rsid w:val="5EC77D2A"/>
    <w:rsid w:val="5F0B4ACB"/>
    <w:rsid w:val="5F217E4A"/>
    <w:rsid w:val="5F6661A5"/>
    <w:rsid w:val="5FCB2F5B"/>
    <w:rsid w:val="5FDB5B38"/>
    <w:rsid w:val="60295F54"/>
    <w:rsid w:val="60384B66"/>
    <w:rsid w:val="607B5C80"/>
    <w:rsid w:val="60D609F8"/>
    <w:rsid w:val="614360BA"/>
    <w:rsid w:val="61500EBB"/>
    <w:rsid w:val="615564D1"/>
    <w:rsid w:val="61C13B66"/>
    <w:rsid w:val="61C73F03"/>
    <w:rsid w:val="61ED0CC2"/>
    <w:rsid w:val="622D1021"/>
    <w:rsid w:val="629969B8"/>
    <w:rsid w:val="62A84BE4"/>
    <w:rsid w:val="62B9483E"/>
    <w:rsid w:val="63780255"/>
    <w:rsid w:val="63A2685D"/>
    <w:rsid w:val="641A755E"/>
    <w:rsid w:val="64291F5C"/>
    <w:rsid w:val="64930C84"/>
    <w:rsid w:val="64C03751"/>
    <w:rsid w:val="64E9765C"/>
    <w:rsid w:val="64FD0531"/>
    <w:rsid w:val="655F16CC"/>
    <w:rsid w:val="6582360D"/>
    <w:rsid w:val="658911CA"/>
    <w:rsid w:val="658D1FEE"/>
    <w:rsid w:val="66D863DA"/>
    <w:rsid w:val="672030DD"/>
    <w:rsid w:val="6750531D"/>
    <w:rsid w:val="6798127F"/>
    <w:rsid w:val="679C7788"/>
    <w:rsid w:val="67A416CC"/>
    <w:rsid w:val="67BD6A9C"/>
    <w:rsid w:val="68F61B69"/>
    <w:rsid w:val="69847953"/>
    <w:rsid w:val="699A7177"/>
    <w:rsid w:val="699B21BF"/>
    <w:rsid w:val="69AA3132"/>
    <w:rsid w:val="6A097E59"/>
    <w:rsid w:val="6A5135AE"/>
    <w:rsid w:val="6A843833"/>
    <w:rsid w:val="6A981EA9"/>
    <w:rsid w:val="6AA76030"/>
    <w:rsid w:val="6B0A20DA"/>
    <w:rsid w:val="6B605D7C"/>
    <w:rsid w:val="6BDE1446"/>
    <w:rsid w:val="6BF15048"/>
    <w:rsid w:val="6C021003"/>
    <w:rsid w:val="6C8C44EC"/>
    <w:rsid w:val="6CC31E3A"/>
    <w:rsid w:val="6D25144D"/>
    <w:rsid w:val="6D3D244C"/>
    <w:rsid w:val="6D5238C5"/>
    <w:rsid w:val="6D714693"/>
    <w:rsid w:val="6DD10C8D"/>
    <w:rsid w:val="6DD30EA9"/>
    <w:rsid w:val="6DE3413F"/>
    <w:rsid w:val="6E2831D5"/>
    <w:rsid w:val="6E58315D"/>
    <w:rsid w:val="6E602011"/>
    <w:rsid w:val="6E6B10E2"/>
    <w:rsid w:val="6EDC1FE0"/>
    <w:rsid w:val="6F0B345B"/>
    <w:rsid w:val="6F2B25A6"/>
    <w:rsid w:val="6F2E1AB3"/>
    <w:rsid w:val="6F8561D3"/>
    <w:rsid w:val="6FC10021"/>
    <w:rsid w:val="6FFF4E7D"/>
    <w:rsid w:val="70423747"/>
    <w:rsid w:val="70455963"/>
    <w:rsid w:val="70AB3559"/>
    <w:rsid w:val="70BF3967"/>
    <w:rsid w:val="714421E1"/>
    <w:rsid w:val="71A63FF7"/>
    <w:rsid w:val="71AD7C63"/>
    <w:rsid w:val="71DE606F"/>
    <w:rsid w:val="720E1C66"/>
    <w:rsid w:val="72282939"/>
    <w:rsid w:val="722A3062"/>
    <w:rsid w:val="72A2709C"/>
    <w:rsid w:val="733028FA"/>
    <w:rsid w:val="738D025E"/>
    <w:rsid w:val="73907D0E"/>
    <w:rsid w:val="73AE46BE"/>
    <w:rsid w:val="744C085C"/>
    <w:rsid w:val="751E6D8C"/>
    <w:rsid w:val="757B7A71"/>
    <w:rsid w:val="75BDCF80"/>
    <w:rsid w:val="764E30F5"/>
    <w:rsid w:val="76672282"/>
    <w:rsid w:val="76A604A8"/>
    <w:rsid w:val="76A809F9"/>
    <w:rsid w:val="76C43A85"/>
    <w:rsid w:val="76D30124"/>
    <w:rsid w:val="7786576C"/>
    <w:rsid w:val="77B21B30"/>
    <w:rsid w:val="78411105"/>
    <w:rsid w:val="785E32E8"/>
    <w:rsid w:val="789855E7"/>
    <w:rsid w:val="79346574"/>
    <w:rsid w:val="794C1B10"/>
    <w:rsid w:val="79584959"/>
    <w:rsid w:val="799404F5"/>
    <w:rsid w:val="79975481"/>
    <w:rsid w:val="79E306C6"/>
    <w:rsid w:val="7A396538"/>
    <w:rsid w:val="7A44011C"/>
    <w:rsid w:val="7A766791"/>
    <w:rsid w:val="7AD8493C"/>
    <w:rsid w:val="7AE2097E"/>
    <w:rsid w:val="7AE42699"/>
    <w:rsid w:val="7B4C229B"/>
    <w:rsid w:val="7BB635ED"/>
    <w:rsid w:val="7BD209F2"/>
    <w:rsid w:val="7BFD1288"/>
    <w:rsid w:val="7C661C2B"/>
    <w:rsid w:val="7CBB22C5"/>
    <w:rsid w:val="7CC876FF"/>
    <w:rsid w:val="7CDD26D2"/>
    <w:rsid w:val="7CE04A49"/>
    <w:rsid w:val="7DBF6D54"/>
    <w:rsid w:val="7DF37A1F"/>
    <w:rsid w:val="7E7A3CE0"/>
    <w:rsid w:val="7F0D3AEF"/>
    <w:rsid w:val="7FA93818"/>
    <w:rsid w:val="7FB2764C"/>
    <w:rsid w:val="7FD41E0E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927</Words>
  <Characters>943</Characters>
  <Lines>6</Lines>
  <Paragraphs>1</Paragraphs>
  <TotalTime>3</TotalTime>
  <ScaleCrop>false</ScaleCrop>
  <LinksUpToDate>false</LinksUpToDate>
  <CharactersWithSpaces>962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2026-05-29T00:21:47Z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39E47FC3690E402F8F87D9F8A3C3C65A_13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