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十三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六个好宝贝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25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5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29</w:t>
      </w:r>
      <w:r>
        <w:rPr>
          <w:rFonts w:hint="eastAsia" w:ascii="宋体" w:hAnsi="宋体" w:cs="宋体"/>
          <w:b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束、王老师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776"/>
        <w:gridCol w:w="1776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3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7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02E659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为歌曲和律动想出替换的歌词或动作,并进行表现。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11D5B0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知道六一儿童节是小朋友自己的节日。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5E7D55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学习安静地聆听其他小朋友说话，也愿意</w:t>
            </w:r>
            <w:bookmarkStart w:id="0" w:name="_GoBack"/>
            <w:bookmarkEnd w:id="0"/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主动表达自己的想法。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（常规目标）</w:t>
            </w:r>
          </w:p>
          <w:p w14:paraId="026CAE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运动过程中如果出汗太多懂得及时擦汗、休息。（保育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8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7"/>
            <w:vAlign w:val="center"/>
          </w:tcPr>
          <w:p w14:paraId="720F4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59019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2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7"/>
            <w:vAlign w:val="center"/>
          </w:tcPr>
          <w:p w14:paraId="53511F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b/>
                <w:bCs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  <w:szCs w:val="22"/>
              </w:rPr>
              <w:t>来园接待：</w:t>
            </w:r>
            <w:r>
              <w:rPr>
                <w:rFonts w:hint="eastAsia" w:ascii="宋体" w:hAnsi="宋体"/>
                <w:szCs w:val="22"/>
              </w:rPr>
              <w:t>热情接待幼儿来园，引导与老师打招呼，进班洗手，在区域中安静游戏。</w:t>
            </w:r>
          </w:p>
          <w:p w14:paraId="485239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建构区：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可爱的小脸:提供脸谱底板及剪好的五官拼摆材料(贴在积木上),让幼儿在宝宝的脸上正确地摆放五官。</w:t>
            </w:r>
            <w:r>
              <w:rPr>
                <w:rFonts w:hint="eastAsia" w:ascii="宋体" w:hAnsi="宋体"/>
                <w:color w:val="000000"/>
                <w:szCs w:val="22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提供眼睛图片、镜子，幼儿照一照、画一画奇特的眼睛。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益智区：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闻：收集空胶卷盒,在盒盖钻几个小孔，分别装入香水、风油精、醋、麻油等，让幼儿分辨不同的味道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。</w:t>
            </w:r>
          </w:p>
          <w:p w14:paraId="1A0F67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：认识早晨、白天、晚上、深夜；期待的六一游园会、我尝过什么味道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7"/>
            <w:vAlign w:val="center"/>
          </w:tcPr>
          <w:p w14:paraId="6C568B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1AEADE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7541D7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集体游戏：勇攀高峰</w:t>
            </w:r>
          </w:p>
          <w:p w14:paraId="3BEA10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(小山坡）</w:t>
            </w:r>
          </w:p>
          <w:p w14:paraId="3E6C640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尝试攀爬、钻山洞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41BE9C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集体游戏：蹦蹦跳跳</w:t>
            </w:r>
          </w:p>
          <w:p w14:paraId="7DF29520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(综合3）</w:t>
            </w:r>
          </w:p>
          <w:p w14:paraId="767109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尝试自主蹦跳、攀爬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70EBB1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集体游戏：骑小车</w:t>
            </w:r>
          </w:p>
          <w:p w14:paraId="480E8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</w:p>
          <w:p w14:paraId="3DB806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58BCAF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</w:t>
            </w:r>
          </w:p>
          <w:p w14:paraId="27F5E9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</w:p>
          <w:p w14:paraId="556DFB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B18EA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集体游戏：趣味滚滚</w:t>
            </w:r>
          </w:p>
          <w:p w14:paraId="32DCFC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(综合1）</w:t>
            </w:r>
          </w:p>
          <w:p w14:paraId="5D6093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尝试玩乌龟车、轮胎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分散活动：重点指导走吊桥的方法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分散活动：重点指导固定人数玩蹦蹦床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分散活动：重点指导分辨转弯方向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分散活动：重点指导翻越攀爬架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分散活动：重点指导乌龟车的玩法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3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综合：认识早晨、白天、晚上、深夜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正确分辨，了解其特征。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DA130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健康：好玩的空气袋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能纵跳一定的高度并触物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1BA774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音乐：六一儿童节</w:t>
            </w: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能用自然的声音唱歌，吐字清楚。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A7D6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社会：快乐的六一</w:t>
            </w: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体验节日愉快的气氛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22A0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科学：小嘴巴尝一尝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通过品尝不同味道，知道舌头的用处。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自然物拼搭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图书室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科发室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eastAsia="zh-CN"/>
              </w:rPr>
              <w:t>花点时间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骨碌碌小山坡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游戏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7"/>
            <w:tcBorders>
              <w:bottom w:val="single" w:color="auto" w:sz="4" w:space="0"/>
            </w:tcBorders>
            <w:vAlign w:val="center"/>
          </w:tcPr>
          <w:p w14:paraId="5CB85A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能愉快、安静地独立用餐，尽量保持桌面地面及衣服的干净。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  <w:p w14:paraId="755003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引导幼儿看书、画画时注意自己的坐姿，保护眼睛。 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294B82">
            <w:pPr>
              <w:pStyle w:val="6"/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请家长注重培养孩子良好的习惯，如:用干净的纸巾擦鼻涕,不挖鼻孔，不挑食，自己进餐等。 </w:t>
            </w:r>
          </w:p>
          <w:p w14:paraId="299AA3A7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2.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发放邀请函，邀请家长参加“六一游园会”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。 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616FC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请幼儿与家长共同收集六一儿童节的节日装饰，并和幼儿一起装饰班级环境，营造节日氛围。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6C4EC5D6">
      <w:pPr>
        <w:tabs>
          <w:tab w:val="left" w:pos="2394"/>
        </w:tabs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-262890</wp:posOffset>
            </wp:positionV>
            <wp:extent cx="6210935" cy="8728710"/>
            <wp:effectExtent l="0" t="0" r="18415" b="15240"/>
            <wp:wrapNone/>
            <wp:docPr id="1" name="图片 1" descr="lQDPKGeXQ5GLUcnNBz_NBSiw3IybLpExNtkJx6fNVoJsAA_1320_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KGeXQ5GLUcnNBz_NBSiw3IybLpExNtkJx6fNVoJsAA_1320_18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A0B4A">
      <w:pPr>
        <w:tabs>
          <w:tab w:val="left" w:pos="2394"/>
        </w:tabs>
        <w:bidi w:val="0"/>
        <w:jc w:val="left"/>
        <w:rPr>
          <w:rFonts w:hint="eastAsia" w:eastAsia="宋体"/>
          <w:lang w:val="en-US" w:eastAsia="zh-CN"/>
        </w:rPr>
      </w:pPr>
    </w:p>
    <w:p w14:paraId="652CFAD9">
      <w:pPr>
        <w:tabs>
          <w:tab w:val="left" w:pos="2394"/>
        </w:tabs>
        <w:bidi w:val="0"/>
        <w:jc w:val="left"/>
        <w:rPr>
          <w:rFonts w:hint="eastAsia" w:eastAsia="宋体"/>
          <w:lang w:val="en-US"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071F5A4-E8FD-4B3A-BA6B-E607641E24C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6231651-B248-435A-8E88-718406E2B1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A37CEF9-D9FA-4A84-9181-F97D4CBF7D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BEB7A07-290E-4268-BEFA-95BB9B356DA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ACA7A5C-C8CC-405F-BB47-967EEA1F68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03D6E03"/>
    <w:rsid w:val="00960906"/>
    <w:rsid w:val="01FB2325"/>
    <w:rsid w:val="023B6A38"/>
    <w:rsid w:val="025008C3"/>
    <w:rsid w:val="02623717"/>
    <w:rsid w:val="027D71DE"/>
    <w:rsid w:val="02B428CC"/>
    <w:rsid w:val="03336582"/>
    <w:rsid w:val="035D1E8C"/>
    <w:rsid w:val="03D0491F"/>
    <w:rsid w:val="03F359AA"/>
    <w:rsid w:val="04581CB1"/>
    <w:rsid w:val="04B213C1"/>
    <w:rsid w:val="057C377D"/>
    <w:rsid w:val="05A01219"/>
    <w:rsid w:val="05AB5E10"/>
    <w:rsid w:val="05B74771"/>
    <w:rsid w:val="05E57574"/>
    <w:rsid w:val="06E17D3B"/>
    <w:rsid w:val="07027EF6"/>
    <w:rsid w:val="07111703"/>
    <w:rsid w:val="07990616"/>
    <w:rsid w:val="07C82CA9"/>
    <w:rsid w:val="08A8171F"/>
    <w:rsid w:val="08EB4EA1"/>
    <w:rsid w:val="091837BC"/>
    <w:rsid w:val="09B554AF"/>
    <w:rsid w:val="09FC30DE"/>
    <w:rsid w:val="0A4800D1"/>
    <w:rsid w:val="0AAA2B3A"/>
    <w:rsid w:val="0AD61B81"/>
    <w:rsid w:val="0B212BCE"/>
    <w:rsid w:val="0B3A3EBE"/>
    <w:rsid w:val="0BAC446C"/>
    <w:rsid w:val="0C0162FF"/>
    <w:rsid w:val="0C832E32"/>
    <w:rsid w:val="0D212CCD"/>
    <w:rsid w:val="0D58439A"/>
    <w:rsid w:val="0D720E0D"/>
    <w:rsid w:val="0DDD44E7"/>
    <w:rsid w:val="0E8F62CF"/>
    <w:rsid w:val="0EA85CA9"/>
    <w:rsid w:val="0F027759"/>
    <w:rsid w:val="0F501F02"/>
    <w:rsid w:val="0F5C40EE"/>
    <w:rsid w:val="0F6A6D45"/>
    <w:rsid w:val="0FBF54F3"/>
    <w:rsid w:val="0FEF171B"/>
    <w:rsid w:val="10090303"/>
    <w:rsid w:val="104468FB"/>
    <w:rsid w:val="10C82863"/>
    <w:rsid w:val="116C4C7A"/>
    <w:rsid w:val="11AF786F"/>
    <w:rsid w:val="11FD79F3"/>
    <w:rsid w:val="12993BC0"/>
    <w:rsid w:val="13006247"/>
    <w:rsid w:val="13655850"/>
    <w:rsid w:val="144D0B5D"/>
    <w:rsid w:val="146E32CA"/>
    <w:rsid w:val="149C34F4"/>
    <w:rsid w:val="14C111AC"/>
    <w:rsid w:val="14E37374"/>
    <w:rsid w:val="156404B5"/>
    <w:rsid w:val="169F3A62"/>
    <w:rsid w:val="16BC60CF"/>
    <w:rsid w:val="17013AE2"/>
    <w:rsid w:val="17A06506"/>
    <w:rsid w:val="17C74D2B"/>
    <w:rsid w:val="17D631C0"/>
    <w:rsid w:val="17EE4BE0"/>
    <w:rsid w:val="191C4C03"/>
    <w:rsid w:val="19516FA3"/>
    <w:rsid w:val="196977F7"/>
    <w:rsid w:val="19AB4AE9"/>
    <w:rsid w:val="1A2B0023"/>
    <w:rsid w:val="1A554870"/>
    <w:rsid w:val="1A7D3DC7"/>
    <w:rsid w:val="1B2F474C"/>
    <w:rsid w:val="1B6A434C"/>
    <w:rsid w:val="1BA4295C"/>
    <w:rsid w:val="1C203552"/>
    <w:rsid w:val="1C9F1DD3"/>
    <w:rsid w:val="1CDF0421"/>
    <w:rsid w:val="1CEE4B08"/>
    <w:rsid w:val="1D4666F2"/>
    <w:rsid w:val="1E961568"/>
    <w:rsid w:val="1ED419DD"/>
    <w:rsid w:val="1FFF4214"/>
    <w:rsid w:val="201F47D6"/>
    <w:rsid w:val="20351B5F"/>
    <w:rsid w:val="204A474C"/>
    <w:rsid w:val="206A59C7"/>
    <w:rsid w:val="20711CD8"/>
    <w:rsid w:val="209D0D1F"/>
    <w:rsid w:val="21030F9D"/>
    <w:rsid w:val="210D1FE8"/>
    <w:rsid w:val="21380A48"/>
    <w:rsid w:val="21B53E47"/>
    <w:rsid w:val="21F34C27"/>
    <w:rsid w:val="226E2973"/>
    <w:rsid w:val="226E2C5D"/>
    <w:rsid w:val="226F0499"/>
    <w:rsid w:val="2397A8F4"/>
    <w:rsid w:val="23C6233B"/>
    <w:rsid w:val="23F21382"/>
    <w:rsid w:val="244020ED"/>
    <w:rsid w:val="244D371E"/>
    <w:rsid w:val="25145328"/>
    <w:rsid w:val="257D2ECD"/>
    <w:rsid w:val="25EC384F"/>
    <w:rsid w:val="25FE0E2A"/>
    <w:rsid w:val="261455E0"/>
    <w:rsid w:val="266D2F42"/>
    <w:rsid w:val="26961EDB"/>
    <w:rsid w:val="26AF355A"/>
    <w:rsid w:val="26C940CD"/>
    <w:rsid w:val="27025F79"/>
    <w:rsid w:val="270A69E3"/>
    <w:rsid w:val="281C71FD"/>
    <w:rsid w:val="28210799"/>
    <w:rsid w:val="283D1F94"/>
    <w:rsid w:val="28A532E3"/>
    <w:rsid w:val="2A16744D"/>
    <w:rsid w:val="2B560CFB"/>
    <w:rsid w:val="2B794137"/>
    <w:rsid w:val="2B961F6E"/>
    <w:rsid w:val="2C226D2D"/>
    <w:rsid w:val="2D38222C"/>
    <w:rsid w:val="2D3E37D4"/>
    <w:rsid w:val="2D594220"/>
    <w:rsid w:val="2D5C161A"/>
    <w:rsid w:val="2D7E0E60"/>
    <w:rsid w:val="2E41718E"/>
    <w:rsid w:val="2EB5008D"/>
    <w:rsid w:val="2F4B5DEA"/>
    <w:rsid w:val="2FB633D7"/>
    <w:rsid w:val="300C7328"/>
    <w:rsid w:val="3038498C"/>
    <w:rsid w:val="30C45E54"/>
    <w:rsid w:val="321C63B1"/>
    <w:rsid w:val="33DB598F"/>
    <w:rsid w:val="34343275"/>
    <w:rsid w:val="34594B05"/>
    <w:rsid w:val="347A51A8"/>
    <w:rsid w:val="35BF0080"/>
    <w:rsid w:val="36315D3A"/>
    <w:rsid w:val="369B168E"/>
    <w:rsid w:val="36EC1C61"/>
    <w:rsid w:val="37AE5168"/>
    <w:rsid w:val="387E4B3B"/>
    <w:rsid w:val="38D94467"/>
    <w:rsid w:val="38F911DD"/>
    <w:rsid w:val="38FB43DD"/>
    <w:rsid w:val="39DA3FF3"/>
    <w:rsid w:val="3A3B7290"/>
    <w:rsid w:val="3A687850"/>
    <w:rsid w:val="3A724399"/>
    <w:rsid w:val="3AB111F7"/>
    <w:rsid w:val="3AE74C19"/>
    <w:rsid w:val="3B7B35B3"/>
    <w:rsid w:val="3C9012E0"/>
    <w:rsid w:val="3CBB2DD5"/>
    <w:rsid w:val="3D6D082A"/>
    <w:rsid w:val="3D956BAE"/>
    <w:rsid w:val="3E276A79"/>
    <w:rsid w:val="3E854E75"/>
    <w:rsid w:val="3F5B5C7D"/>
    <w:rsid w:val="3F746C97"/>
    <w:rsid w:val="3F75427A"/>
    <w:rsid w:val="3F7B2E22"/>
    <w:rsid w:val="3FEBD427"/>
    <w:rsid w:val="3FFD2CFC"/>
    <w:rsid w:val="4061721C"/>
    <w:rsid w:val="41933E8B"/>
    <w:rsid w:val="419F4CEE"/>
    <w:rsid w:val="41A575DC"/>
    <w:rsid w:val="42953D32"/>
    <w:rsid w:val="42B51AA1"/>
    <w:rsid w:val="435D1690"/>
    <w:rsid w:val="4416031D"/>
    <w:rsid w:val="445A18EE"/>
    <w:rsid w:val="44B738AE"/>
    <w:rsid w:val="44E17341"/>
    <w:rsid w:val="44EB17AA"/>
    <w:rsid w:val="4571673C"/>
    <w:rsid w:val="45B24076"/>
    <w:rsid w:val="45BC4EF4"/>
    <w:rsid w:val="461D3BE5"/>
    <w:rsid w:val="4675C4AB"/>
    <w:rsid w:val="467F664E"/>
    <w:rsid w:val="479003E6"/>
    <w:rsid w:val="47A81BD4"/>
    <w:rsid w:val="47E81FD1"/>
    <w:rsid w:val="47FB7F56"/>
    <w:rsid w:val="48401E0D"/>
    <w:rsid w:val="4884619D"/>
    <w:rsid w:val="48A20F7A"/>
    <w:rsid w:val="48FC7D29"/>
    <w:rsid w:val="494024AD"/>
    <w:rsid w:val="495E52AD"/>
    <w:rsid w:val="496458A8"/>
    <w:rsid w:val="49861AA1"/>
    <w:rsid w:val="4A331C29"/>
    <w:rsid w:val="4A5C2966"/>
    <w:rsid w:val="4AA8245F"/>
    <w:rsid w:val="4B5E5368"/>
    <w:rsid w:val="4B693428"/>
    <w:rsid w:val="4B6D68F7"/>
    <w:rsid w:val="4B8B6D97"/>
    <w:rsid w:val="4BD65322"/>
    <w:rsid w:val="4BE551A5"/>
    <w:rsid w:val="4C0575F5"/>
    <w:rsid w:val="4CBF6859"/>
    <w:rsid w:val="4CCB11E9"/>
    <w:rsid w:val="4CCF375F"/>
    <w:rsid w:val="4CDB0356"/>
    <w:rsid w:val="4D5C1A47"/>
    <w:rsid w:val="4D842F50"/>
    <w:rsid w:val="4DF711BF"/>
    <w:rsid w:val="4DFC0584"/>
    <w:rsid w:val="4E2D56E8"/>
    <w:rsid w:val="4E5E2FEC"/>
    <w:rsid w:val="4E8554F4"/>
    <w:rsid w:val="4E9C4E6E"/>
    <w:rsid w:val="4F407616"/>
    <w:rsid w:val="4F530677"/>
    <w:rsid w:val="4F8A4D04"/>
    <w:rsid w:val="4FD166DD"/>
    <w:rsid w:val="4FEF3949"/>
    <w:rsid w:val="50324731"/>
    <w:rsid w:val="50B11AF9"/>
    <w:rsid w:val="51C63383"/>
    <w:rsid w:val="52AC3170"/>
    <w:rsid w:val="52B23907"/>
    <w:rsid w:val="52E329B9"/>
    <w:rsid w:val="53F63D1C"/>
    <w:rsid w:val="540B7773"/>
    <w:rsid w:val="54EC08A7"/>
    <w:rsid w:val="550742C4"/>
    <w:rsid w:val="556E620B"/>
    <w:rsid w:val="557650C0"/>
    <w:rsid w:val="55D8594C"/>
    <w:rsid w:val="55EC4B9E"/>
    <w:rsid w:val="56551179"/>
    <w:rsid w:val="566D4924"/>
    <w:rsid w:val="56725887"/>
    <w:rsid w:val="567C4958"/>
    <w:rsid w:val="56D54068"/>
    <w:rsid w:val="58AD1C91"/>
    <w:rsid w:val="58AE4B70"/>
    <w:rsid w:val="58C81693"/>
    <w:rsid w:val="58E92A8B"/>
    <w:rsid w:val="59072135"/>
    <w:rsid w:val="596811C3"/>
    <w:rsid w:val="5A0F3664"/>
    <w:rsid w:val="5A7D47FA"/>
    <w:rsid w:val="5A9A5A51"/>
    <w:rsid w:val="5B3550D5"/>
    <w:rsid w:val="5BD46434"/>
    <w:rsid w:val="5C1473E0"/>
    <w:rsid w:val="5CA22C3E"/>
    <w:rsid w:val="5CD0182E"/>
    <w:rsid w:val="5CEA13F5"/>
    <w:rsid w:val="5E3873B6"/>
    <w:rsid w:val="5E7F0A6E"/>
    <w:rsid w:val="5EB53074"/>
    <w:rsid w:val="5EC77D2A"/>
    <w:rsid w:val="5F0B4ACB"/>
    <w:rsid w:val="5F217E4A"/>
    <w:rsid w:val="5F6661A5"/>
    <w:rsid w:val="5FCB2F5B"/>
    <w:rsid w:val="5FDB5B38"/>
    <w:rsid w:val="60295F54"/>
    <w:rsid w:val="60384B66"/>
    <w:rsid w:val="607B5C80"/>
    <w:rsid w:val="60D609F8"/>
    <w:rsid w:val="614360BA"/>
    <w:rsid w:val="61500EBB"/>
    <w:rsid w:val="615564D1"/>
    <w:rsid w:val="61C13B66"/>
    <w:rsid w:val="61C73F03"/>
    <w:rsid w:val="61ED0CC2"/>
    <w:rsid w:val="622D1021"/>
    <w:rsid w:val="629969B8"/>
    <w:rsid w:val="62A84BE4"/>
    <w:rsid w:val="62B9483E"/>
    <w:rsid w:val="63780255"/>
    <w:rsid w:val="63A2685D"/>
    <w:rsid w:val="641A755E"/>
    <w:rsid w:val="64291F5C"/>
    <w:rsid w:val="64930C84"/>
    <w:rsid w:val="64C03751"/>
    <w:rsid w:val="64E9765C"/>
    <w:rsid w:val="64FD0531"/>
    <w:rsid w:val="655F16CC"/>
    <w:rsid w:val="6582360D"/>
    <w:rsid w:val="658911CA"/>
    <w:rsid w:val="658D1FEE"/>
    <w:rsid w:val="66D863DA"/>
    <w:rsid w:val="672030DD"/>
    <w:rsid w:val="6750531D"/>
    <w:rsid w:val="6798127F"/>
    <w:rsid w:val="679C7788"/>
    <w:rsid w:val="67A416CC"/>
    <w:rsid w:val="67BD6A9C"/>
    <w:rsid w:val="68F61B69"/>
    <w:rsid w:val="69847953"/>
    <w:rsid w:val="699A7177"/>
    <w:rsid w:val="699B21BF"/>
    <w:rsid w:val="69AA3132"/>
    <w:rsid w:val="6A097E59"/>
    <w:rsid w:val="6A5135AE"/>
    <w:rsid w:val="6A843833"/>
    <w:rsid w:val="6A981EA9"/>
    <w:rsid w:val="6AA76030"/>
    <w:rsid w:val="6B0A20DA"/>
    <w:rsid w:val="6B605D7C"/>
    <w:rsid w:val="6BDE1446"/>
    <w:rsid w:val="6BF15048"/>
    <w:rsid w:val="6C021003"/>
    <w:rsid w:val="6C8C44EC"/>
    <w:rsid w:val="6CC31E3A"/>
    <w:rsid w:val="6D25144D"/>
    <w:rsid w:val="6D3D244C"/>
    <w:rsid w:val="6D5238C5"/>
    <w:rsid w:val="6D714693"/>
    <w:rsid w:val="6DD10C8D"/>
    <w:rsid w:val="6DD30EA9"/>
    <w:rsid w:val="6DE3413F"/>
    <w:rsid w:val="6E2831D5"/>
    <w:rsid w:val="6E58315D"/>
    <w:rsid w:val="6E602011"/>
    <w:rsid w:val="6E6B10E2"/>
    <w:rsid w:val="6EDC1FE0"/>
    <w:rsid w:val="6F0B345B"/>
    <w:rsid w:val="6F2B25A6"/>
    <w:rsid w:val="6F2E1AB3"/>
    <w:rsid w:val="6F8561D3"/>
    <w:rsid w:val="6FC10021"/>
    <w:rsid w:val="6FFF4E7D"/>
    <w:rsid w:val="70423747"/>
    <w:rsid w:val="70455963"/>
    <w:rsid w:val="70AB3559"/>
    <w:rsid w:val="70BF3967"/>
    <w:rsid w:val="714421E1"/>
    <w:rsid w:val="71A63FF7"/>
    <w:rsid w:val="71AD7C63"/>
    <w:rsid w:val="71DE606F"/>
    <w:rsid w:val="72282939"/>
    <w:rsid w:val="722A3062"/>
    <w:rsid w:val="72A2709C"/>
    <w:rsid w:val="733028FA"/>
    <w:rsid w:val="738D025E"/>
    <w:rsid w:val="73907D0E"/>
    <w:rsid w:val="73AE46BE"/>
    <w:rsid w:val="744C085C"/>
    <w:rsid w:val="751E6D8C"/>
    <w:rsid w:val="757B7A71"/>
    <w:rsid w:val="75BDCF80"/>
    <w:rsid w:val="764E30F5"/>
    <w:rsid w:val="76A604A8"/>
    <w:rsid w:val="76A809F9"/>
    <w:rsid w:val="76C43A85"/>
    <w:rsid w:val="76D30124"/>
    <w:rsid w:val="7786576C"/>
    <w:rsid w:val="77B21B30"/>
    <w:rsid w:val="78411105"/>
    <w:rsid w:val="785E32E8"/>
    <w:rsid w:val="789855E7"/>
    <w:rsid w:val="79346574"/>
    <w:rsid w:val="794C1B10"/>
    <w:rsid w:val="79584959"/>
    <w:rsid w:val="799404F5"/>
    <w:rsid w:val="79975481"/>
    <w:rsid w:val="79E306C6"/>
    <w:rsid w:val="7A396538"/>
    <w:rsid w:val="7A44011C"/>
    <w:rsid w:val="7A766791"/>
    <w:rsid w:val="7AD8493C"/>
    <w:rsid w:val="7AE2097E"/>
    <w:rsid w:val="7AE42699"/>
    <w:rsid w:val="7B4C229B"/>
    <w:rsid w:val="7BB635ED"/>
    <w:rsid w:val="7BD209F2"/>
    <w:rsid w:val="7BFD1288"/>
    <w:rsid w:val="7C661C2B"/>
    <w:rsid w:val="7CBB22C5"/>
    <w:rsid w:val="7CC876FF"/>
    <w:rsid w:val="7CDD26D2"/>
    <w:rsid w:val="7CE04A49"/>
    <w:rsid w:val="7DBF6D54"/>
    <w:rsid w:val="7DF37A1F"/>
    <w:rsid w:val="7E7A3CE0"/>
    <w:rsid w:val="7F0D3AEF"/>
    <w:rsid w:val="7FA93818"/>
    <w:rsid w:val="7FB2764C"/>
    <w:rsid w:val="7FD41E0E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1059</Words>
  <Characters>1080</Characters>
  <Lines>6</Lines>
  <Paragraphs>1</Paragraphs>
  <TotalTime>0</TotalTime>
  <ScaleCrop>false</ScaleCrop>
  <LinksUpToDate>false</LinksUpToDate>
  <CharactersWithSpaces>1097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2026-05-19T07:14:14Z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A72BB3538BB94D33866252812EEDC6BA_13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