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二十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冬天到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16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</w:t>
      </w:r>
      <w:r>
        <w:rPr>
          <w:rFonts w:hint="eastAsia" w:ascii="宋体" w:hAnsi="宋体" w:cs="宋体"/>
          <w:b/>
        </w:rPr>
        <w:t>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3B2990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能准确感知冬季寒冷、有霜雪、昼短夜长等主要特征，认识冬季常见的动植物变化与人们的生活习俗，体验季节更替的奇妙与冬季生活的独特乐趣。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（主题目标）</w:t>
            </w:r>
          </w:p>
          <w:p w14:paraId="29F97D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2.喜欢阅读冬季与新年主题的绘本，能专注倾听简短的文学作品，并用简单的语言、动作复述主要内容或表达自己的感受。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主题目标）</w:t>
            </w:r>
          </w:p>
          <w:p w14:paraId="3AE51B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树立“不怕冷、爱运动”的意识，主动参与拍球、长跑、跳绳等户外活动。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（常规目标）</w:t>
            </w:r>
          </w:p>
          <w:p w14:paraId="2B7827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了解冬季自我保护的基本方法，能根据天气变化主动增减衣物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（保育目标）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0AD1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03D002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6F706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48AA48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2"/>
              </w:rPr>
              <w:t>2.重点区域</w:t>
            </w:r>
            <w:r>
              <w:rPr>
                <w:rFonts w:hint="eastAsia" w:ascii="宋体" w:hAnsi="宋体"/>
                <w:szCs w:val="22"/>
              </w:rPr>
              <w:t>：</w:t>
            </w:r>
            <w:r>
              <w:rPr>
                <w:rFonts w:hint="eastAsia" w:ascii="宋体" w:hAnsi="宋体"/>
                <w:szCs w:val="22"/>
                <w:lang w:val="en-US" w:eastAsia="zh-CN"/>
              </w:rPr>
              <w:t>语言区</w:t>
            </w:r>
            <w:r>
              <w:rPr>
                <w:rFonts w:hint="default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棉签、颜料、蓝色卡纸，让幼儿用棉签绘画冬天的树和雪花，表现冬天的景色。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美工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棉签，颜料，卡纸，让幼儿用棉签绘画冬天的树和雪花，表现冬天的景色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Hans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冬季场景：引导幼儿用积木搭建“雪地小屋”“滑雪场”“新年城堡”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。</w:t>
            </w:r>
          </w:p>
          <w:p w14:paraId="569C35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2"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Cs w:val="22"/>
                <w:lang w:eastAsia="zh-CN"/>
              </w:rPr>
              <w:t>冬季适宜的运动、漂亮的雪花、冬季保暖小妙招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122B28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4AD9A9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2ABB7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</w:t>
            </w:r>
          </w:p>
          <w:p w14:paraId="1C8B09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785AC0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尝试自主拍球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6AEC74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2CBB3F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43070E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796514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 (探险1区）</w:t>
            </w:r>
          </w:p>
          <w:p w14:paraId="1D8D73B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2B7011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集体游戏：走小桥</w:t>
            </w:r>
          </w:p>
          <w:p w14:paraId="3A5C28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(探险2区）</w:t>
            </w:r>
          </w:p>
          <w:p w14:paraId="0643D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尝试保持平衡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C0AB2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集体游戏：足球小子</w:t>
            </w:r>
          </w:p>
          <w:p w14:paraId="61472D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(综合2）</w:t>
            </w:r>
          </w:p>
          <w:p w14:paraId="78F8F7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尝试和球玩游戏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分散活动：重点指导连续拍球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分散活动：重点指导绕锥跑S弯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分散活动：重点指导保持平衡走小桥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分散活动：重点指导踢足球的方法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：冬爷爷的礼物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感知故事内容，理解故事情节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43CA4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健康：打雪仗 </w:t>
            </w:r>
          </w:p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能单手将软球向前投掷1-2米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科学：</w:t>
            </w:r>
            <w:r>
              <w:rPr>
                <w:rFonts w:hint="eastAsia" w:ascii="宋体" w:hAnsi="宋体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冬爷爷来了</w:t>
            </w: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感知冬天天气的主要特征</w:t>
            </w:r>
            <w:r>
              <w:rPr>
                <w:rFonts w:hint="eastAsia" w:ascii="宋体" w:hAnsi="宋体" w:eastAsia="宋体"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71FBB6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美术：雪花飘飘</w:t>
            </w:r>
          </w:p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尝试用油画棒画雪花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eastAsia="zh-CN"/>
              </w:rPr>
              <w:t>社会：白白的雪</w:t>
            </w: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了解雪的基本特征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图书室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沙池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骨碌碌小山坡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科发室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农乐园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val="en-US" w:eastAsia="zh-CN"/>
              </w:rPr>
              <w:t>区域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6C88D7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  <w:t>.利用散步、户外活动时间，组织幼儿观察冬季的自然景象，如光秃秃的树枝、枯黄的草地等。</w:t>
            </w:r>
          </w:p>
          <w:p w14:paraId="39DEEC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2.引导幼儿留意周围成人的冬季活动，学习他们不怕寒冷、坚持工作的精神。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B9E976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家长利用散步、外出的机会引导幼儿感知数量的多少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（如：碗与筷子，乘客和座位等）</w:t>
            </w:r>
          </w:p>
          <w:p w14:paraId="7CB96102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鼓励家长利用周末带幼儿参与户外亲子活动，如拍球、爬山、跑步、玩雪（若有条件）等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9AC4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创设《冬天到》主题海报，请幼儿收集各种冬季生活用品图片张贴在主题墙上。</w:t>
            </w:r>
          </w:p>
          <w:p w14:paraId="7EBBC7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 w:firstLineChars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美工区提供白色油画棒供幼儿绘画雪花。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D433158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-179705</wp:posOffset>
            </wp:positionV>
            <wp:extent cx="5698490" cy="8889365"/>
            <wp:effectExtent l="0" t="0" r="16510" b="6985"/>
            <wp:wrapNone/>
            <wp:docPr id="1" name="图片 1" descr="lQDPJwsH1CltAkfNCVHNBSiwO3zyN7skdPUJN4HGBAgOAA_1320_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sH1CltAkfNCVHNBSiwO3zyN7skdPUJN4HGBAgOAA_1320_2385"/>
                    <pic:cNvPicPr>
                      <a:picLocks noChangeAspect="1"/>
                    </pic:cNvPicPr>
                  </pic:nvPicPr>
                  <pic:blipFill>
                    <a:blip r:embed="rId6"/>
                    <a:srcRect b="9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DAD71">
      <w:pPr>
        <w:bidi w:val="0"/>
        <w:rPr>
          <w:rFonts w:hint="default" w:ascii="Calibri" w:hAnsi="Calibri" w:eastAsia="宋体" w:cs="Times New Roman"/>
          <w:kern w:val="2"/>
          <w:sz w:val="21"/>
          <w:lang w:val="en-US" w:eastAsia="zh-CN"/>
        </w:rPr>
      </w:pPr>
    </w:p>
    <w:p w14:paraId="1104179E">
      <w:pPr>
        <w:bidi w:val="0"/>
        <w:rPr>
          <w:rFonts w:hint="default"/>
          <w:lang w:val="en-US" w:eastAsia="zh-CN"/>
        </w:rPr>
      </w:pPr>
    </w:p>
    <w:p w14:paraId="10E42359">
      <w:pPr>
        <w:bidi w:val="0"/>
        <w:rPr>
          <w:rFonts w:hint="default"/>
          <w:lang w:val="en-US" w:eastAsia="zh-CN"/>
        </w:rPr>
      </w:pPr>
    </w:p>
    <w:p w14:paraId="58A38D3C">
      <w:pPr>
        <w:bidi w:val="0"/>
        <w:rPr>
          <w:rFonts w:hint="default"/>
          <w:lang w:val="en-US" w:eastAsia="zh-CN"/>
        </w:rPr>
      </w:pPr>
    </w:p>
    <w:p w14:paraId="41E58491">
      <w:pPr>
        <w:bidi w:val="0"/>
        <w:rPr>
          <w:rFonts w:hint="default"/>
          <w:lang w:val="en-US" w:eastAsia="zh-CN"/>
        </w:rPr>
      </w:pPr>
    </w:p>
    <w:p w14:paraId="0103A709">
      <w:pPr>
        <w:tabs>
          <w:tab w:val="left" w:pos="239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67FAFA-C4F2-45A0-AEE4-0281A8C10CD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3611A5C-3990-4B31-9FB0-5F1F565606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93C5D88-EAE7-452F-AB69-548D1CA03E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7D345A-0465-446A-BC1C-39BAE8C686A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D0709B1-8028-4E64-8A93-6145B0B1B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13B08D"/>
    <w:multiLevelType w:val="singleLevel"/>
    <w:tmpl w:val="7E13B0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2623717"/>
    <w:rsid w:val="03336582"/>
    <w:rsid w:val="035D1E8C"/>
    <w:rsid w:val="03D0491F"/>
    <w:rsid w:val="05A01219"/>
    <w:rsid w:val="05AB5E10"/>
    <w:rsid w:val="05B74771"/>
    <w:rsid w:val="06E17D3B"/>
    <w:rsid w:val="07027EF6"/>
    <w:rsid w:val="07111703"/>
    <w:rsid w:val="07990616"/>
    <w:rsid w:val="07C82CA9"/>
    <w:rsid w:val="08EB4EA1"/>
    <w:rsid w:val="09B554AF"/>
    <w:rsid w:val="09FC30DE"/>
    <w:rsid w:val="0A4800D1"/>
    <w:rsid w:val="0AAA2B3A"/>
    <w:rsid w:val="0B212BCE"/>
    <w:rsid w:val="0BAC446C"/>
    <w:rsid w:val="0C0162FF"/>
    <w:rsid w:val="0C832E32"/>
    <w:rsid w:val="0D720E0D"/>
    <w:rsid w:val="0DDD44E7"/>
    <w:rsid w:val="0E8F62CF"/>
    <w:rsid w:val="0EA85CA9"/>
    <w:rsid w:val="0F027759"/>
    <w:rsid w:val="0F5C40EE"/>
    <w:rsid w:val="0FBF54F3"/>
    <w:rsid w:val="104468FB"/>
    <w:rsid w:val="116C4C7A"/>
    <w:rsid w:val="11AF786F"/>
    <w:rsid w:val="13006247"/>
    <w:rsid w:val="13655850"/>
    <w:rsid w:val="144D0B5D"/>
    <w:rsid w:val="146E32CA"/>
    <w:rsid w:val="149C34F4"/>
    <w:rsid w:val="14E37374"/>
    <w:rsid w:val="17013AE2"/>
    <w:rsid w:val="17EE4BE0"/>
    <w:rsid w:val="191C4C03"/>
    <w:rsid w:val="196977F7"/>
    <w:rsid w:val="19AB4AE9"/>
    <w:rsid w:val="1A2B0023"/>
    <w:rsid w:val="1B2F474C"/>
    <w:rsid w:val="1BA4295C"/>
    <w:rsid w:val="1C203552"/>
    <w:rsid w:val="1E961568"/>
    <w:rsid w:val="1ED419DD"/>
    <w:rsid w:val="1FFF4214"/>
    <w:rsid w:val="201F47D6"/>
    <w:rsid w:val="20351B5F"/>
    <w:rsid w:val="206A59C7"/>
    <w:rsid w:val="21030F9D"/>
    <w:rsid w:val="210D1FE8"/>
    <w:rsid w:val="21B53E47"/>
    <w:rsid w:val="21F34C27"/>
    <w:rsid w:val="226E2973"/>
    <w:rsid w:val="226E2C5D"/>
    <w:rsid w:val="2397A8F4"/>
    <w:rsid w:val="244D371E"/>
    <w:rsid w:val="25FE0E2A"/>
    <w:rsid w:val="261455E0"/>
    <w:rsid w:val="26C940CD"/>
    <w:rsid w:val="27025F79"/>
    <w:rsid w:val="283D1F94"/>
    <w:rsid w:val="28A532E3"/>
    <w:rsid w:val="2A16744D"/>
    <w:rsid w:val="2B560CFB"/>
    <w:rsid w:val="2B961F6E"/>
    <w:rsid w:val="2D38222C"/>
    <w:rsid w:val="2D3E37D4"/>
    <w:rsid w:val="2D5C161A"/>
    <w:rsid w:val="2D7E0E60"/>
    <w:rsid w:val="2EB5008D"/>
    <w:rsid w:val="2FB633D7"/>
    <w:rsid w:val="3038498C"/>
    <w:rsid w:val="321C63B1"/>
    <w:rsid w:val="33DB598F"/>
    <w:rsid w:val="35BF0080"/>
    <w:rsid w:val="369B168E"/>
    <w:rsid w:val="36EC1C61"/>
    <w:rsid w:val="387E4B3B"/>
    <w:rsid w:val="38D94467"/>
    <w:rsid w:val="38FB43DD"/>
    <w:rsid w:val="3A3B7290"/>
    <w:rsid w:val="3A687850"/>
    <w:rsid w:val="3A724399"/>
    <w:rsid w:val="3AB111F7"/>
    <w:rsid w:val="3B7B35B3"/>
    <w:rsid w:val="3C9012E0"/>
    <w:rsid w:val="3CBB2DD5"/>
    <w:rsid w:val="3D6D082A"/>
    <w:rsid w:val="3E276A79"/>
    <w:rsid w:val="3F75427A"/>
    <w:rsid w:val="3F7B2E22"/>
    <w:rsid w:val="3FEBD427"/>
    <w:rsid w:val="3FFD2CFC"/>
    <w:rsid w:val="41933E8B"/>
    <w:rsid w:val="419F4CEE"/>
    <w:rsid w:val="435D1690"/>
    <w:rsid w:val="445A18EE"/>
    <w:rsid w:val="45B24076"/>
    <w:rsid w:val="45BC4EF4"/>
    <w:rsid w:val="4675C4AB"/>
    <w:rsid w:val="47E81FD1"/>
    <w:rsid w:val="48FC7D29"/>
    <w:rsid w:val="495E52AD"/>
    <w:rsid w:val="496458A8"/>
    <w:rsid w:val="49861AA1"/>
    <w:rsid w:val="4A5C2966"/>
    <w:rsid w:val="4B5E5368"/>
    <w:rsid w:val="4B6D68F7"/>
    <w:rsid w:val="4B8B6D97"/>
    <w:rsid w:val="4BD65322"/>
    <w:rsid w:val="4CBF6859"/>
    <w:rsid w:val="4CCB11E9"/>
    <w:rsid w:val="4D5C1A47"/>
    <w:rsid w:val="4D842F50"/>
    <w:rsid w:val="4E2D56E8"/>
    <w:rsid w:val="4E8554F4"/>
    <w:rsid w:val="4E9C4E6E"/>
    <w:rsid w:val="4F407616"/>
    <w:rsid w:val="4FD166DD"/>
    <w:rsid w:val="4FEF3949"/>
    <w:rsid w:val="51C63383"/>
    <w:rsid w:val="52AC3170"/>
    <w:rsid w:val="52B23907"/>
    <w:rsid w:val="53F63D1C"/>
    <w:rsid w:val="550742C4"/>
    <w:rsid w:val="55D8594C"/>
    <w:rsid w:val="55EC4B9E"/>
    <w:rsid w:val="566D4924"/>
    <w:rsid w:val="56725887"/>
    <w:rsid w:val="567C4958"/>
    <w:rsid w:val="58AD1C91"/>
    <w:rsid w:val="58AE4B70"/>
    <w:rsid w:val="58C81693"/>
    <w:rsid w:val="58E92A8B"/>
    <w:rsid w:val="59072135"/>
    <w:rsid w:val="5A0F3664"/>
    <w:rsid w:val="5A9A5A51"/>
    <w:rsid w:val="5B3550D5"/>
    <w:rsid w:val="5C1473E0"/>
    <w:rsid w:val="5CA22C3E"/>
    <w:rsid w:val="5CD0182E"/>
    <w:rsid w:val="5E3873B6"/>
    <w:rsid w:val="5E7F0A6E"/>
    <w:rsid w:val="5EB53074"/>
    <w:rsid w:val="5EC77D2A"/>
    <w:rsid w:val="5F217E4A"/>
    <w:rsid w:val="5F6661A5"/>
    <w:rsid w:val="5FCB2F5B"/>
    <w:rsid w:val="60295F54"/>
    <w:rsid w:val="614360BA"/>
    <w:rsid w:val="61500EBB"/>
    <w:rsid w:val="61ED0CC2"/>
    <w:rsid w:val="622D1021"/>
    <w:rsid w:val="63A2685D"/>
    <w:rsid w:val="641A755E"/>
    <w:rsid w:val="64291F5C"/>
    <w:rsid w:val="64930C84"/>
    <w:rsid w:val="64FD0531"/>
    <w:rsid w:val="655F16CC"/>
    <w:rsid w:val="6582360D"/>
    <w:rsid w:val="658911CA"/>
    <w:rsid w:val="658D1FEE"/>
    <w:rsid w:val="66D863DA"/>
    <w:rsid w:val="6750531D"/>
    <w:rsid w:val="6798127F"/>
    <w:rsid w:val="67BD6A9C"/>
    <w:rsid w:val="68F61B69"/>
    <w:rsid w:val="69847953"/>
    <w:rsid w:val="699B21BF"/>
    <w:rsid w:val="69AA3132"/>
    <w:rsid w:val="6A5135AE"/>
    <w:rsid w:val="6A843833"/>
    <w:rsid w:val="6A981EA9"/>
    <w:rsid w:val="6AA76030"/>
    <w:rsid w:val="6BDE1446"/>
    <w:rsid w:val="6BF15048"/>
    <w:rsid w:val="6C8C44EC"/>
    <w:rsid w:val="6CC31E3A"/>
    <w:rsid w:val="6D3D244C"/>
    <w:rsid w:val="6DD10C8D"/>
    <w:rsid w:val="6DE3413F"/>
    <w:rsid w:val="6E2831D5"/>
    <w:rsid w:val="6E58315D"/>
    <w:rsid w:val="6E602011"/>
    <w:rsid w:val="6E6B10E2"/>
    <w:rsid w:val="6F2B25A6"/>
    <w:rsid w:val="6F2E1AB3"/>
    <w:rsid w:val="6F8561D3"/>
    <w:rsid w:val="6FFF4E7D"/>
    <w:rsid w:val="70423747"/>
    <w:rsid w:val="70AB3559"/>
    <w:rsid w:val="71A63FF7"/>
    <w:rsid w:val="71AD7C63"/>
    <w:rsid w:val="722A3062"/>
    <w:rsid w:val="72A2709C"/>
    <w:rsid w:val="738D025E"/>
    <w:rsid w:val="73907D0E"/>
    <w:rsid w:val="751E6D8C"/>
    <w:rsid w:val="757B7A71"/>
    <w:rsid w:val="75BDCF80"/>
    <w:rsid w:val="76A604A8"/>
    <w:rsid w:val="76A809F9"/>
    <w:rsid w:val="76D30124"/>
    <w:rsid w:val="7786576C"/>
    <w:rsid w:val="785E32E8"/>
    <w:rsid w:val="79346574"/>
    <w:rsid w:val="799404F5"/>
    <w:rsid w:val="7A44011C"/>
    <w:rsid w:val="7A766791"/>
    <w:rsid w:val="7AD8493C"/>
    <w:rsid w:val="7BB635ED"/>
    <w:rsid w:val="7BFD1288"/>
    <w:rsid w:val="7C661C2B"/>
    <w:rsid w:val="7CBB22C5"/>
    <w:rsid w:val="7CC876FF"/>
    <w:rsid w:val="7CDD26D2"/>
    <w:rsid w:val="7DBF6D54"/>
    <w:rsid w:val="7DF37A1F"/>
    <w:rsid w:val="7E7A3CE0"/>
    <w:rsid w:val="7FA93818"/>
    <w:rsid w:val="7FB2764C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1116</Words>
  <Characters>1136</Characters>
  <Lines>6</Lines>
  <Paragraphs>1</Paragraphs>
  <TotalTime>2</TotalTime>
  <ScaleCrop>false</ScaleCrop>
  <LinksUpToDate>false</LinksUpToDate>
  <CharactersWithSpaces>1155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2026-01-07T08:25:09Z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858007B4480641CBA774046449C9795D_13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