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E5B8D90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139065</wp:posOffset>
                </wp:positionV>
                <wp:extent cx="6608445" cy="84778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3655" y="1922145"/>
                          <a:ext cx="6608445" cy="847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6BBF">
                            <w:pPr>
                              <w:ind w:firstLine="2088" w:firstLineChars="650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0FBAE960">
                            <w:pPr>
                              <w:ind w:firstLine="643" w:firstLineChars="200"/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>幼儿期眼保健</w:t>
                            </w:r>
                          </w:p>
                          <w:p w14:paraId="706811C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8DA8E0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幼儿期眼保健是一生中最重要的眼保健，因为它涉及到小孩视力是否发育好，是否发生弱视，今后是否会近视等。幼儿期注意眼保健，孩子的眼睛将会终生受益；如不注意用眼卫生，可能会导致终生低视力，或戴一辈子眼镜，因此需要积极预防，做好眼保健。</w:t>
                            </w:r>
                          </w:p>
                          <w:p w14:paraId="42DAB94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0FAD44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一、幼儿视力发育特点</w:t>
                            </w:r>
                          </w:p>
                          <w:p w14:paraId="35308390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19D1EF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初生小孩的视力只有光感；1岁时达0.2；2岁0.5；3岁0.7～0.8。在幼儿园期视力发育障碍（弱视）大多为可复性，即可通过弱视治疗重新发育达正常。</w:t>
                            </w:r>
                          </w:p>
                          <w:p w14:paraId="7F09B32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B0150D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二、幼儿弱视（视力差）的原因：</w:t>
                            </w:r>
                          </w:p>
                          <w:p w14:paraId="26EBDA8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5BF862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1.散光：散光是幼儿视力差最常见的原因，散光是一种先天变异，可以简单看成“黑眼球”不圆而是椭圆形（象鸡蛋），结果引起眼球水平和垂直方向的屈光度不同，形成散光。100度以上的散光就可以引起弱视。</w:t>
                            </w:r>
                          </w:p>
                          <w:p w14:paraId="63FA6E92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29C6A6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2.远视或近视，特别是高度远视和高度近视必定引起弱视，而且属于难治性弱视。这种弱视等到6岁以后才治疗效果极差。</w:t>
                            </w:r>
                          </w:p>
                          <w:p w14:paraId="6B4CD1B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4C8E368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3.斜视、眼球震颤等虽然少见，但引起的弱视极为严重。</w:t>
                            </w:r>
                          </w:p>
                          <w:p w14:paraId="267A96A9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FE40ED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三、弱视的危害性：</w:t>
                            </w:r>
                          </w:p>
                          <w:p w14:paraId="58C77C0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2678F1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1.弱视眼视力差，看电视常越看越走近电视机。</w:t>
                            </w:r>
                          </w:p>
                          <w:p w14:paraId="756AEE53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998856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2.弱视可引起学习成绩不好，因看不清黑板字。</w:t>
                            </w:r>
                          </w:p>
                          <w:p w14:paraId="26C0C6B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ACC854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3.弱视可引起立体视觉缺陷，使小孩今后不能从事许多好的工种。</w:t>
                            </w:r>
                          </w:p>
                          <w:p w14:paraId="5866479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D20524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4.弱视可造成终生低视力甚至眼盲。</w:t>
                            </w:r>
                          </w:p>
                          <w:p w14:paraId="6A05FDE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F3A261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四、弱视的防治：</w:t>
                            </w:r>
                          </w:p>
                          <w:p w14:paraId="7269183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DAECED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早发现早治疗：是防治弱视的关键。弱视越早发现，治愈率越高，8岁以后治疗效果较差，12岁以后极少有效。因此，学龄前期（3—7岁）是治疗弱视的最佳时期。早期发现弱视的最简单方法即是查视力，凡查到视力低于0.9的儿童均应尽早到医院（保健院）作散瞳验光检查，可以尽早发现弱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15pt;margin-top:10.95pt;height:667.55pt;width:520.35pt;z-index:251667456;mso-width-relative:page;mso-height-relative:page;" filled="f" stroked="f" coordsize="21600,21600" o:gfxdata="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sDgs7cAAAACwEAAA8AAAAA&#10;AAAAAQAgAAAAIgAAAGRycy9kb3ducmV2LnhtbFBLAQIUABQAAAAIAIdO4kCU9lau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BA6BBF">
                      <w:pPr>
                        <w:ind w:firstLine="2088" w:firstLineChars="650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0FBAE960">
                      <w:pPr>
                        <w:ind w:firstLine="643" w:firstLineChars="200"/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>幼儿期眼保健</w:t>
                      </w:r>
                    </w:p>
                    <w:p w14:paraId="706811C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8DA8E0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幼儿期眼保健是一生中最重要的眼保健，因为它涉及到小孩视力是否发育好，是否发生弱视，今后是否会近视等。幼儿期注意眼保健，孩子的眼睛将会终生受益；如不注意用眼卫生，可能会导致终生低视力，或戴一辈子眼镜，因此需要积极预防，做好眼保健。</w:t>
                      </w:r>
                    </w:p>
                    <w:p w14:paraId="42DAB94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0FAD44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一、幼儿视力发育特点</w:t>
                      </w:r>
                    </w:p>
                    <w:p w14:paraId="35308390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19D1EF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初生小孩的视力只有光感；1岁时达0.2；2岁0.5；3岁0.7～0.8。在幼儿园期视力发育障碍（弱视）大多为可复性，即可通过弱视治疗重新发育达正常。</w:t>
                      </w:r>
                    </w:p>
                    <w:p w14:paraId="7F09B32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B0150D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二、幼儿弱视（视力差）的原因：</w:t>
                      </w:r>
                    </w:p>
                    <w:p w14:paraId="26EBDA8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05BF862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1.散光：散光是幼儿视力差最常见的原因，散光是一种先天变异，可以简单看成“黑眼球”不圆而是椭圆形（象鸡蛋），结果引起眼球水平和垂直方向的屈光度不同，形成散光。100度以上的散光就可以引起弱视。</w:t>
                      </w:r>
                    </w:p>
                    <w:p w14:paraId="63FA6E92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29C6A6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2.远视或近视，特别是高度远视和高度近视必定引起弱视，而且属于难治性弱视。这种弱视等到6岁以后才治疗效果极差。</w:t>
                      </w:r>
                    </w:p>
                    <w:p w14:paraId="6B4CD1B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4C8E368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3.斜视、眼球震颤等虽然少见，但引起的弱视极为严重。</w:t>
                      </w:r>
                    </w:p>
                    <w:p w14:paraId="267A96A9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FE40ED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三、弱视的危害性：</w:t>
                      </w:r>
                    </w:p>
                    <w:p w14:paraId="58C77C0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02678F1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1.弱视眼视力差，看电视常越看越走近电视机。</w:t>
                      </w:r>
                    </w:p>
                    <w:p w14:paraId="756AEE53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998856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2.弱视可引起学习成绩不好，因看不清黑板字。</w:t>
                      </w:r>
                    </w:p>
                    <w:p w14:paraId="26C0C6B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ACC854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3.弱视可引起立体视觉缺陷，使小孩今后不能从事许多好的工种。</w:t>
                      </w:r>
                    </w:p>
                    <w:p w14:paraId="5866479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D20524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4.弱视可造成终生低视力甚至眼盲。</w:t>
                      </w:r>
                    </w:p>
                    <w:p w14:paraId="6A05FDE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F3A261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四、弱视的防治：</w:t>
                      </w:r>
                    </w:p>
                    <w:p w14:paraId="7269183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DAECED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早发现早治疗：是防治弱视的关键。弱视越早发现，治愈率越高，8岁以后治疗效果较差，12岁以后极少有效。因此，学龄前期（3—7岁）是治疗弱视的最佳时期。早期发现弱视的最简单方法即是查视力，凡查到视力低于0.9的儿童均应尽早到医院（保健院）作散瞳验光检查，可以尽早发现弱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-83185</wp:posOffset>
                </wp:positionV>
                <wp:extent cx="7505065" cy="9542780"/>
                <wp:effectExtent l="0" t="0" r="0" b="0"/>
                <wp:wrapNone/>
                <wp:docPr id="4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212725" y="1039495"/>
                          <a:ext cx="7505065" cy="954278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74.5pt;margin-top:-6.55pt;height:751.4pt;width:590.95pt;z-index:251660288;mso-width-relative:page;mso-height-relative:page;" fillcolor="#1D1D1B" filled="t" stroked="f" coordsize="582,1153" o:gfxdata="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7324530,3467844;7221368,2251202;7143996,1837378;6924776,1514595;7092415,645565;7195577,107594;6989252,49658;5738408,984900;2901442,579353;644765,1051112;180534,2929873;154743,5545240;180534,8069566;1779551,9294485;5042062,9484844;7002148,8781343;7466379,6422547;7324530,3467844;7131101,7531595;5918943,9253103;3223825,9335868;477126,8334414;386859,6223912;425544,2135331;902671,1084218;2346944,753159;5673932,1142154;5841571,1142154;6911881,339335;6873195,554524;6782928,1042836;6666870,1522872;6757137,1663572;6976357,2251202;7092415,3467844;7131101,753159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育儿知识：</w:t>
      </w:r>
    </w:p>
    <w:p w14:paraId="6AE5A596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1184910</wp:posOffset>
                </wp:positionV>
                <wp:extent cx="4328795" cy="51415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9745" y="2639695"/>
                          <a:ext cx="4328795" cy="514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2D8B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1.能从周围环境的变化中，感知和发现冬天的季节特征，体验冬季对动植物和人的影响。</w:t>
                            </w:r>
                          </w:p>
                          <w:p w14:paraId="3D69752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2.喜欢冬天，不怕冷，积极地参加各种体育活动，能动作协调、灵敏地跑跳。</w:t>
                            </w:r>
                          </w:p>
                          <w:p w14:paraId="459082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3.知道冬天天气寒冷，学会保护自己的皮肤，懂得一些御寒保暖的方法。</w:t>
                            </w:r>
                          </w:p>
                          <w:p w14:paraId="5430F8D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4.了解冬日的保暖工具，知道如何使用保暖工具御寒，并能在寒冬中关心户外工作的人们，知道他们的辛苦。</w:t>
                            </w:r>
                          </w:p>
                          <w:p w14:paraId="58349E7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5.能根据音乐节奏的变化，给熟悉的歌曲创编歌词来表达自己的心情。</w:t>
                            </w:r>
                          </w:p>
                          <w:p w14:paraId="37A690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6.继续学习用多种美术材料创造性地表现冬天自然景色的特征。</w:t>
                            </w:r>
                          </w:p>
                          <w:p w14:paraId="23F1519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7.在迎新年的活动中，和好朋友共同布置环境，积极参加活动，体验过节的快乐。</w:t>
                            </w:r>
                          </w:p>
                          <w:p w14:paraId="156F8DF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8.能以积极愉快地情绪投入各种迎新年活动中，体验新年给人们带来的欢乐。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45pt;margin-top:93.3pt;height:404.85pt;width:340.85pt;z-index:251665408;mso-width-relative:page;mso-height-relative:page;" filled="f" stroked="f" coordsize="21600,21600" o:gfxdata="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WO0PPaAAAACgEAAA8AAAAA&#10;AAAAAQAgAAAAIgAAAGRycy9kb3ducmV2LnhtbFBLAQIUABQAAAAIAIdO4kChPHiuSwIAAHU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72D8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1.能从周围环境的变化中，感知和发现冬天的季节特征，体验冬季对动植物和人的影响。</w:t>
                      </w:r>
                    </w:p>
                    <w:p w14:paraId="3D69752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2.喜欢冬天，不怕冷，积极地参加各种体育活动，能动作协调、灵敏地跑跳。</w:t>
                      </w:r>
                    </w:p>
                    <w:p w14:paraId="459082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3.知道冬天天气寒冷，学会保护自己的皮肤，懂得一些御寒保暖的方法。</w:t>
                      </w:r>
                    </w:p>
                    <w:p w14:paraId="5430F8D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4.了解冬日的保暖工具，知道如何使用保暖工具御寒，并能在寒冬中关心户外工作的人们，知道他们的辛苦。</w:t>
                      </w:r>
                    </w:p>
                    <w:p w14:paraId="58349E7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5.能根据音乐节奏的变化，给熟悉的歌曲创编歌词来表达自己的心情。</w:t>
                      </w:r>
                    </w:p>
                    <w:p w14:paraId="37A690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6.继续学习用多种美术材料创造性地表现冬天自然景色的特征。</w:t>
                      </w:r>
                    </w:p>
                    <w:p w14:paraId="23F1519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7.在迎新年的活动中，和好朋友共同布置环境，积极参加活动，体验过节的快乐。</w:t>
                      </w:r>
                    </w:p>
                    <w:p w14:paraId="156F8DF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8.能以积极愉快地情绪投入各种迎新年活动中，体验新年给人们带来的欢乐。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584835</wp:posOffset>
                </wp:positionV>
                <wp:extent cx="5611495" cy="5915025"/>
                <wp:effectExtent l="0" t="0" r="0" b="0"/>
                <wp:wrapNone/>
                <wp:docPr id="42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611495" cy="591502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-0.95pt;margin-top:46.05pt;height:465.75pt;width:441.85pt;z-index:251661312;mso-width-relative:page;mso-height-relative:page;" coordorigin="3138,791" coordsize="1387,2741" o:gfxdata="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ZD0Q374AAADa&#10;AAAADwAAAGRycy9kb3ducmV2LnhtbEWPT2vCQBTE74LfYXmCF6kbW5CYuslBEPvnIFoPPb5mX5PU&#10;7Nu4u2r67buC0OMwM79hlkVvWnEh5xvLCmbTBARxaXXDlYLDx/ohBeEDssbWMin4JQ9FPhwsMdP2&#10;yju67EMlIoR9hgrqELpMSl/WZNBPbUccvW/rDIYoXSW1w2uEm1Y+JslcGmw4LtTY0aqm8rg/GwVv&#10;X5tFsKfDDx63TzxJXf/5+t4rNR7NkmcQgfrwH763X7SCBdyuxBs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0Q374A&#10;AADaAAAADwAAAAAAAAABACAAAAAiAAAAZHJzL2Rvd25yZXYueG1sUEsBAhQAFAAAAAgAh07iQDMv&#10;BZ47AAAAOQAAABAAAAAAAAAAAQAgAAAADQEAAGRycy9zaGFwZXhtbC54bWxQSwUGAAAAAAYABgBb&#10;AQAAtwMAAAAA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9kwqjb0AAADb&#10;AAAADwAAAGRycy9kb3ducmV2LnhtbEWPT2vDMAzF74N+B6PCbqudso0uqxPGyqCXHdY/dxFrSVgs&#10;h9hN03366lDoTeI9vffTupx8p0YaYhvYQrYwoIir4FquLRz2X08rUDEhO+wCk4ULRSiL2cMacxfO&#10;/EPjLtVKQjjmaKFJqc+1jlVDHuMi9MSi/YbBY5J1qLUb8CzhvtNLY161x5alocGePhuq/nYnbyF8&#10;b07m5f+D346tqacxhkumn619nGfmHVSiKd3Nt+utE3yhl19kAF1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TCqNvQAA&#10;ANsAAAAPAAAAAAAAAAEAIAAAACIAAABkcnMvZG93bnJldi54bWxQSwECFAAUAAAACACHTuJAMy8F&#10;njsAAAA5AAAAEAAAAAAAAAABACAAAAAMAQAAZHJzL3NoYXBleG1sLnhtbFBLBQYAAAAABgAGAFsB&#10;AAC2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0637urgAAADb&#10;AAAADwAAAGRycy9kb3ducmV2LnhtbEVPTYvCMBC9C/6HMMLeNK2gSNcoKAiCF6uyXodmbEubSWli&#10;q/vrjSB4m8f7nOX6YWrRUetKywriSQSCOLO65FzB5bwbL0A4j6yxtkwKnuRgvRoOlpho23NK3cnn&#10;IoSwS1BB4X2TSOmyggy6iW2IA3ezrUEfYJtL3WIfwk0tp1E0lwZLDg0FNrQtKKtOd6Og31/janb8&#10;5xT/Nod0WnXXdNMp9TOKo18Qnh7+K/649zrMj+H9SzhAr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637urgAAADbAAAA&#10;DwAAAAAAAAABACAAAAAiAAAAZHJzL2Rvd25yZXYueG1sUEsBAhQAFAAAAAgAh07iQDMvBZ47AAAA&#10;OQAAABAAAAAAAAAAAQAgAAAABwEAAGRycy9zaGFwZXhtbC54bWxQSwUGAAAAAAYABgBbAQAAsQMA&#10;AAAA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XySfYrkAAADb&#10;AAAADwAAAGRycy9kb3ducmV2LnhtbEVPPW/CMBDdK/EfrENiK06QqErAMCAq2FDSdj/iIw7E58h2&#10;Cfx7XKlSt3t6n7fa3G0nbuRD61hBPs1AENdOt9wo+Pr8eH0HESKyxs4xKXhQgM169LLCQruBS7pV&#10;sREphEOBCkyMfSFlqA1ZDFPXEyfu7LzFmKBvpPY4pHDbyVmWvUmLLacGgz1tDdXX6scq2H8Pe7OY&#10;57ZfHC+VP/sST7tSqck4z5YgIt3jv/jPfdBp/gx+f0kH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kn2K5AAAA2wAA&#10;AA8AAAAAAAAAAQAgAAAAIgAAAGRycy9kb3ducmV2LnhtbFBLAQIUABQAAAAIAIdO4kAzLwWeOwAA&#10;ADkAAAAQAAAAAAAAAAEAIAAAAAgBAABkcnMvc2hhcGV4bWwueG1sUEsFBgAAAAAGAAYAWwEAALID&#10;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主题目标：</w:t>
      </w:r>
    </w:p>
    <w:p w14:paraId="297FFCE4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十八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40E934C5">
      <w:pPr>
        <w:spacing w:line="240" w:lineRule="auto"/>
        <w:jc w:val="both"/>
        <w:rPr>
          <w:rFonts w:hint="default" w:ascii="宋体" w:hAnsi="宋体" w:eastAsia="宋体" w:cs="宋体"/>
          <w:b/>
          <w:lang w:val="en-US"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班级：中3班  实施主题：冬爷爷的礼物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月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30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日—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1月3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</w:t>
      </w:r>
      <w:r>
        <w:rPr>
          <w:rFonts w:hint="eastAsia" w:asciiTheme="minorEastAsia" w:hAnsiTheme="minorEastAsia" w:eastAsiaTheme="minorEastAsia" w:cstheme="minorEastAsia"/>
          <w:b/>
          <w:bCs w:val="0"/>
        </w:rPr>
        <w:t xml:space="preserve">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吴、宁老师</w:t>
      </w:r>
    </w:p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76"/>
        <w:gridCol w:w="1776"/>
        <w:gridCol w:w="1776"/>
        <w:gridCol w:w="1776"/>
        <w:gridCol w:w="1776"/>
      </w:tblGrid>
      <w:tr w14:paraId="30F9806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79C0327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vAlign w:val="center"/>
          </w:tcPr>
          <w:p w14:paraId="582C3CB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1.能从周围环境的变化中，感知和发现冬天的季节特征，体验冬季对动植物和人的影响。（主题目标）</w:t>
            </w:r>
          </w:p>
          <w:p w14:paraId="1E8701ED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继续学习用多种美术材料创造性地表现冬天自然景色的特征。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63269C9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3.知道冬天天气寒冷，学会保护自己的皮肤，懂得一些御寒保暖的方法。（保育目标）</w:t>
            </w:r>
          </w:p>
          <w:p w14:paraId="307269C6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喜欢冬天，不怕冷，积极地参加各种体育活动，能动作协调、灵敏地跑跳。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（常规目标）</w:t>
            </w:r>
          </w:p>
        </w:tc>
      </w:tr>
      <w:tr w14:paraId="5E28D71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572FE0F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6E32AD5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76" w:type="dxa"/>
            <w:tcBorders>
              <w:right w:val="single" w:color="auto" w:sz="4" w:space="0"/>
            </w:tcBorders>
            <w:vAlign w:val="center"/>
          </w:tcPr>
          <w:p w14:paraId="15F81B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一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E3721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C85CF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513AA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776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7BE342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7826F09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atLeast"/>
        </w:trPr>
        <w:tc>
          <w:tcPr>
            <w:tcW w:w="387" w:type="dxa"/>
            <w:shd w:val="pct10" w:color="auto" w:fill="auto"/>
            <w:vAlign w:val="center"/>
          </w:tcPr>
          <w:p w14:paraId="7D1E045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1EE715B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14:paraId="063DD47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 xml:space="preserve">热情接待幼儿来园，与幼儿有礼貌地打招呼。 </w:t>
            </w:r>
          </w:p>
          <w:p w14:paraId="16B1869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2C107D2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72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7464F3C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BFF691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14:paraId="028441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：能迅速找到自己的标记图案，根据小组签到。</w:t>
            </w:r>
          </w:p>
          <w:p w14:paraId="43E899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科学区：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玩冰游戏：提供幼儿前期用各种器皿（酸奶盒、废旧小罐子、一次性手套、气球等）做成的冰块，引导幼儿观察冰块形状，自主探索取出冰块的方法，感知冰块的特性并相互交流自己的发现。美工区：拼贴雪花：提供不同长短的棉棒，幼儿组合、拼贴成雪花。</w:t>
            </w:r>
          </w:p>
          <w:p w14:paraId="610C1D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：美丽的雪花、玩雪。</w:t>
            </w:r>
          </w:p>
        </w:tc>
      </w:tr>
      <w:tr w14:paraId="6E357CF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50F9967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F8992A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</w:t>
            </w:r>
            <w:r>
              <w:rPr>
                <w:rFonts w:hint="eastAsia" w:ascii="宋体" w:hAnsi="宋体"/>
                <w:bCs/>
                <w:sz w:val="24"/>
                <w:szCs w:val="20"/>
                <w:lang w:val="en-US" w:eastAsia="zh-CN"/>
              </w:rPr>
              <w:t>运动</w:t>
            </w:r>
          </w:p>
        </w:tc>
        <w:tc>
          <w:tcPr>
            <w:tcW w:w="8880" w:type="dxa"/>
            <w:gridSpan w:val="5"/>
            <w:vAlign w:val="center"/>
          </w:tcPr>
          <w:p w14:paraId="710DB467">
            <w:pPr>
              <w:keepNext w:val="0"/>
              <w:keepLines w:val="0"/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Cs w:val="20"/>
                <w:lang w:eastAsia="zh-CN"/>
              </w:rPr>
              <w:t>一队一隔一变两队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。</w:t>
            </w:r>
          </w:p>
          <w:p w14:paraId="3A6F69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师幼一起做操，鼓励幼儿动作合拍、到位。</w:t>
            </w:r>
          </w:p>
        </w:tc>
      </w:tr>
      <w:tr w14:paraId="0970DBE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819E23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6BF18C6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48AB97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集体游戏：小鼓咚咚</w:t>
            </w:r>
          </w:p>
          <w:p w14:paraId="5846A3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折返跑</w:t>
            </w:r>
          </w:p>
        </w:tc>
        <w:tc>
          <w:tcPr>
            <w:tcW w:w="1776" w:type="dxa"/>
            <w:vMerge w:val="restart"/>
            <w:tcBorders>
              <w:right w:val="single" w:color="auto" w:sz="8" w:space="0"/>
            </w:tcBorders>
            <w:vAlign w:val="center"/>
          </w:tcPr>
          <w:p w14:paraId="1E33E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体能大循环</w:t>
            </w:r>
          </w:p>
        </w:tc>
        <w:tc>
          <w:tcPr>
            <w:tcW w:w="1776" w:type="dxa"/>
            <w:vMerge w:val="restart"/>
            <w:tcBorders>
              <w:right w:val="single" w:color="auto" w:sz="8" w:space="0"/>
            </w:tcBorders>
            <w:vAlign w:val="center"/>
          </w:tcPr>
          <w:p w14:paraId="01A451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元旦放假</w:t>
            </w:r>
          </w:p>
        </w:tc>
        <w:tc>
          <w:tcPr>
            <w:tcW w:w="1776" w:type="dxa"/>
            <w:vMerge w:val="restart"/>
            <w:tcBorders>
              <w:left w:val="single" w:color="auto" w:sz="8" w:space="0"/>
            </w:tcBorders>
            <w:vAlign w:val="center"/>
          </w:tcPr>
          <w:p w14:paraId="77DE36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体能大循环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C0D25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集体游戏：袋鼠跳</w:t>
            </w:r>
          </w:p>
          <w:p w14:paraId="2FF5DC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双脚并拢跳</w:t>
            </w:r>
          </w:p>
        </w:tc>
      </w:tr>
      <w:tr w14:paraId="2EA48FC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16386FA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4DF860A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6C7D1E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分散活动：重点指导在吊桥保持平衡</w:t>
            </w:r>
          </w:p>
        </w:tc>
        <w:tc>
          <w:tcPr>
            <w:tcW w:w="1776" w:type="dxa"/>
            <w:vMerge w:val="continue"/>
            <w:tcBorders>
              <w:right w:val="single" w:color="auto" w:sz="8" w:space="0"/>
            </w:tcBorders>
            <w:vAlign w:val="center"/>
          </w:tcPr>
          <w:p w14:paraId="53EFECB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776" w:type="dxa"/>
            <w:vMerge w:val="continue"/>
            <w:tcBorders>
              <w:right w:val="single" w:color="auto" w:sz="8" w:space="0"/>
            </w:tcBorders>
            <w:vAlign w:val="center"/>
          </w:tcPr>
          <w:p w14:paraId="5450A9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776" w:type="dxa"/>
            <w:vMerge w:val="continue"/>
            <w:tcBorders>
              <w:left w:val="single" w:color="auto" w:sz="8" w:space="0"/>
            </w:tcBorders>
            <w:vAlign w:val="center"/>
          </w:tcPr>
          <w:p w14:paraId="23ED54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2818F7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分散活动：重点指导向上跳跃</w:t>
            </w:r>
          </w:p>
        </w:tc>
      </w:tr>
      <w:tr w14:paraId="2E97F79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8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279D838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24F222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3E710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数学：冬娃娃和雪花</w:t>
            </w:r>
          </w:p>
          <w:p w14:paraId="119D46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大小匹配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DFC63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语言：下雪天像过节</w:t>
            </w:r>
          </w:p>
          <w:p w14:paraId="253927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感受下雪天的美景</w:t>
            </w:r>
          </w:p>
        </w:tc>
        <w:tc>
          <w:tcPr>
            <w:tcW w:w="1776" w:type="dxa"/>
            <w:vMerge w:val="continue"/>
            <w:tcBorders>
              <w:right w:val="single" w:color="auto" w:sz="8" w:space="0"/>
            </w:tcBorders>
            <w:vAlign w:val="center"/>
          </w:tcPr>
          <w:p w14:paraId="582AF3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3C04E0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艺术：雪花和雨滴</w:t>
            </w:r>
          </w:p>
          <w:p w14:paraId="70CDC0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用不同的动作表现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AFDF6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健康：下雪真好玩</w:t>
            </w:r>
          </w:p>
          <w:p w14:paraId="533EED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感受下雪的有趣</w:t>
            </w:r>
          </w:p>
        </w:tc>
      </w:tr>
      <w:tr w14:paraId="039EB2F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0E6556C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32333EC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6FE95A2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</w:rPr>
              <w:t>角色游戏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63CEA631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vMerge w:val="continue"/>
            <w:tcBorders>
              <w:right w:val="single" w:color="auto" w:sz="8" w:space="0"/>
            </w:tcBorders>
            <w:vAlign w:val="center"/>
          </w:tcPr>
          <w:p w14:paraId="2B34F74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4D7CAF1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30DD32E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</w:tr>
      <w:tr w14:paraId="4B338A0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18C5BFC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1CFAB58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0364F3B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4A18DA6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图书室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6DC7D08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种植区</w:t>
            </w:r>
          </w:p>
        </w:tc>
        <w:tc>
          <w:tcPr>
            <w:tcW w:w="1776" w:type="dxa"/>
            <w:vMerge w:val="continue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04EF2B9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4E93EA9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二楼建构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24F8682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户外娃娃家</w:t>
            </w:r>
          </w:p>
        </w:tc>
      </w:tr>
      <w:tr w14:paraId="632E61B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8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10D11CE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vAlign w:val="center"/>
          </w:tcPr>
          <w:p w14:paraId="7C4402C9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1.</w:t>
            </w:r>
            <w:r>
              <w:rPr>
                <w:rFonts w:hint="default" w:ascii="宋体" w:hAnsi="宋体" w:cs="宋体"/>
                <w:szCs w:val="20"/>
                <w:lang w:val="en-US" w:eastAsia="zh-CN"/>
              </w:rPr>
              <w:t>讨论“雪花的形状”引导幼儿发现雪花和正六边形的相似特点，感受雪花的美丽。</w:t>
            </w:r>
          </w:p>
          <w:p w14:paraId="42F2BF00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2.户外体锻时，可以引导幼儿观察地面草皮上还有器械上凝结的霜花。</w:t>
            </w:r>
          </w:p>
        </w:tc>
      </w:tr>
      <w:tr w14:paraId="3E705A3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29074A7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5CDD44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1.请家长在家中可以和幼儿一起查阅资料，了解下雪的天气是怎样形成的。</w:t>
            </w:r>
          </w:p>
          <w:p w14:paraId="5FCDA689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2.请家长与幼儿共同在日记本中记录关于冬天的景色及人物的变化。</w:t>
            </w:r>
          </w:p>
        </w:tc>
      </w:tr>
      <w:tr w14:paraId="5EF8904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04DFD54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9030F0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收集冬季人们的生活用品，布置冬季展示台。</w:t>
            </w:r>
          </w:p>
        </w:tc>
      </w:tr>
      <w:tr w14:paraId="7F140B2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3BC94B8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vAlign w:val="center"/>
          </w:tcPr>
          <w:p w14:paraId="48AAB11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 w14:paraId="5209E511">
      <w:pPr>
        <w:rPr>
          <w:rFonts w:hint="eastAsia"/>
        </w:rPr>
        <w:sectPr>
          <w:pgSz w:w="11906" w:h="16838"/>
          <w:pgMar w:top="1587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</w:p>
    <w:p w14:paraId="10DCF232">
      <w:pPr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962660</wp:posOffset>
                </wp:positionV>
                <wp:extent cx="3991610" cy="40366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210" y="2637155"/>
                          <a:ext cx="4010660" cy="403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D33EA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光盘小能手</w:t>
                            </w:r>
                          </w:p>
                          <w:p w14:paraId="1C53BBAB">
                            <w:pPr>
                              <w:ind w:firstLine="1200" w:firstLineChars="400"/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>康缪奕    赵  吏    李雨衡</w:t>
                            </w:r>
                          </w:p>
                          <w:p w14:paraId="03C407DA">
                            <w:pPr>
                              <w:ind w:firstLine="1200" w:firstLineChars="400"/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杨照临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孟圣晞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蒋茉汐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67EF53D0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小小智多星</w:t>
                            </w:r>
                          </w:p>
                          <w:p w14:paraId="2A2B8829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邓予哲    张铭艺    崔暖阳</w:t>
                            </w:r>
                          </w:p>
                          <w:p w14:paraId="78F953E9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吴述卿    宋倾允    王安然</w:t>
                            </w:r>
                          </w:p>
                          <w:p w14:paraId="272BEE12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运动小健将</w:t>
                            </w:r>
                          </w:p>
                          <w:p w14:paraId="5FA18F70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汪煜安    严  霄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赵明宸</w:t>
                            </w:r>
                          </w:p>
                          <w:p w14:paraId="77B8D333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何  牧    林姝睿    高曼灵</w:t>
                            </w:r>
                          </w:p>
                          <w:p w14:paraId="45E76752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 w14:paraId="1C64A4D9">
                            <w:pPr>
                              <w:ind w:firstLine="904" w:firstLineChars="300"/>
                              <w:rPr>
                                <w:rFonts w:hint="default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5pt;margin-top:75.8pt;height:317.85pt;width:314.3pt;z-index:251664384;mso-width-relative:page;mso-height-relative:page;" filled="f" stroked="f" coordsize="21600,21600" o:gfxdata="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EzR0/bAAAACwEAAA8A&#10;AAAAAAAAAQAgAAAAIgAAAGRycy9kb3ducmV2LnhtbFBLAQIUABQAAAAIAIdO4kBzsbmITQIAAIE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8D33EA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光盘小能手</w:t>
                      </w:r>
                    </w:p>
                    <w:p w14:paraId="1C53BBAB">
                      <w:pPr>
                        <w:ind w:firstLine="1200" w:firstLineChars="400"/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>康缪奕    赵  吏    李雨衡</w:t>
                      </w:r>
                    </w:p>
                    <w:p w14:paraId="03C407DA">
                      <w:pPr>
                        <w:ind w:firstLine="1200" w:firstLineChars="400"/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杨照临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孟圣晞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蒋茉汐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</w:t>
                      </w:r>
                    </w:p>
                    <w:p w14:paraId="67EF53D0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小小智多星</w:t>
                      </w:r>
                    </w:p>
                    <w:p w14:paraId="2A2B8829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邓予哲    张铭艺    崔暖阳</w:t>
                      </w:r>
                    </w:p>
                    <w:p w14:paraId="78F953E9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吴述卿    宋倾允    王安然</w:t>
                      </w:r>
                    </w:p>
                    <w:p w14:paraId="272BEE12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运动小健将</w:t>
                      </w:r>
                    </w:p>
                    <w:p w14:paraId="5FA18F70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汪煜安    严  霄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赵明宸</w:t>
                      </w:r>
                    </w:p>
                    <w:p w14:paraId="77B8D333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何  牧    林姝睿    高曼灵</w:t>
                      </w:r>
                    </w:p>
                    <w:p w14:paraId="45E76752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</w:t>
                      </w:r>
                    </w:p>
                    <w:p w14:paraId="1C64A4D9">
                      <w:pPr>
                        <w:ind w:firstLine="904" w:firstLineChars="300"/>
                        <w:rPr>
                          <w:rFonts w:hint="default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669290</wp:posOffset>
                </wp:positionV>
                <wp:extent cx="5015230" cy="4971415"/>
                <wp:effectExtent l="0" t="0" r="0" b="0"/>
                <wp:wrapNone/>
                <wp:docPr id="4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015230" cy="497141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15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21.6pt;margin-top:52.7pt;height:391.45pt;width:394.9pt;z-index:251662336;mso-width-relative:page;mso-height-relative:page;" coordorigin="3138,791" coordsize="1387,2741" o:gfxdata="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sombCr0AAADb&#10;AAAADwAAAGRycy9kb3ducmV2LnhtbEVPO2/CMBDeK/EfrEPqgsChCAQpJkOlqqUMiMfAeI2vSZr4&#10;nNoupP8eIyF1u0/f85ZZZxpxJucrywrGowQEcW51xYWC4+F1OAfhA7LGxjIp+CMP2ar3sMRU2wvv&#10;6LwPhYgh7FNUUIbQplL6vCSDfmRb4sh9WWcwROgKqR1eYrhp5FOSzKTBimNDiS29lJTX+1+j4OPz&#10;bRHsz/Eb6+2EB3PXndabTqnH/jh5BhGoC//iu/tdx/lTuP0SD5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ZsKvQAA&#10;ANsAAAAPAAAAAAAAAAEAIAAAACIAAABkcnMvZG93bnJldi54bWxQSwECFAAUAAAACACHTuJAMy8F&#10;njsAAAA5AAAAEAAAAAAAAAABACAAAAAMAQAAZHJzL3NoYXBleG1sLnhtbFBLBQYAAAAABgAGAFsB&#10;AAC2Aw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FukXYroAAADb&#10;AAAADwAAAGRycy9kb3ducmV2LnhtbEVPyWrDMBC9F/oPYgq5NZJDGlrHcggJgV56yNL7YE1tE2tk&#10;LMVLvr4qFHKbx1sn24y2ET11vnasIZkrEMSFMzWXGi7nw+s7CB+QDTaOScNEHjb581OGqXEDH6k/&#10;hVLEEPYpaqhCaFMpfVGRRT93LXHkflxnMUTYldJ0OMRw28iFUitpsebYUGFLu4qK6+lmNbiv/U29&#10;3bf88V2rcuy9mxK51Hr2kqg1iEBjeIj/3Z8mzl/B3y/xAJ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6RdiugAAANsA&#10;AAAPAAAAAAAAAAEAIAAAACIAAABkcnMvZG93bnJldi54bWxQSwECFAAUAAAACACHTuJAMy8FnjsA&#10;AAA5AAAAEAAAAAAAAAABACAAAAAJAQAAZHJzL3NoYXBleG1sLnhtbFBLBQYAAAAABgAGAFsBAACz&#10;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MwjGVboAAADb&#10;AAAADwAAAGRycy9kb3ducmV2LnhtbEVPTYvCMBC9C/6HMMLebFphdalGwYUFYS9WZb0OzdiWNpPS&#10;ZFv11xtB8DaP9zmrzdU0oqfOVZYVJFEMgji3uuJCwen4M/0C4TyyxsYyKbiRg816PFphqu3AGfUH&#10;X4gQwi5FBaX3bSqly0sy6CLbEgfuYjuDPsCukLrDIYSbRs7ieC4NVhwaSmzpu6S8PvwbBcPunNSf&#10;+ztn+Lf9zWZ1f862vVIfkyRegvB09W/xy73TYf4Cnr+E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MZVugAAANsA&#10;AAAPAAAAAAAAAAEAIAAAACIAAABkcnMvZG93bnJldi54bWxQSwECFAAUAAAACACHTuJAMy8FnjsA&#10;AAA5AAAAEAAAAAAAAAABACAAAAAJAQAAZHJzL3NoYXBleG1sLnhtbFBLBQYAAAAABgAGAFsBAACz&#10;AwAAAAA=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PsyoiLwAAADb&#10;AAAADwAAAGRycy9kb3ducmV2LnhtbEWPQU/DMAyF70j8h8hI3FhaJNDWLdsBgcYNtYO713hNt8ap&#10;krCOf48Pk3az9Z7f+7zaXPygzhRTH9hAOStAEbfB9twZ+N59PM1BpYxscQhMBv4owWZ9f7fCyoaJ&#10;azo3uVMSwqlCAy7nsdI6tY48plkYiUU7hOgxyxo7bSNOEu4H/VwUr9pjz9LgcKQ3R+2p+fUGtj/T&#10;1i1eSj8uvo5NPMQa9++1MY8PZbEElemSb+br9acVfIGVX2QAv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MqIi8AAAA&#10;2wAAAA8AAAAAAAAAAQAgAAAAIgAAAGRycy9kb3ducmV2LnhtbFBLAQIUABQAAAAIAIdO4kAzLwWe&#10;OwAAADkAAAAQAAAAAAAAAAEAIAAAAAsBAABkcnMvc2hhcGV4bWwueG1sUEsFBgAAAAAGAAYAWwEA&#10;ALUD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表扬栏：</w:t>
      </w:r>
    </w:p>
    <w:p w14:paraId="74CD00E7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351155</wp:posOffset>
                </wp:positionV>
                <wp:extent cx="5196205" cy="70561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4290" y="2153920"/>
                          <a:ext cx="5196205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D89C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562" w:firstLineChars="200"/>
                              <w:jc w:val="center"/>
                              <w:textAlignment w:val="auto"/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冬季咳嗽，温馨提示</w:t>
                            </w:r>
                          </w:p>
                          <w:p w14:paraId="5262126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冬季，天气迅速降温，昼夜温差大，干燥的空气为病毒的传播创造了良好的条件，近来班里感冒的孩子越来越多，特此，温馨提示各位家长注意以下事项:</w:t>
                            </w:r>
                          </w:p>
                          <w:p w14:paraId="4932914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饮食上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注意不给孩子吃过于油腻辛辣、有刺激性的食物，这不利于咳嗽的平息。</w:t>
                            </w:r>
                          </w:p>
                          <w:p w14:paraId="18FC71F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环境上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带孩子远离油烟、二手烟，经常开窗通风，保持室内空气湿度适中，一般维持在45%~50%为宜。</w:t>
                            </w:r>
                          </w:p>
                          <w:p w14:paraId="6F4E517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穿衣上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注意保暖，看好天气预报，及时给孩子增减衣物，但也注意不要过厚，过热更容易感冒。</w:t>
                            </w:r>
                          </w:p>
                          <w:p w14:paraId="2F9534C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生活上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尽量避免带孩子到人员密集的场所，以免交叉感染。流感流行期间，可给孩子注射疫苗，防患于未然。</w:t>
                            </w:r>
                          </w:p>
                          <w:p w14:paraId="70022B6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食疗方法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孩子感冒咳嗽，除了打针吃药之外，我们还很有必要辅以食疗，让孩子的咳嗽好的更快。</w:t>
                            </w:r>
                          </w:p>
                          <w:p w14:paraId="19145CC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1.花椒+雪梨+冰糖</w:t>
                            </w:r>
                          </w:p>
                          <w:p w14:paraId="5B4F82F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材料用量:花椒10粒、雪梨一个、冰糖5粒。</w:t>
                            </w:r>
                          </w:p>
                          <w:p w14:paraId="16BB438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做法:将洗好的雪梨去核填入花椒和冰糖，放在锅里清蒸半个小时左右。</w:t>
                            </w:r>
                          </w:p>
                          <w:p w14:paraId="4861F8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用途:对于风寒感冒咳嗽，此方具有很好的效果，而且健康安全，老少皆宜。</w:t>
                            </w:r>
                          </w:p>
                          <w:p w14:paraId="7C350A2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2.红糖+姜</w:t>
                            </w:r>
                          </w:p>
                          <w:p w14:paraId="44321F3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材料用量:姜5片，红糖200克。</w:t>
                            </w:r>
                          </w:p>
                          <w:p w14:paraId="26D6413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做法:把生姜切成片状，放入锅中，往锅中加两碗水，加上红糖，煮沸。</w:t>
                            </w:r>
                          </w:p>
                          <w:p w14:paraId="50F23FD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用途:生姜有驱寒的作用，生姜+红糖，对于风寒感冒引发的咳嗽的治疗效果很好。</w:t>
                            </w:r>
                          </w:p>
                          <w:p w14:paraId="56F38D6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2C17ABD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3.荸荠+百合</w:t>
                            </w:r>
                          </w:p>
                          <w:p w14:paraId="030BD34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材料用量:荸荠(马蹄) 30克、百合1克、雪梨1个，冰糖适量。</w:t>
                            </w:r>
                          </w:p>
                          <w:p w14:paraId="4DFAB55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做法:将荸荠洗净去皮捣烂，雪梨洗净连皮切碎去核,百合洗净后，三者混合加水煎煮，后加适量冰糖煮至熟烂，趁热服下。</w:t>
                            </w:r>
                          </w:p>
                          <w:p w14:paraId="4DFED04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用途:荸荠能去热生津，具有化痰止咳的作用，对葡萄球菌等细菌具有抑制再生的作用，梨、百合都能润肺止咳，三者结合则化痰止咳效果倍加。</w:t>
                            </w:r>
                          </w:p>
                          <w:p w14:paraId="1365F5E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51A9765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5pt;margin-top:27.65pt;height:555.6pt;width:409.15pt;z-index:251666432;mso-width-relative:page;mso-height-relative:page;" filled="f" stroked="f" coordsize="21600,21600" o:gfxdata="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ZXkn2gAAAAoBAAAPAAAAAAAA&#10;AAEAIAAAACIAAABkcnMvZG93bnJldi54bWxQSwECFAAUAAAACACHTuJAuyrPT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AD89C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562" w:firstLineChars="200"/>
                        <w:jc w:val="center"/>
                        <w:textAlignment w:val="auto"/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冬季咳嗽，温馨提示</w:t>
                      </w:r>
                    </w:p>
                    <w:p w14:paraId="5262126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冬季，天气迅速降温，昼夜温差大，干燥的空气为病毒的传播创造了良好的条件，近来班里感冒的孩子越来越多，特此，温馨提示各位家长注意以下事项:</w:t>
                      </w:r>
                    </w:p>
                    <w:p w14:paraId="4932914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饮食上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注意不给孩子吃过于油腻辛辣、有刺激性的食物，这不利于咳嗽的平息。</w:t>
                      </w:r>
                    </w:p>
                    <w:p w14:paraId="18FC71F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环境上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带孩子远离油烟、二手烟，经常开窗通风，保持室内空气湿度适中，一般维持在45%~50%为宜。</w:t>
                      </w:r>
                    </w:p>
                    <w:p w14:paraId="6F4E51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穿衣上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注意保暖，看好天气预报，及时给孩子增减衣物，但也注意不要过厚，过热更容易感冒。</w:t>
                      </w:r>
                    </w:p>
                    <w:p w14:paraId="2F9534C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生活上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尽量避免带孩子到人员密集的场所，以免交叉感染。流感流行期间，可给孩子注射疫苗，防患于未然。</w:t>
                      </w:r>
                    </w:p>
                    <w:p w14:paraId="70022B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食疗方法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孩子感冒咳嗽，除了打针吃药之外，我们还很有必要辅以食疗，让孩子的咳嗽好的更快。</w:t>
                      </w:r>
                    </w:p>
                    <w:p w14:paraId="19145CC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1.花椒+雪梨+冰糖</w:t>
                      </w:r>
                    </w:p>
                    <w:p w14:paraId="5B4F82F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材料用量:花椒10粒、雪梨一个、冰糖5粒。</w:t>
                      </w:r>
                    </w:p>
                    <w:p w14:paraId="16BB438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做法:将洗好的雪梨去核填入花椒和冰糖，放在锅里清蒸半个小时左右。</w:t>
                      </w:r>
                    </w:p>
                    <w:p w14:paraId="4861F8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用途:对于风寒感冒咳嗽，此方具有很好的效果，而且健康安全，老少皆宜。</w:t>
                      </w:r>
                    </w:p>
                    <w:p w14:paraId="7C350A2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2.红糖+姜</w:t>
                      </w:r>
                    </w:p>
                    <w:p w14:paraId="44321F3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材料用量:姜5片，红糖200克。</w:t>
                      </w:r>
                    </w:p>
                    <w:p w14:paraId="26D6413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做法:把生姜切成片状，放入锅中，往锅中加两碗水，加上红糖，煮沸。</w:t>
                      </w:r>
                    </w:p>
                    <w:p w14:paraId="50F23FD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用途:生姜有驱寒的作用，生姜+红糖，对于风寒感冒引发的咳嗽的治疗效果很好。</w:t>
                      </w:r>
                    </w:p>
                    <w:p w14:paraId="56F38D6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2C17ABD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3.荸荠+百合</w:t>
                      </w:r>
                    </w:p>
                    <w:p w14:paraId="030BD34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材料用量:荸荠(马蹄) 30克、百合1克、雪梨1个，冰糖适量。</w:t>
                      </w:r>
                    </w:p>
                    <w:p w14:paraId="4DFAB55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做法:将荸荠洗净去皮捣烂，雪梨洗净连皮切碎去核,百合洗净后，三者混合加水煎煮，后加适量冰糖煮至熟烂，趁热服下。</w:t>
                      </w:r>
                    </w:p>
                    <w:p w14:paraId="4DFED04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用途:荸荠能去热生津，具有化痰止咳的作用，对葡萄球菌等细菌具有抑制再生的作用，梨、百合都能润肺止咳，三者结合则化痰止咳效果倍加。</w:t>
                      </w:r>
                    </w:p>
                    <w:p w14:paraId="1365F5E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51A976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128905</wp:posOffset>
                </wp:positionV>
                <wp:extent cx="6138545" cy="7486650"/>
                <wp:effectExtent l="0" t="0" r="0" b="0"/>
                <wp:wrapNone/>
                <wp:docPr id="2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38545" cy="748665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18.1pt;margin-top:10.15pt;height:589.5pt;width:483.35pt;z-index:251663360;mso-width-relative:page;mso-height-relative:page;" fillcolor="#1D1D1B" filled="t" stroked="f" coordsize="582,1153" o:gfxdata="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5990882,2720647;5906503,1766148;5843219,1441488;5663915,1188254;5801030,506468;5885409,84411;5716651,38959;4693561,772689;2373148,454523;527366,824635;147662,2298589;126567,4350438;147662,6330861;1455531,7291854;4124005,7441197;5727199,6889276;6106903,5038716;5990882,2720647;5832672,5908804;4841223,7259388;2636832,7324320;390251,6538644;316419,4882880;348061,1675243;738312,850608;1919613,590880;4640824,896060;4777939,896060;5653367,266220;5621725,435043;5547894,818142;5452968,1194747;5526799,1305131;5706104,1766148;5801030,2720647;5832672,5908804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温馨提示：</w:t>
      </w:r>
    </w:p>
    <w:sectPr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8867EC-852A-4E22-AFAD-4478E90C7E6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07D158-F2A7-4CCB-B593-3C0ADB7F9F1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44A47F2-858F-4DB4-B7C6-B4B466D7E5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0287CDC-BE2E-40BF-A5FD-91BFC13DAC4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FEE2878-D63F-4551-916C-90BA705EC4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D88BA">
    <w:pPr>
      <w:pStyle w:val="3"/>
    </w:pPr>
  </w:p>
  <w:p w14:paraId="4704A6FC">
    <w:pPr>
      <w:pStyle w:val="3"/>
    </w:pPr>
  </w:p>
  <w:p w14:paraId="575C67AB">
    <w:pPr>
      <w:pStyle w:val="3"/>
      <w:rPr>
        <w:rFonts w:hint="eastAsia" w:eastAsia="宋体"/>
        <w:lang w:eastAsia="zh-CN"/>
      </w:rPr>
    </w:pPr>
  </w:p>
  <w:p w14:paraId="60BA238D">
    <w:pPr>
      <w:pStyle w:val="3"/>
    </w:pPr>
  </w:p>
  <w:p w14:paraId="33144518">
    <w:pPr>
      <w:pStyle w:val="3"/>
    </w:pPr>
  </w:p>
  <w:p w14:paraId="3A0C364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4B972">
    <w:pPr>
      <w:pStyle w:val="3"/>
    </w:pPr>
  </w:p>
  <w:p w14:paraId="4395D4FF">
    <w:pPr>
      <w:pStyle w:val="3"/>
    </w:pPr>
  </w:p>
  <w:p w14:paraId="56F7F7C4">
    <w:pPr>
      <w:pStyle w:val="3"/>
      <w:rPr>
        <w:rFonts w:hint="eastAsia" w:eastAsia="宋体"/>
        <w:lang w:eastAsia="zh-CN"/>
      </w:rPr>
    </w:pPr>
  </w:p>
  <w:p w14:paraId="31690275">
    <w:pPr>
      <w:pStyle w:val="3"/>
    </w:pPr>
  </w:p>
  <w:p w14:paraId="43C02D1F">
    <w:pPr>
      <w:pStyle w:val="3"/>
    </w:pPr>
  </w:p>
  <w:p w14:paraId="01C9E847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739C0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AF3353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0288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F56F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6" name="图片 6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AB114D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8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9504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DfZgR9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U9udsNTwn1++&#10;/fj+lV0mbcaANYXchzuYPSQzET12YNOfKLBj1vN01lMdI5O0eXW5KqvrJWeSzqry+vUyYRaPlwNg&#10;fKu8ZcloOFC7sori8A7jFPo7JOVCb3R7q43JDvS7NwbYQVBrV2X6ZvS/woxjIyVfrqiOdM35BDBh&#10;G0fVJIoTqWTtfHsiQeh9UD2Dh8+cjTQdDcdPewGKM+EkbTc8crYPoPuB4qqcOF2nLmWC80SlMfjT&#10;z+keX9Hm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N9mBH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IsImhkaWQiOiJlNDEwOWY4OWQ1MWQzODE2YTZmNjgwYzRjMmI2MWM4ZCIsInVzZXJDb3VudCI6MTF9"/>
  </w:docVars>
  <w:rsids>
    <w:rsidRoot w:val="70AB3559"/>
    <w:rsid w:val="00A952DF"/>
    <w:rsid w:val="022C3B68"/>
    <w:rsid w:val="05B74771"/>
    <w:rsid w:val="06A2605E"/>
    <w:rsid w:val="07027EF6"/>
    <w:rsid w:val="076D0FF3"/>
    <w:rsid w:val="08C246D4"/>
    <w:rsid w:val="09C71A77"/>
    <w:rsid w:val="0B212BCE"/>
    <w:rsid w:val="0B492353"/>
    <w:rsid w:val="0B813F68"/>
    <w:rsid w:val="0D804646"/>
    <w:rsid w:val="11D41DE9"/>
    <w:rsid w:val="1208619A"/>
    <w:rsid w:val="12AA1929"/>
    <w:rsid w:val="144D0B5D"/>
    <w:rsid w:val="146D0E60"/>
    <w:rsid w:val="1A0D12FB"/>
    <w:rsid w:val="1BEF4851"/>
    <w:rsid w:val="1DF14787"/>
    <w:rsid w:val="1DF876C1"/>
    <w:rsid w:val="1FB165B1"/>
    <w:rsid w:val="20351B5F"/>
    <w:rsid w:val="2125149B"/>
    <w:rsid w:val="21257684"/>
    <w:rsid w:val="214C0491"/>
    <w:rsid w:val="215232ED"/>
    <w:rsid w:val="226E2C5D"/>
    <w:rsid w:val="22C2681B"/>
    <w:rsid w:val="233F0E21"/>
    <w:rsid w:val="247261AB"/>
    <w:rsid w:val="28F507AD"/>
    <w:rsid w:val="2A9F6179"/>
    <w:rsid w:val="2CAE1BBE"/>
    <w:rsid w:val="2D8F16E6"/>
    <w:rsid w:val="322A7F39"/>
    <w:rsid w:val="33F37C08"/>
    <w:rsid w:val="34FE2646"/>
    <w:rsid w:val="38EE1B7A"/>
    <w:rsid w:val="39930F9E"/>
    <w:rsid w:val="3CBD0327"/>
    <w:rsid w:val="3CDE3DFA"/>
    <w:rsid w:val="3D6D082A"/>
    <w:rsid w:val="3D9F17DB"/>
    <w:rsid w:val="3DF064DB"/>
    <w:rsid w:val="40C1415E"/>
    <w:rsid w:val="40F005A0"/>
    <w:rsid w:val="4211145E"/>
    <w:rsid w:val="42A068D2"/>
    <w:rsid w:val="432120A2"/>
    <w:rsid w:val="459F2355"/>
    <w:rsid w:val="47655843"/>
    <w:rsid w:val="48001AD4"/>
    <w:rsid w:val="49E54A1A"/>
    <w:rsid w:val="4A47284A"/>
    <w:rsid w:val="4B5A4F93"/>
    <w:rsid w:val="4B6D68F7"/>
    <w:rsid w:val="4CBB7CB4"/>
    <w:rsid w:val="4E26724C"/>
    <w:rsid w:val="502B33A2"/>
    <w:rsid w:val="511F2F07"/>
    <w:rsid w:val="52C324A3"/>
    <w:rsid w:val="55707D77"/>
    <w:rsid w:val="55D8594C"/>
    <w:rsid w:val="56875A2E"/>
    <w:rsid w:val="5A830549"/>
    <w:rsid w:val="5C003935"/>
    <w:rsid w:val="5C214545"/>
    <w:rsid w:val="5CE558B6"/>
    <w:rsid w:val="5EAD270C"/>
    <w:rsid w:val="5F322057"/>
    <w:rsid w:val="60CD0C77"/>
    <w:rsid w:val="60D40EEC"/>
    <w:rsid w:val="613E6D41"/>
    <w:rsid w:val="64A50452"/>
    <w:rsid w:val="66D863DA"/>
    <w:rsid w:val="66F464EC"/>
    <w:rsid w:val="674A1F08"/>
    <w:rsid w:val="697A20D4"/>
    <w:rsid w:val="6A981EA9"/>
    <w:rsid w:val="6AA76030"/>
    <w:rsid w:val="6AD63A6F"/>
    <w:rsid w:val="6B5275DD"/>
    <w:rsid w:val="6B5C6FDF"/>
    <w:rsid w:val="6C6A21B6"/>
    <w:rsid w:val="6D0D5EB2"/>
    <w:rsid w:val="6DBA7CFE"/>
    <w:rsid w:val="6F585EC6"/>
    <w:rsid w:val="70AB3559"/>
    <w:rsid w:val="71303928"/>
    <w:rsid w:val="72370661"/>
    <w:rsid w:val="723B13ED"/>
    <w:rsid w:val="738B1A15"/>
    <w:rsid w:val="771E46B3"/>
    <w:rsid w:val="799404F5"/>
    <w:rsid w:val="7A2618AF"/>
    <w:rsid w:val="7A5831F1"/>
    <w:rsid w:val="7BA2624C"/>
    <w:rsid w:val="7BB0350B"/>
    <w:rsid w:val="7BCB3C46"/>
    <w:rsid w:val="7BF70459"/>
    <w:rsid w:val="7C2A1D9F"/>
    <w:rsid w:val="7C650F0E"/>
    <w:rsid w:val="7CE32F73"/>
    <w:rsid w:val="7CE87883"/>
    <w:rsid w:val="7DAE2D99"/>
    <w:rsid w:val="7F1959A1"/>
    <w:rsid w:val="7F4F4108"/>
    <w:rsid w:val="7FD952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wenying\Library\Containers\com.kingsoft.wpsoffice.mac\Data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5</Pages>
  <Words>910</Words>
  <Characters>932</Characters>
  <Lines>6</Lines>
  <Paragraphs>1</Paragraphs>
  <TotalTime>3</TotalTime>
  <ScaleCrop>false</ScaleCrop>
  <LinksUpToDate>false</LinksUpToDate>
  <CharactersWithSpaces>943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✨</cp:lastModifiedBy>
  <cp:lastPrinted>2024-12-23T00:08:00Z</cp:lastPrinted>
  <dcterms:modified xsi:type="dcterms:W3CDTF">2024-12-30T23:52:00Z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57E374DCD7C6499AB55AA7A58633F0A1_13</vt:lpwstr>
  </property>
  <property fmtid="{D5CDD505-2E9C-101B-9397-08002B2CF9AE}" pid="5" name="KSOTemplateDocerSaveRecord">
    <vt:lpwstr>eyJoZGlkIjoiZTQxMDlmODlkNTFkMzgxNmE2ZjY4MGM0YzJiNjFjOGQiLCJ1c2VySWQiOiIyNjA2MTM0MzYifQ==</vt:lpwstr>
  </property>
</Properties>
</file>