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683D862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139065</wp:posOffset>
                </wp:positionV>
                <wp:extent cx="6608445" cy="84778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3655" y="1922145"/>
                          <a:ext cx="6608445" cy="847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A6BBF">
                            <w:pPr>
                              <w:ind w:firstLine="2088" w:firstLineChars="650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</w:pPr>
                          </w:p>
                          <w:p w14:paraId="28226A02">
                            <w:pPr>
                              <w:ind w:firstLine="643" w:firstLineChars="200"/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32"/>
                                <w:szCs w:val="28"/>
                                <w:lang w:val="en-US" w:eastAsia="zh-CN"/>
                              </w:rPr>
                              <w:t>幼儿肠胃护理要及时</w:t>
                            </w:r>
                          </w:p>
                          <w:p w14:paraId="0FBAE960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06811C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2B0FE00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 xml:space="preserve">小儿急性胃肠炎是一种常见的消化道疾病。幼儿胃肠道功能比较差，对外界感染的抵抗力低，稍有不适就容易发病。幼儿肠炎多因不洁东西所引起，故预防最要紧的是食物之清洁及保存安全。小孩尽量不要吃街上贩卖的生冷东西，在家中吃东西要煮沸以及用其他方法洗净消毒灭菌。  </w:t>
                            </w:r>
                          </w:p>
                          <w:p w14:paraId="5330562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FEF2E7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1.肠道内的感染</w:t>
                            </w:r>
                          </w:p>
                          <w:p w14:paraId="6ED66C9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2A82EF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由细菌和病毒造成， 肠道内的感染由细菌和病毒造成，特别是致病性大肠杆菌，是主要的致病菌。假如孩子生病而大量不合理地使用抗生素，还会造成霉菌对胃肠的侵犯。</w:t>
                            </w:r>
                          </w:p>
                          <w:p w14:paraId="76E15ED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98BC9B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2.上呼吸道的炎症</w:t>
                            </w:r>
                          </w:p>
                          <w:p w14:paraId="478C07D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12BB45D8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肺炎、肾炎、中耳炎等胃肠道以外的疾病上呼吸道的炎症、肺炎、肾炎、中耳炎等胃肠道以外的疾病，可以由于发烧和细菌毒素的吸收而使消化酶分泌减少，肠蠕动增加。</w:t>
                            </w:r>
                          </w:p>
                          <w:p w14:paraId="5A0CC823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DA76E3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3.不合理的饮食</w:t>
                            </w:r>
                          </w:p>
                          <w:p w14:paraId="3A17F2A7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41739AC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不合理的饮食，如孩子吃得过多，过少;或过早、过多吃淀粉类、脂肪类食物;突然改变食物，突然断奶等，都能引起孩子拉肚子。</w:t>
                            </w:r>
                          </w:p>
                          <w:p w14:paraId="573424A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4204EF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4气候变化</w:t>
                            </w:r>
                          </w:p>
                          <w:p w14:paraId="7564DFD4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3F2E8555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气候变化，如过冷使肠蠕动增加，过热使胃酸及消化酶减少分泌，也可以诱发急性胃肠炎。</w:t>
                            </w:r>
                          </w:p>
                          <w:p w14:paraId="347073C2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A1F29DB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 xml:space="preserve"> 预防措施</w:t>
                            </w:r>
                          </w:p>
                          <w:p w14:paraId="744F4EB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7982507D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1、任何奶制品和经加工的鱼肉类食物，如果在室温下放置过久，便不宜给幼儿进食。</w:t>
                            </w:r>
                          </w:p>
                          <w:p w14:paraId="498B7286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5DAECEDE">
                            <w:pPr>
                              <w:ind w:firstLine="480" w:firstLineChars="200"/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24"/>
                                <w:szCs w:val="22"/>
                                <w:lang w:val="en-US" w:eastAsia="zh-CN"/>
                              </w:rPr>
                              <w:t>2、要注意用微波炉加热的食物，中心的温度够热才可进食。微波本身没有刹菌的能力。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15pt;margin-top:10.95pt;height:667.55pt;width:520.35pt;z-index:251667456;mso-width-relative:page;mso-height-relative:page;" filled="f" stroked="f" coordsize="21600,21600" o:gfxdata="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sDgs7cAAAACwEAAA8AAAAA&#10;AAAAAQAgAAAAIgAAAGRycy9kb3ducmV2LnhtbFBLAQIUABQAAAAIAIdO4kCU9lau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A6BBF">
                      <w:pPr>
                        <w:ind w:firstLine="2088" w:firstLineChars="650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</w:pPr>
                    </w:p>
                    <w:p w14:paraId="28226A02">
                      <w:pPr>
                        <w:ind w:firstLine="643" w:firstLineChars="200"/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32"/>
                          <w:szCs w:val="28"/>
                          <w:lang w:val="en-US" w:eastAsia="zh-CN"/>
                        </w:rPr>
                        <w:t>幼儿肠胃护理要及时</w:t>
                      </w:r>
                    </w:p>
                    <w:p w14:paraId="0FBAE960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06811C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02B0FE00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 xml:space="preserve">小儿急性胃肠炎是一种常见的消化道疾病。幼儿胃肠道功能比较差，对外界感染的抵抗力低，稍有不适就容易发病。幼儿肠炎多因不洁东西所引起，故预防最要紧的是食物之清洁及保存安全。小孩尽量不要吃街上贩卖的生冷东西，在家中吃东西要煮沸以及用其他方法洗净消毒灭菌。  </w:t>
                      </w:r>
                    </w:p>
                    <w:p w14:paraId="5330562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FEF2E7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1.肠道内的感染</w:t>
                      </w:r>
                    </w:p>
                    <w:p w14:paraId="6ED66C9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2A82EF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由细菌和病毒造成， 肠道内的感染由细菌和病毒造成，特别是致病性大肠杆菌，是主要的致病菌。假如孩子生病而大量不合理地使用抗生素，还会造成霉菌对胃肠的侵犯。</w:t>
                      </w:r>
                    </w:p>
                    <w:p w14:paraId="76E15ED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98BC9B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2.上呼吸道的炎症</w:t>
                      </w:r>
                    </w:p>
                    <w:p w14:paraId="478C07D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12BB45D8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肺炎、肾炎、中耳炎等胃肠道以外的疾病上呼吸道的炎症、肺炎、肾炎、中耳炎等胃肠道以外的疾病，可以由于发烧和细菌毒素的吸收而使消化酶分泌减少，肠蠕动增加。</w:t>
                      </w:r>
                    </w:p>
                    <w:p w14:paraId="5A0CC823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DA76E3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3.不合理的饮食</w:t>
                      </w:r>
                    </w:p>
                    <w:p w14:paraId="3A17F2A7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41739AC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不合理的饮食，如孩子吃得过多，过少;或过早、过多吃淀粉类、脂肪类食物;突然改变食物，突然断奶等，都能引起孩子拉肚子。</w:t>
                      </w:r>
                    </w:p>
                    <w:p w14:paraId="573424A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64204EF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4气候变化</w:t>
                      </w:r>
                    </w:p>
                    <w:p w14:paraId="7564DFD4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3F2E8555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气候变化，如过冷使肠蠕动增加，过热使胃酸及消化酶减少分泌，也可以诱发急性胃肠炎。</w:t>
                      </w:r>
                    </w:p>
                    <w:p w14:paraId="347073C2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A1F29DB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 xml:space="preserve"> 预防措施</w:t>
                      </w:r>
                    </w:p>
                    <w:p w14:paraId="744F4EB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7982507D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1、任何奶制品和经加工的鱼肉类食物，如果在室温下放置过久，便不宜给幼儿进食。</w:t>
                      </w:r>
                    </w:p>
                    <w:p w14:paraId="498B7286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</w:p>
                    <w:p w14:paraId="5DAECEDE">
                      <w:pPr>
                        <w:ind w:firstLine="480" w:firstLineChars="200"/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z w:val="24"/>
                          <w:szCs w:val="22"/>
                          <w:lang w:val="en-US" w:eastAsia="zh-CN"/>
                        </w:rPr>
                        <w:t>2、要注意用微波炉加热的食物，中心的温度够热才可进食。微波本身没有刹菌的能力。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-83185</wp:posOffset>
                </wp:positionV>
                <wp:extent cx="7505065" cy="9542780"/>
                <wp:effectExtent l="0" t="0" r="0" b="0"/>
                <wp:wrapNone/>
                <wp:docPr id="41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212725" y="1039495"/>
                          <a:ext cx="7505065" cy="954278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74.5pt;margin-top:-6.55pt;height:751.4pt;width:590.95pt;z-index:251660288;mso-width-relative:page;mso-height-relative:page;" fillcolor="#1D1D1B" filled="t" stroked="f" coordsize="582,1153" o:gfxdata="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7324530,3467844;7221368,2251202;7143996,1837378;6924776,1514595;7092415,645565;7195577,107594;6989252,49658;5738408,984900;2901442,579353;644765,1051112;180534,2929873;154743,5545240;180534,8069566;1779551,9294485;5042062,9484844;7002148,8781343;7466379,6422547;7324530,3467844;7131101,7531595;5918943,9253103;3223825,9335868;477126,8334414;386859,6223912;425544,2135331;902671,1084218;2346944,753159;5673932,1142154;5841571,1142154;6911881,339335;6873195,554524;6782928,1042836;6666870,1522872;6757137,1663572;6976357,2251202;7092415,3467844;7131101,7531595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育儿知识：</w:t>
      </w:r>
    </w:p>
    <w:p w14:paraId="54CF3ED6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1184910</wp:posOffset>
                </wp:positionV>
                <wp:extent cx="4328795" cy="514159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9745" y="2639695"/>
                          <a:ext cx="4328795" cy="5141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B6C5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1.知道常见动物的名称，丰富对动物的认知，产生了解和探索动物的兴趣。</w:t>
                            </w:r>
                          </w:p>
                          <w:p w14:paraId="39612E2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2.运用身体动作、绘画、手工等多种形式表现动物的特征。</w:t>
                            </w:r>
                          </w:p>
                          <w:p w14:paraId="0355E5E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3.喜爱小动物，乐意参与动物饲养活动。知道动物是我们的朋友，萌发爱护动物</w:t>
                            </w:r>
                          </w:p>
                          <w:p w14:paraId="7B0C508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的情感。</w:t>
                            </w:r>
                          </w:p>
                          <w:p w14:paraId="3C21ADA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4.初步了解自然界中人与动物、动物与动物、动物与植物间相互依存的关系。</w:t>
                            </w:r>
                          </w:p>
                          <w:p w14:paraId="25B2585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5.学做器械操。学习拿放器械的常规。</w:t>
                            </w:r>
                          </w:p>
                          <w:p w14:paraId="09064AB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6.能够通过目测比较粗细和宽窄，能“记录”7以内两个序列的排序。学习5以内</w:t>
                            </w:r>
                          </w:p>
                          <w:p w14:paraId="2C6241D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的序数。</w:t>
                            </w:r>
                          </w:p>
                          <w:p w14:paraId="156F8DF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7.愉快地感受音乐，并继续学习用动作表现音乐的变化，共同体验音乐游戏带来的快乐。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45pt;margin-top:93.3pt;height:404.85pt;width:340.85pt;z-index:251665408;mso-width-relative:page;mso-height-relative:page;" filled="f" stroked="f" coordsize="21600,21600" o:gfxdata="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WO0PPaAAAACgEAAA8AAAAA&#10;AAAAAQAgAAAAIgAAAGRycy9kb3ducmV2LnhtbFBLAQIUABQAAAAIAIdO4kChPHiuSwIAAHU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FB6C5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1.知道常见动物的名称，丰富对动物的认知，产生了解和探索动物的兴趣。</w:t>
                      </w:r>
                    </w:p>
                    <w:p w14:paraId="39612E2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2.运用身体动作、绘画、手工等多种形式表现动物的特征。</w:t>
                      </w:r>
                    </w:p>
                    <w:p w14:paraId="0355E5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3.喜爱小动物，乐意参与动物饲养活动。知道动物是我们的朋友，萌发爱护动物</w:t>
                      </w:r>
                    </w:p>
                    <w:p w14:paraId="7B0C508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的情感。</w:t>
                      </w:r>
                    </w:p>
                    <w:p w14:paraId="3C21ADA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4.初步了解自然界中人与动物、动物与动物、动物与植物间相互依存的关系。</w:t>
                      </w:r>
                    </w:p>
                    <w:p w14:paraId="25B2585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5.学做器械操。学习拿放器械的常规。</w:t>
                      </w:r>
                    </w:p>
                    <w:p w14:paraId="09064AB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6.能够通过目测比较粗细和宽窄，能“记录”7以内两个序列的排序。学习5以内</w:t>
                      </w:r>
                    </w:p>
                    <w:p w14:paraId="2C6241D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的序数。</w:t>
                      </w:r>
                    </w:p>
                    <w:p w14:paraId="156F8DF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7.愉快地感受音乐，并继续学习用动作表现音乐的变化，共同体验音乐游戏带来的快乐。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584835</wp:posOffset>
                </wp:positionV>
                <wp:extent cx="5611495" cy="5915025"/>
                <wp:effectExtent l="0" t="0" r="0" b="0"/>
                <wp:wrapNone/>
                <wp:docPr id="4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611495" cy="591502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9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0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1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-0.95pt;margin-top:46.05pt;height:465.75pt;width:441.85pt;z-index:251661312;mso-width-relative:page;mso-height-relative:page;" coordorigin="3138,791" coordsize="1387,2741" o:gfxdata="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ZD0Q374AAADa&#10;AAAADwAAAGRycy9kb3ducmV2LnhtbEWPT2vCQBTE74LfYXmCF6kbW5CYuslBEPvnIFoPPb5mX5PU&#10;7Nu4u2r67buC0OMwM79hlkVvWnEh5xvLCmbTBARxaXXDlYLDx/ohBeEDssbWMin4JQ9FPhwsMdP2&#10;yju67EMlIoR9hgrqELpMSl/WZNBPbUccvW/rDIYoXSW1w2uEm1Y+JslcGmw4LtTY0aqm8rg/GwVv&#10;X5tFsKfDDx63TzxJXf/5+t4rNR7NkmcQgfrwH763X7SCBdyuxBs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0Q374A&#10;AADaAAAADwAAAAAAAAABACAAAAAiAAAAZHJzL2Rvd25yZXYueG1sUEsBAhQAFAAAAAgAh07iQDMv&#10;BZ47AAAAOQAAABAAAAAAAAAAAQAgAAAADQEAAGRycy9zaGFwZXhtbC54bWxQSwUGAAAAAAYABgBb&#10;AQAAtwMAAAAA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9kwqjb0AAADb&#10;AAAADwAAAGRycy9kb3ducmV2LnhtbEWPT2vDMAzF74N+B6PCbqudso0uqxPGyqCXHdY/dxFrSVgs&#10;h9hN03366lDoTeI9vffTupx8p0YaYhvYQrYwoIir4FquLRz2X08rUDEhO+wCk4ULRSiL2cMacxfO&#10;/EPjLtVKQjjmaKFJqc+1jlVDHuMi9MSi/YbBY5J1qLUb8CzhvtNLY161x5alocGePhuq/nYnbyF8&#10;b07m5f+D346tqacxhkumn619nGfmHVSiKd3Nt+utE3yhl19kAF1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TCqNvQAA&#10;ANsAAAAPAAAAAAAAAAEAIAAAACIAAABkcnMvZG93bnJldi54bWxQSwECFAAUAAAACACHTuJAMy8F&#10;njsAAAA5AAAAEAAAAAAAAAABACAAAAAMAQAAZHJzL3NoYXBleG1sLnhtbFBLBQYAAAAABgAGAFsB&#10;AAC2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0637urgAAADb&#10;AAAADwAAAGRycy9kb3ducmV2LnhtbEVPTYvCMBC9C/6HMMLeNK2gSNcoKAiCF6uyXodmbEubSWli&#10;q/vrjSB4m8f7nOX6YWrRUetKywriSQSCOLO65FzB5bwbL0A4j6yxtkwKnuRgvRoOlpho23NK3cnn&#10;IoSwS1BB4X2TSOmyggy6iW2IA3ezrUEfYJtL3WIfwk0tp1E0lwZLDg0FNrQtKKtOd6Og31/janb8&#10;5xT/Nod0WnXXdNMp9TOKo18Qnh7+K/649zrMj+H9SzhAr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637urgAAADbAAAA&#10;DwAAAAAAAAABACAAAAAiAAAAZHJzL2Rvd25yZXYueG1sUEsBAhQAFAAAAAgAh07iQDMvBZ47AAAA&#10;OQAAABAAAAAAAAAAAQAgAAAABwEAAGRycy9zaGFwZXhtbC54bWxQSwUGAAAAAAYABgBbAQAAsQMA&#10;AAAA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XySfYrkAAADb&#10;AAAADwAAAGRycy9kb3ducmV2LnhtbEVPPW/CMBDdK/EfrENiK06QqErAMCAq2FDSdj/iIw7E58h2&#10;Cfx7XKlSt3t6n7fa3G0nbuRD61hBPs1AENdOt9wo+Pr8eH0HESKyxs4xKXhQgM169LLCQruBS7pV&#10;sREphEOBCkyMfSFlqA1ZDFPXEyfu7LzFmKBvpPY4pHDbyVmWvUmLLacGgz1tDdXX6scq2H8Pe7OY&#10;57ZfHC+VP/sST7tSqck4z5YgIt3jv/jPfdBp/gx+f0kHyP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8kn2K5AAAA2wAA&#10;AA8AAAAAAAAAAQAgAAAAIgAAAGRycy9kb3ducmV2LnhtbFBLAQIUABQAAAAIAIdO4kAzLwWeOwAA&#10;ADkAAAAQAAAAAAAAAAEAIAAAAAgBAABkcnMvc2hhcGV4bWwueG1sUEsFBgAAAAAGAAYAWwEAALID&#10;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主题目标：</w:t>
      </w:r>
    </w:p>
    <w:p w14:paraId="37AE0C51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十六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07787339">
      <w:pPr>
        <w:spacing w:line="240" w:lineRule="auto"/>
        <w:jc w:val="both"/>
        <w:rPr>
          <w:rFonts w:hint="default" w:ascii="宋体" w:hAnsi="宋体" w:eastAsia="宋体" w:cs="宋体"/>
          <w:b/>
          <w:lang w:val="en-US"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班级：中3班  实施主题：可爱的动物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月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16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日—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 w:bidi="ar-SA"/>
        </w:rPr>
        <w:t>12月20</w:t>
      </w:r>
      <w:r>
        <w:rPr>
          <w:rFonts w:hint="eastAsia" w:asciiTheme="minorEastAsia" w:hAnsiTheme="minorEastAsia" w:eastAsiaTheme="minorEastAsia" w:cstheme="minorEastAsia"/>
          <w:b/>
          <w:bCs w:val="0"/>
          <w:lang w:bidi="ar-SA"/>
        </w:rPr>
        <w:t>日</w:t>
      </w:r>
      <w:r>
        <w:rPr>
          <w:rFonts w:hint="eastAsia" w:asciiTheme="minorEastAsia" w:hAnsiTheme="minorEastAsia" w:eastAsiaTheme="minorEastAsia" w:cstheme="minorEastAsia"/>
          <w:b/>
          <w:bCs w:val="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 w:val="0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吴、宁老师</w:t>
      </w:r>
    </w:p>
    <w:tbl>
      <w:tblPr>
        <w:tblStyle w:val="6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76"/>
        <w:gridCol w:w="1776"/>
        <w:gridCol w:w="1776"/>
        <w:gridCol w:w="1776"/>
        <w:gridCol w:w="1776"/>
      </w:tblGrid>
      <w:tr w14:paraId="284C80B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21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743BDB6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color="auto" w:sz="24" w:space="0"/>
            </w:tcBorders>
            <w:vAlign w:val="center"/>
          </w:tcPr>
          <w:p w14:paraId="1B97B17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1.了解的动物的生活地区和活动范围，萌发对动物的浓厚喜爱和强烈好奇之心，主动关注动物的生存状况，认识到人类活动对动物生存环境造成的各种影响。（主题目标）</w:t>
            </w:r>
          </w:p>
          <w:p w14:paraId="4E028BD1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/>
              </w:rPr>
              <w:t>用生动恰当的语言描述动物皮肤的特征，感受动物的美丽。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46591508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3.熟练掌握冬季保暖方法，能够根据天气变化自主增减衣物，确保身体温暖舒适。（保育目标）</w:t>
            </w:r>
          </w:p>
          <w:p w14:paraId="052D69E4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4</w:t>
            </w:r>
            <w:r>
              <w:rPr>
                <w:rFonts w:hint="default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kern w:val="2"/>
                <w:sz w:val="21"/>
                <w:szCs w:val="20"/>
                <w:lang w:val="en-US" w:eastAsia="zh-CN"/>
              </w:rPr>
              <w:t>不怕寒冷，积极参与户外活动，运动时不将手插在口袋里。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（常规目标）</w:t>
            </w:r>
          </w:p>
        </w:tc>
      </w:tr>
      <w:tr w14:paraId="5E4FFD7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1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42A36D44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67CC924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76" w:type="dxa"/>
            <w:tcBorders>
              <w:right w:val="single" w:color="auto" w:sz="4" w:space="0"/>
            </w:tcBorders>
            <w:vAlign w:val="center"/>
          </w:tcPr>
          <w:p w14:paraId="0A66BC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3459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3B470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90F2C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1776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0A2C65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609B241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5" w:hRule="atLeast"/>
        </w:trPr>
        <w:tc>
          <w:tcPr>
            <w:tcW w:w="387" w:type="dxa"/>
            <w:shd w:val="pct10" w:color="auto" w:fill="auto"/>
            <w:vAlign w:val="center"/>
          </w:tcPr>
          <w:p w14:paraId="3B94488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453B76F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14:paraId="42C10DA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cs="Times New Roman"/>
                <w:sz w:val="21"/>
                <w:szCs w:val="21"/>
                <w:lang w:val="en-US" w:eastAsia="zh-CN"/>
              </w:rPr>
              <w:t xml:space="preserve">热情接待幼儿来园，与幼儿有礼貌地打招呼。 </w:t>
            </w:r>
          </w:p>
          <w:p w14:paraId="6DB60C9F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2616895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3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61A84D7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2AE75E1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  <w:lang w:eastAsia="zh-CN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14:paraId="6997FD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color w:val="000000"/>
                <w:szCs w:val="20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：能迅速找到自己的标记图案，根据小组签到。</w:t>
            </w:r>
          </w:p>
          <w:p w14:paraId="1EBAE0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Cs w:val="20"/>
              </w:rPr>
              <w:t>区域</w:t>
            </w:r>
            <w:r>
              <w:rPr>
                <w:rFonts w:hint="eastAsia" w:ascii="宋体" w:hAnsi="宋体"/>
                <w:color w:val="000000"/>
                <w:szCs w:val="20"/>
              </w:rPr>
              <w:t>：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美工区：提供彩色纸、猫头鹰折纸步骤图，幼儿根据折纸步骤图折出猫头鹰，并用勾线笔画一画猫头鹰身上的眼睛和羽毛图案。</w:t>
            </w:r>
          </w:p>
          <w:p w14:paraId="2C822E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1260" w:firstLineChars="600"/>
              <w:textAlignment w:val="auto"/>
              <w:rPr>
                <w:rFonts w:hint="eastAsia" w:ascii="宋体" w:hAnsi="宋体"/>
                <w:color w:val="000000"/>
                <w:szCs w:val="20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0"/>
                <w:lang w:eastAsia="zh-CN"/>
              </w:rPr>
              <w:t>编织区：</w:t>
            </w:r>
            <w:r>
              <w:rPr>
                <w:rFonts w:hint="eastAsia" w:ascii="宋体" w:hAnsi="宋体"/>
                <w:color w:val="000000"/>
                <w:szCs w:val="20"/>
                <w:lang w:val="en-US" w:eastAsia="zh-CN"/>
              </w:rPr>
              <w:t>给动物穿毛衣：提供小动物底板、毛线若干，幼儿学习将毛线均匀缠绕在小动物底板上。</w:t>
            </w:r>
          </w:p>
          <w:p w14:paraId="2AE95F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/>
                <w:color w:val="00000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0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：保护动物、保护我们共同的家园、神奇的动物。</w:t>
            </w:r>
          </w:p>
        </w:tc>
      </w:tr>
      <w:tr w14:paraId="7776F89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6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B5B5D1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6E777FB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 w:eastAsia="宋体"/>
                <w:bCs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户外</w:t>
            </w:r>
            <w:r>
              <w:rPr>
                <w:rFonts w:hint="eastAsia" w:ascii="宋体" w:hAnsi="宋体"/>
                <w:bCs/>
                <w:sz w:val="24"/>
                <w:szCs w:val="20"/>
                <w:lang w:val="en-US" w:eastAsia="zh-CN"/>
              </w:rPr>
              <w:t>运动</w:t>
            </w:r>
          </w:p>
        </w:tc>
        <w:tc>
          <w:tcPr>
            <w:tcW w:w="8880" w:type="dxa"/>
            <w:gridSpan w:val="5"/>
            <w:vAlign w:val="center"/>
          </w:tcPr>
          <w:p w14:paraId="5E09E3BF">
            <w:pPr>
              <w:keepNext w:val="0"/>
              <w:keepLines w:val="0"/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color w:val="000000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.队列练习：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练习听“预备，开始”的口令进行活动。</w:t>
            </w:r>
          </w:p>
          <w:p w14:paraId="4B0661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color w:val="FF0000"/>
                <w:sz w:val="24"/>
                <w:szCs w:val="20"/>
              </w:rPr>
            </w:pPr>
            <w:r>
              <w:rPr>
                <w:rFonts w:hint="default" w:ascii="宋体" w:hAnsi="宋体" w:cs="宋体"/>
                <w:color w:val="000000"/>
                <w:szCs w:val="20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0"/>
              </w:rPr>
              <w:t>.律动、早操：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师幼一起做操，鼓励幼儿动作合拍、到位。</w:t>
            </w:r>
          </w:p>
        </w:tc>
      </w:tr>
      <w:tr w14:paraId="4DC0786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231721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EF198D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AB045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集体游戏：小鼓咚咚</w:t>
            </w:r>
          </w:p>
          <w:p w14:paraId="439E38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  <w:lang w:val="en-US" w:eastAsia="zh-CN"/>
              </w:rPr>
              <w:t>折返跑</w:t>
            </w:r>
          </w:p>
        </w:tc>
        <w:tc>
          <w:tcPr>
            <w:tcW w:w="1776" w:type="dxa"/>
            <w:vMerge w:val="restart"/>
            <w:tcBorders>
              <w:right w:val="single" w:color="auto" w:sz="8" w:space="0"/>
            </w:tcBorders>
            <w:vAlign w:val="center"/>
          </w:tcPr>
          <w:p w14:paraId="3ACAE9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体能大循环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C12920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集体游戏：跳荷叶</w:t>
            </w:r>
          </w:p>
          <w:p w14:paraId="760CF1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深蹲青蛙跳</w:t>
            </w:r>
          </w:p>
        </w:tc>
        <w:tc>
          <w:tcPr>
            <w:tcW w:w="1776" w:type="dxa"/>
            <w:vMerge w:val="restart"/>
            <w:tcBorders>
              <w:left w:val="single" w:color="auto" w:sz="8" w:space="0"/>
            </w:tcBorders>
            <w:vAlign w:val="center"/>
          </w:tcPr>
          <w:p w14:paraId="1074173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体能大循环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28C92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集体游戏：弯腰传球</w:t>
            </w:r>
          </w:p>
          <w:p w14:paraId="0F4C4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从双腿中间传球</w:t>
            </w:r>
          </w:p>
        </w:tc>
      </w:tr>
      <w:tr w14:paraId="001EB2E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891985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6FB0F97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97A79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分散活动：重点指导手脚协同爬行</w:t>
            </w:r>
          </w:p>
        </w:tc>
        <w:tc>
          <w:tcPr>
            <w:tcW w:w="1776" w:type="dxa"/>
            <w:vMerge w:val="continue"/>
            <w:tcBorders>
              <w:right w:val="single" w:color="auto" w:sz="8" w:space="0"/>
            </w:tcBorders>
            <w:vAlign w:val="center"/>
          </w:tcPr>
          <w:p w14:paraId="7BF748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2EEC7E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分散活动：重点指导保持平衡</w:t>
            </w:r>
          </w:p>
        </w:tc>
        <w:tc>
          <w:tcPr>
            <w:tcW w:w="1776" w:type="dxa"/>
            <w:vMerge w:val="continue"/>
            <w:tcBorders>
              <w:left w:val="single" w:color="auto" w:sz="8" w:space="0"/>
            </w:tcBorders>
            <w:vAlign w:val="center"/>
          </w:tcPr>
          <w:p w14:paraId="67B935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9559D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18"/>
                <w:szCs w:val="18"/>
                <w:lang w:val="en-US" w:eastAsia="zh-CN"/>
              </w:rPr>
              <w:t>分散活动：重点指导正确拍球姿势</w:t>
            </w:r>
          </w:p>
        </w:tc>
      </w:tr>
      <w:tr w14:paraId="0987C05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92A17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学习</w:t>
            </w:r>
          </w:p>
          <w:p w14:paraId="33F885A2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活动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4DFA5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健康：灵活的小老鼠</w:t>
            </w:r>
          </w:p>
          <w:p w14:paraId="388ED3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看信号指定方向跑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8EA53F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语言：小壁虎借尾巴</w:t>
            </w:r>
          </w:p>
          <w:p w14:paraId="5E330B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了解壁虎相关知识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428946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科学：动物的花花衣</w:t>
            </w:r>
          </w:p>
          <w:p w14:paraId="698451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了解各种动物的外形特征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1564CC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艺术：大熊猫</w:t>
            </w:r>
          </w:p>
          <w:p w14:paraId="1A89D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认识大熊猫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0D7076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宋体"/>
                <w:b/>
                <w:bCs/>
                <w:szCs w:val="21"/>
                <w:lang w:val="en-US" w:eastAsia="zh-CN"/>
              </w:rPr>
              <w:t>社会：动物的家</w:t>
            </w:r>
          </w:p>
          <w:p w14:paraId="672CFB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504D" w:themeColor="accent2"/>
                <w:sz w:val="18"/>
                <w:szCs w:val="18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知道动物住在哪里</w:t>
            </w:r>
          </w:p>
        </w:tc>
      </w:tr>
      <w:tr w14:paraId="054A1AA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4D41F45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0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上午</w:t>
            </w:r>
          </w:p>
          <w:p w14:paraId="5E01E3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0"/>
              </w:rPr>
              <w:t>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66A218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szCs w:val="20"/>
              </w:rPr>
              <w:t>角色游戏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B3783E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7A0F291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3B0191E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区域游戏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B2A8C0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角色游戏</w:t>
            </w:r>
          </w:p>
        </w:tc>
      </w:tr>
      <w:tr w14:paraId="1B1AAF4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C19D3DD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450F6EC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012919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02F6BEB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图书室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0DF0680E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乐高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4F0E233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美术室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500B65D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二楼建构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0B8777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骑行游戏</w:t>
            </w:r>
          </w:p>
        </w:tc>
      </w:tr>
      <w:tr w14:paraId="77ADA5D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3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890E7BF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color="auto" w:sz="4" w:space="0"/>
            </w:tcBorders>
            <w:vAlign w:val="center"/>
          </w:tcPr>
          <w:p w14:paraId="049F1E0C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leftChars="0" w:right="0" w:rightChars="0"/>
              <w:rPr>
                <w:rFonts w:hint="eastAsia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0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鼓励幼儿</w:t>
            </w:r>
            <w:r>
              <w:rPr>
                <w:rFonts w:hint="default" w:ascii="宋体" w:hAnsi="宋体" w:cs="宋体"/>
                <w:szCs w:val="20"/>
                <w:lang w:val="en-US" w:eastAsia="zh-CN"/>
              </w:rPr>
              <w:t>帮助同伴解决生活学习中的困难，如协助同伴穿脱厚重衣物、共同完成手工作品等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。</w:t>
            </w:r>
          </w:p>
          <w:p w14:paraId="714C57C5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2.在晨谈时鼓励幼儿收集与动物有关的谜语，每天轮流给大家出题。</w:t>
            </w:r>
          </w:p>
        </w:tc>
      </w:tr>
      <w:tr w14:paraId="048970F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8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4AF70E78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1A1E6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 w:rightChars="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1.请家长鼓励幼儿在家听故事，并用绘画的方式将故事记录下来。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2.有条件的可以去动物园，了解动物的不同特点和生活习性，萌发爱护动物的情感。</w:t>
            </w:r>
          </w:p>
        </w:tc>
      </w:tr>
      <w:tr w14:paraId="383AF06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5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38F709A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BEAF69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288" w:lineRule="auto"/>
              <w:ind w:left="0" w:right="0"/>
              <w:rPr>
                <w:rFonts w:hint="default" w:ascii="宋体" w:hAnsi="宋体" w:cs="宋体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完善主题墙</w:t>
            </w:r>
          </w:p>
        </w:tc>
      </w:tr>
      <w:tr w14:paraId="6250E19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26D81E0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color="auto" w:sz="4" w:space="0"/>
            </w:tcBorders>
            <w:vAlign w:val="center"/>
          </w:tcPr>
          <w:p w14:paraId="5788661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5B5FB104">
      <w:pPr>
        <w:rPr>
          <w:rFonts w:hint="eastAsia"/>
        </w:rPr>
        <w:sectPr>
          <w:headerReference r:id="rId5" w:type="default"/>
          <w:footerReference r:id="rId6" w:type="default"/>
          <w:pgSz w:w="11906" w:h="16838"/>
          <w:pgMar w:top="1587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</w:p>
    <w:p w14:paraId="2140BA90">
      <w:pPr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7" w:type="default"/>
          <w:footerReference r:id="rId8" w:type="default"/>
          <w:pgSz w:w="11906" w:h="16838"/>
          <w:pgMar w:top="1701" w:right="1361" w:bottom="1474" w:left="1587" w:header="454" w:footer="454" w:gutter="0"/>
          <w:cols w:space="0" w:num="1"/>
          <w:rtlGutter w:val="0"/>
          <w:docGrid w:type="lines" w:linePitch="312" w:charSpace="0"/>
        </w:sectPr>
      </w:pPr>
      <w:r>
        <w:rPr>
          <w:b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962660</wp:posOffset>
                </wp:positionV>
                <wp:extent cx="3991610" cy="40366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1210" y="2637155"/>
                          <a:ext cx="4010660" cy="403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D33EA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光盘小能手</w:t>
                            </w:r>
                          </w:p>
                          <w:p w14:paraId="1C53BBAB">
                            <w:pPr>
                              <w:ind w:firstLine="1200" w:firstLineChars="400"/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>邓予哲    何  牧    高曼灵</w:t>
                            </w:r>
                          </w:p>
                          <w:p w14:paraId="03C407DA">
                            <w:pPr>
                              <w:ind w:firstLine="1200" w:firstLineChars="400"/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杨照临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徐李昕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Hans"/>
                              </w:rPr>
                              <w:t>蒋茉汐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67EF53D0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小小智多星</w:t>
                            </w:r>
                          </w:p>
                          <w:p w14:paraId="2A2B8829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青  靖    孟圣晞    赵明宸</w:t>
                            </w:r>
                          </w:p>
                          <w:p w14:paraId="78F953E9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李雨衡    冯辰叙    沈希瑜</w:t>
                            </w:r>
                          </w:p>
                          <w:p w14:paraId="272BEE12">
                            <w:pPr>
                              <w:ind w:firstLine="2409" w:firstLineChars="800"/>
                              <w:jc w:val="both"/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eastAsia="zh-CN"/>
                              </w:rPr>
                              <w:t>运动小健将</w:t>
                            </w:r>
                          </w:p>
                          <w:p w14:paraId="5FA18F70">
                            <w:pPr>
                              <w:jc w:val="both"/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胡靖希    孙启硕    闫宇辰</w:t>
                            </w:r>
                          </w:p>
                          <w:p w14:paraId="77B8D333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赵  吏    王安然    林姝睿</w:t>
                            </w:r>
                          </w:p>
                          <w:p w14:paraId="45E76752">
                            <w:pPr>
                              <w:jc w:val="both"/>
                              <w:rPr>
                                <w:rFonts w:hint="default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     </w:t>
                            </w:r>
                          </w:p>
                          <w:p w14:paraId="1C64A4D9">
                            <w:pPr>
                              <w:ind w:firstLine="904" w:firstLineChars="300"/>
                              <w:rPr>
                                <w:rFonts w:hint="default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5pt;margin-top:75.8pt;height:317.85pt;width:314.3pt;z-index:251664384;mso-width-relative:page;mso-height-relative:page;" filled="f" stroked="f" coordsize="21600,21600" o:gfxdata="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EzR0/bAAAACwEAAA8A&#10;AAAAAAAAAQAgAAAAIgAAAGRycy9kb3ducmV2LnhtbFBLAQIUABQAAAAIAIdO4kBzsbmITQIAAIEE&#10;AAAOAAAAAAAAAAEAIAAAACo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8D33EA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光盘小能手</w:t>
                      </w:r>
                    </w:p>
                    <w:p w14:paraId="1C53BBAB">
                      <w:pPr>
                        <w:ind w:firstLine="1200" w:firstLineChars="400"/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>邓予哲    何  牧    高曼灵</w:t>
                      </w:r>
                    </w:p>
                    <w:p w14:paraId="03C407DA">
                      <w:pPr>
                        <w:ind w:firstLine="1200" w:firstLineChars="400"/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杨照临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徐李昕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Hans"/>
                        </w:rPr>
                        <w:t>蒋茉汐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</w:t>
                      </w:r>
                    </w:p>
                    <w:p w14:paraId="67EF53D0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小小智多星</w:t>
                      </w:r>
                    </w:p>
                    <w:p w14:paraId="2A2B8829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青  靖    孟圣晞    赵明宸</w:t>
                      </w:r>
                    </w:p>
                    <w:p w14:paraId="78F953E9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李雨衡    冯辰叙    沈希瑜</w:t>
                      </w:r>
                    </w:p>
                    <w:p w14:paraId="272BEE12">
                      <w:pPr>
                        <w:ind w:firstLine="2409" w:firstLineChars="800"/>
                        <w:jc w:val="both"/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eastAsia="zh-CN"/>
                        </w:rPr>
                        <w:t>运动小健将</w:t>
                      </w:r>
                    </w:p>
                    <w:p w14:paraId="5FA18F70">
                      <w:pPr>
                        <w:jc w:val="both"/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胡靖希    孙启硕    闫宇辰</w:t>
                      </w:r>
                    </w:p>
                    <w:p w14:paraId="77B8D333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赵  吏    王安然    林姝睿</w:t>
                      </w:r>
                    </w:p>
                    <w:p w14:paraId="45E76752">
                      <w:pPr>
                        <w:jc w:val="both"/>
                        <w:rPr>
                          <w:rFonts w:hint="default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sz w:val="30"/>
                          <w:szCs w:val="30"/>
                          <w:lang w:val="en-US" w:eastAsia="zh-CN"/>
                        </w:rPr>
                        <w:t xml:space="preserve">        </w:t>
                      </w:r>
                    </w:p>
                    <w:p w14:paraId="1C64A4D9">
                      <w:pPr>
                        <w:ind w:firstLine="904" w:firstLineChars="300"/>
                        <w:rPr>
                          <w:rFonts w:hint="default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669290</wp:posOffset>
                </wp:positionV>
                <wp:extent cx="5015230" cy="4971415"/>
                <wp:effectExtent l="0" t="0" r="0" b="0"/>
                <wp:wrapNone/>
                <wp:docPr id="4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0" flipV="1">
                          <a:off x="0" y="0"/>
                          <a:ext cx="5015230" cy="4971415"/>
                          <a:chOff x="3138" y="791"/>
                          <a:chExt cx="1387" cy="2741"/>
                        </a:xfrm>
                        <a:effectLst/>
                      </wpg:grpSpPr>
                      <wps:wsp>
                        <wps:cNvPr id="15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8" y="791"/>
                            <a:ext cx="1387" cy="2741"/>
                          </a:xfrm>
                          <a:custGeom>
                            <a:avLst/>
                            <a:gdLst>
                              <a:gd name="T0" fmla="*/ 568 w 582"/>
                              <a:gd name="T1" fmla="*/ 419 h 1153"/>
                              <a:gd name="T2" fmla="*/ 560 w 582"/>
                              <a:gd name="T3" fmla="*/ 272 h 1153"/>
                              <a:gd name="T4" fmla="*/ 554 w 582"/>
                              <a:gd name="T5" fmla="*/ 222 h 1153"/>
                              <a:gd name="T6" fmla="*/ 537 w 582"/>
                              <a:gd name="T7" fmla="*/ 183 h 1153"/>
                              <a:gd name="T8" fmla="*/ 550 w 582"/>
                              <a:gd name="T9" fmla="*/ 78 h 1153"/>
                              <a:gd name="T10" fmla="*/ 558 w 582"/>
                              <a:gd name="T11" fmla="*/ 13 h 1153"/>
                              <a:gd name="T12" fmla="*/ 542 w 582"/>
                              <a:gd name="T13" fmla="*/ 6 h 1153"/>
                              <a:gd name="T14" fmla="*/ 445 w 582"/>
                              <a:gd name="T15" fmla="*/ 119 h 1153"/>
                              <a:gd name="T16" fmla="*/ 225 w 582"/>
                              <a:gd name="T17" fmla="*/ 70 h 1153"/>
                              <a:gd name="T18" fmla="*/ 50 w 582"/>
                              <a:gd name="T19" fmla="*/ 127 h 1153"/>
                              <a:gd name="T20" fmla="*/ 14 w 582"/>
                              <a:gd name="T21" fmla="*/ 354 h 1153"/>
                              <a:gd name="T22" fmla="*/ 12 w 582"/>
                              <a:gd name="T23" fmla="*/ 670 h 1153"/>
                              <a:gd name="T24" fmla="*/ 14 w 582"/>
                              <a:gd name="T25" fmla="*/ 975 h 1153"/>
                              <a:gd name="T26" fmla="*/ 138 w 582"/>
                              <a:gd name="T27" fmla="*/ 1123 h 1153"/>
                              <a:gd name="T28" fmla="*/ 391 w 582"/>
                              <a:gd name="T29" fmla="*/ 1146 h 1153"/>
                              <a:gd name="T30" fmla="*/ 543 w 582"/>
                              <a:gd name="T31" fmla="*/ 1061 h 1153"/>
                              <a:gd name="T32" fmla="*/ 579 w 582"/>
                              <a:gd name="T33" fmla="*/ 776 h 1153"/>
                              <a:gd name="T34" fmla="*/ 568 w 582"/>
                              <a:gd name="T35" fmla="*/ 419 h 1153"/>
                              <a:gd name="T36" fmla="*/ 553 w 582"/>
                              <a:gd name="T37" fmla="*/ 910 h 1153"/>
                              <a:gd name="T38" fmla="*/ 459 w 582"/>
                              <a:gd name="T39" fmla="*/ 1118 h 1153"/>
                              <a:gd name="T40" fmla="*/ 250 w 582"/>
                              <a:gd name="T41" fmla="*/ 1128 h 1153"/>
                              <a:gd name="T42" fmla="*/ 37 w 582"/>
                              <a:gd name="T43" fmla="*/ 1007 h 1153"/>
                              <a:gd name="T44" fmla="*/ 30 w 582"/>
                              <a:gd name="T45" fmla="*/ 752 h 1153"/>
                              <a:gd name="T46" fmla="*/ 33 w 582"/>
                              <a:gd name="T47" fmla="*/ 258 h 1153"/>
                              <a:gd name="T48" fmla="*/ 70 w 582"/>
                              <a:gd name="T49" fmla="*/ 131 h 1153"/>
                              <a:gd name="T50" fmla="*/ 182 w 582"/>
                              <a:gd name="T51" fmla="*/ 91 h 1153"/>
                              <a:gd name="T52" fmla="*/ 440 w 582"/>
                              <a:gd name="T53" fmla="*/ 138 h 1153"/>
                              <a:gd name="T54" fmla="*/ 453 w 582"/>
                              <a:gd name="T55" fmla="*/ 138 h 1153"/>
                              <a:gd name="T56" fmla="*/ 536 w 582"/>
                              <a:gd name="T57" fmla="*/ 41 h 1153"/>
                              <a:gd name="T58" fmla="*/ 533 w 582"/>
                              <a:gd name="T59" fmla="*/ 67 h 1153"/>
                              <a:gd name="T60" fmla="*/ 526 w 582"/>
                              <a:gd name="T61" fmla="*/ 126 h 1153"/>
                              <a:gd name="T62" fmla="*/ 517 w 582"/>
                              <a:gd name="T63" fmla="*/ 184 h 1153"/>
                              <a:gd name="T64" fmla="*/ 524 w 582"/>
                              <a:gd name="T65" fmla="*/ 201 h 1153"/>
                              <a:gd name="T66" fmla="*/ 541 w 582"/>
                              <a:gd name="T67" fmla="*/ 272 h 1153"/>
                              <a:gd name="T68" fmla="*/ 550 w 582"/>
                              <a:gd name="T69" fmla="*/ 419 h 1153"/>
                              <a:gd name="T70" fmla="*/ 553 w 582"/>
                              <a:gd name="T71" fmla="*/ 910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82" h="1153">
                                <a:moveTo>
                                  <a:pt x="568" y="419"/>
                                </a:moveTo>
                                <a:cubicBezTo>
                                  <a:pt x="565" y="370"/>
                                  <a:pt x="563" y="321"/>
                                  <a:pt x="560" y="272"/>
                                </a:cubicBezTo>
                                <a:cubicBezTo>
                                  <a:pt x="558" y="255"/>
                                  <a:pt x="558" y="238"/>
                                  <a:pt x="554" y="222"/>
                                </a:cubicBezTo>
                                <a:cubicBezTo>
                                  <a:pt x="550" y="209"/>
                                  <a:pt x="540" y="196"/>
                                  <a:pt x="537" y="183"/>
                                </a:cubicBezTo>
                                <a:cubicBezTo>
                                  <a:pt x="532" y="154"/>
                                  <a:pt x="547" y="108"/>
                                  <a:pt x="550" y="78"/>
                                </a:cubicBezTo>
                                <a:cubicBezTo>
                                  <a:pt x="553" y="56"/>
                                  <a:pt x="556" y="34"/>
                                  <a:pt x="558" y="13"/>
                                </a:cubicBezTo>
                                <a:cubicBezTo>
                                  <a:pt x="559" y="5"/>
                                  <a:pt x="547" y="0"/>
                                  <a:pt x="542" y="6"/>
                                </a:cubicBezTo>
                                <a:cubicBezTo>
                                  <a:pt x="510" y="44"/>
                                  <a:pt x="477" y="81"/>
                                  <a:pt x="445" y="119"/>
                                </a:cubicBezTo>
                                <a:cubicBezTo>
                                  <a:pt x="384" y="68"/>
                                  <a:pt x="302" y="67"/>
                                  <a:pt x="225" y="70"/>
                                </a:cubicBezTo>
                                <a:cubicBezTo>
                                  <a:pt x="165" y="72"/>
                                  <a:pt x="92" y="77"/>
                                  <a:pt x="50" y="127"/>
                                </a:cubicBezTo>
                                <a:cubicBezTo>
                                  <a:pt x="0" y="185"/>
                                  <a:pt x="15" y="283"/>
                                  <a:pt x="14" y="354"/>
                                </a:cubicBezTo>
                                <a:cubicBezTo>
                                  <a:pt x="13" y="459"/>
                                  <a:pt x="13" y="565"/>
                                  <a:pt x="12" y="670"/>
                                </a:cubicBezTo>
                                <a:cubicBezTo>
                                  <a:pt x="11" y="771"/>
                                  <a:pt x="5" y="874"/>
                                  <a:pt x="14" y="975"/>
                                </a:cubicBezTo>
                                <a:cubicBezTo>
                                  <a:pt x="21" y="1053"/>
                                  <a:pt x="66" y="1096"/>
                                  <a:pt x="138" y="1123"/>
                                </a:cubicBezTo>
                                <a:cubicBezTo>
                                  <a:pt x="218" y="1153"/>
                                  <a:pt x="307" y="1152"/>
                                  <a:pt x="391" y="1146"/>
                                </a:cubicBezTo>
                                <a:cubicBezTo>
                                  <a:pt x="458" y="1142"/>
                                  <a:pt x="515" y="1128"/>
                                  <a:pt x="543" y="1061"/>
                                </a:cubicBezTo>
                                <a:cubicBezTo>
                                  <a:pt x="579" y="976"/>
                                  <a:pt x="577" y="867"/>
                                  <a:pt x="579" y="776"/>
                                </a:cubicBezTo>
                                <a:cubicBezTo>
                                  <a:pt x="582" y="657"/>
                                  <a:pt x="575" y="538"/>
                                  <a:pt x="568" y="419"/>
                                </a:cubicBezTo>
                                <a:close/>
                                <a:moveTo>
                                  <a:pt x="553" y="910"/>
                                </a:moveTo>
                                <a:cubicBezTo>
                                  <a:pt x="546" y="982"/>
                                  <a:pt x="543" y="1092"/>
                                  <a:pt x="459" y="1118"/>
                                </a:cubicBezTo>
                                <a:cubicBezTo>
                                  <a:pt x="397" y="1138"/>
                                  <a:pt x="315" y="1134"/>
                                  <a:pt x="250" y="1128"/>
                                </a:cubicBezTo>
                                <a:cubicBezTo>
                                  <a:pt x="173" y="1121"/>
                                  <a:pt x="58" y="1094"/>
                                  <a:pt x="37" y="1007"/>
                                </a:cubicBezTo>
                                <a:cubicBezTo>
                                  <a:pt x="17" y="927"/>
                                  <a:pt x="29" y="834"/>
                                  <a:pt x="30" y="752"/>
                                </a:cubicBezTo>
                                <a:cubicBezTo>
                                  <a:pt x="31" y="588"/>
                                  <a:pt x="31" y="423"/>
                                  <a:pt x="33" y="258"/>
                                </a:cubicBezTo>
                                <a:cubicBezTo>
                                  <a:pt x="34" y="214"/>
                                  <a:pt x="36" y="164"/>
                                  <a:pt x="70" y="131"/>
                                </a:cubicBezTo>
                                <a:cubicBezTo>
                                  <a:pt x="100" y="103"/>
                                  <a:pt x="143" y="95"/>
                                  <a:pt x="182" y="91"/>
                                </a:cubicBezTo>
                                <a:cubicBezTo>
                                  <a:pt x="267" y="83"/>
                                  <a:pt x="372" y="76"/>
                                  <a:pt x="440" y="138"/>
                                </a:cubicBezTo>
                                <a:cubicBezTo>
                                  <a:pt x="443" y="141"/>
                                  <a:pt x="449" y="142"/>
                                  <a:pt x="453" y="138"/>
                                </a:cubicBezTo>
                                <a:cubicBezTo>
                                  <a:pt x="480" y="106"/>
                                  <a:pt x="508" y="74"/>
                                  <a:pt x="536" y="41"/>
                                </a:cubicBezTo>
                                <a:cubicBezTo>
                                  <a:pt x="535" y="50"/>
                                  <a:pt x="534" y="59"/>
                                  <a:pt x="533" y="67"/>
                                </a:cubicBezTo>
                                <a:cubicBezTo>
                                  <a:pt x="531" y="87"/>
                                  <a:pt x="528" y="107"/>
                                  <a:pt x="526" y="126"/>
                                </a:cubicBezTo>
                                <a:cubicBezTo>
                                  <a:pt x="523" y="143"/>
                                  <a:pt x="515" y="167"/>
                                  <a:pt x="517" y="184"/>
                                </a:cubicBezTo>
                                <a:cubicBezTo>
                                  <a:pt x="518" y="192"/>
                                  <a:pt x="520" y="193"/>
                                  <a:pt x="524" y="201"/>
                                </a:cubicBezTo>
                                <a:cubicBezTo>
                                  <a:pt x="536" y="223"/>
                                  <a:pt x="539" y="246"/>
                                  <a:pt x="541" y="272"/>
                                </a:cubicBezTo>
                                <a:cubicBezTo>
                                  <a:pt x="544" y="321"/>
                                  <a:pt x="547" y="370"/>
                                  <a:pt x="550" y="419"/>
                                </a:cubicBezTo>
                                <a:cubicBezTo>
                                  <a:pt x="559" y="582"/>
                                  <a:pt x="569" y="747"/>
                                  <a:pt x="553" y="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6" name="Freeform 6"/>
                        <wps:cNvSpPr/>
                        <wps:spPr bwMode="auto">
                          <a:xfrm>
                            <a:off x="4270" y="1185"/>
                            <a:ext cx="110" cy="252"/>
                          </a:xfrm>
                          <a:custGeom>
                            <a:avLst/>
                            <a:gdLst>
                              <a:gd name="T0" fmla="*/ 36 w 46"/>
                              <a:gd name="T1" fmla="*/ 106 h 106"/>
                              <a:gd name="T2" fmla="*/ 26 w 46"/>
                              <a:gd name="T3" fmla="*/ 97 h 106"/>
                              <a:gd name="T4" fmla="*/ 19 w 46"/>
                              <a:gd name="T5" fmla="*/ 59 h 106"/>
                              <a:gd name="T6" fmla="*/ 18 w 46"/>
                              <a:gd name="T7" fmla="*/ 57 h 106"/>
                              <a:gd name="T8" fmla="*/ 10 w 46"/>
                              <a:gd name="T9" fmla="*/ 47 h 106"/>
                              <a:gd name="T10" fmla="*/ 8 w 46"/>
                              <a:gd name="T11" fmla="*/ 45 h 106"/>
                              <a:gd name="T12" fmla="*/ 1 w 46"/>
                              <a:gd name="T13" fmla="*/ 24 h 106"/>
                              <a:gd name="T14" fmla="*/ 4 w 46"/>
                              <a:gd name="T15" fmla="*/ 9 h 106"/>
                              <a:gd name="T16" fmla="*/ 15 w 46"/>
                              <a:gd name="T17" fmla="*/ 1 h 106"/>
                              <a:gd name="T18" fmla="*/ 23 w 46"/>
                              <a:gd name="T19" fmla="*/ 12 h 106"/>
                              <a:gd name="T20" fmla="*/ 20 w 46"/>
                              <a:gd name="T21" fmla="*/ 27 h 106"/>
                              <a:gd name="T22" fmla="*/ 22 w 46"/>
                              <a:gd name="T23" fmla="*/ 32 h 106"/>
                              <a:gd name="T24" fmla="*/ 24 w 46"/>
                              <a:gd name="T25" fmla="*/ 34 h 106"/>
                              <a:gd name="T26" fmla="*/ 34 w 46"/>
                              <a:gd name="T27" fmla="*/ 46 h 106"/>
                              <a:gd name="T28" fmla="*/ 35 w 46"/>
                              <a:gd name="T29" fmla="*/ 47 h 106"/>
                              <a:gd name="T30" fmla="*/ 36 w 46"/>
                              <a:gd name="T31" fmla="*/ 50 h 106"/>
                              <a:gd name="T32" fmla="*/ 46 w 46"/>
                              <a:gd name="T33" fmla="*/ 96 h 106"/>
                              <a:gd name="T34" fmla="*/ 37 w 46"/>
                              <a:gd name="T35" fmla="*/ 106 h 106"/>
                              <a:gd name="T36" fmla="*/ 36 w 46"/>
                              <a:gd name="T3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106">
                                <a:moveTo>
                                  <a:pt x="36" y="106"/>
                                </a:moveTo>
                                <a:cubicBezTo>
                                  <a:pt x="31" y="106"/>
                                  <a:pt x="27" y="102"/>
                                  <a:pt x="26" y="97"/>
                                </a:cubicBezTo>
                                <a:cubicBezTo>
                                  <a:pt x="25" y="80"/>
                                  <a:pt x="22" y="65"/>
                                  <a:pt x="19" y="59"/>
                                </a:cubicBezTo>
                                <a:cubicBezTo>
                                  <a:pt x="18" y="57"/>
                                  <a:pt x="18" y="57"/>
                                  <a:pt x="18" y="57"/>
                                </a:cubicBezTo>
                                <a:cubicBezTo>
                                  <a:pt x="16" y="54"/>
                                  <a:pt x="12" y="50"/>
                                  <a:pt x="10" y="47"/>
                                </a:cubicBezTo>
                                <a:cubicBezTo>
                                  <a:pt x="8" y="45"/>
                                  <a:pt x="8" y="45"/>
                                  <a:pt x="8" y="45"/>
                                </a:cubicBezTo>
                                <a:cubicBezTo>
                                  <a:pt x="3" y="40"/>
                                  <a:pt x="0" y="31"/>
                                  <a:pt x="1" y="24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4"/>
                                  <a:pt x="10" y="0"/>
                                  <a:pt x="15" y="1"/>
                                </a:cubicBezTo>
                                <a:cubicBezTo>
                                  <a:pt x="20" y="2"/>
                                  <a:pt x="24" y="7"/>
                                  <a:pt x="23" y="1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8"/>
                                  <a:pt x="21" y="31"/>
                                  <a:pt x="22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7" y="38"/>
                                  <a:pt x="31" y="43"/>
                                  <a:pt x="34" y="46"/>
                                </a:cubicBezTo>
                                <a:cubicBezTo>
                                  <a:pt x="34" y="46"/>
                                  <a:pt x="34" y="47"/>
                                  <a:pt x="35" y="47"/>
                                </a:cubicBezTo>
                                <a:cubicBezTo>
                                  <a:pt x="36" y="50"/>
                                  <a:pt x="36" y="50"/>
                                  <a:pt x="36" y="50"/>
                                </a:cubicBezTo>
                                <a:cubicBezTo>
                                  <a:pt x="42" y="62"/>
                                  <a:pt x="45" y="84"/>
                                  <a:pt x="46" y="96"/>
                                </a:cubicBezTo>
                                <a:cubicBezTo>
                                  <a:pt x="46" y="101"/>
                                  <a:pt x="42" y="106"/>
                                  <a:pt x="37" y="106"/>
                                </a:cubicBezTo>
                                <a:cubicBezTo>
                                  <a:pt x="37" y="106"/>
                                  <a:pt x="36" y="106"/>
                                  <a:pt x="36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7" name="Freeform 7"/>
                        <wps:cNvSpPr/>
                        <wps:spPr bwMode="auto">
                          <a:xfrm>
                            <a:off x="4349" y="1673"/>
                            <a:ext cx="48" cy="64"/>
                          </a:xfrm>
                          <a:custGeom>
                            <a:avLst/>
                            <a:gdLst>
                              <a:gd name="T0" fmla="*/ 11 w 20"/>
                              <a:gd name="T1" fmla="*/ 27 h 27"/>
                              <a:gd name="T2" fmla="*/ 1 w 20"/>
                              <a:gd name="T3" fmla="*/ 18 h 27"/>
                              <a:gd name="T4" fmla="*/ 0 w 20"/>
                              <a:gd name="T5" fmla="*/ 10 h 27"/>
                              <a:gd name="T6" fmla="*/ 10 w 20"/>
                              <a:gd name="T7" fmla="*/ 0 h 27"/>
                              <a:gd name="T8" fmla="*/ 20 w 20"/>
                              <a:gd name="T9" fmla="*/ 9 h 27"/>
                              <a:gd name="T10" fmla="*/ 20 w 20"/>
                              <a:gd name="T11" fmla="*/ 17 h 27"/>
                              <a:gd name="T12" fmla="*/ 11 w 20"/>
                              <a:gd name="T13" fmla="*/ 27 h 27"/>
                              <a:gd name="T14" fmla="*/ 11 w 20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27">
                                <a:moveTo>
                                  <a:pt x="11" y="27"/>
                                </a:moveTo>
                                <a:cubicBezTo>
                                  <a:pt x="5" y="27"/>
                                  <a:pt x="1" y="23"/>
                                  <a:pt x="1" y="18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5"/>
                                  <a:pt x="4" y="0"/>
                                  <a:pt x="10" y="0"/>
                                </a:cubicBezTo>
                                <a:cubicBezTo>
                                  <a:pt x="15" y="0"/>
                                  <a:pt x="19" y="4"/>
                                  <a:pt x="20" y="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22"/>
                                  <a:pt x="16" y="27"/>
                                  <a:pt x="11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8" name="Freeform 8"/>
                        <wps:cNvSpPr>
                          <a:spLocks noEditPoints="1"/>
                        </wps:cNvSpPr>
                        <wps:spPr bwMode="auto">
                          <a:xfrm>
                            <a:off x="3255" y="1045"/>
                            <a:ext cx="1168" cy="2387"/>
                          </a:xfrm>
                          <a:custGeom>
                            <a:avLst/>
                            <a:gdLst>
                              <a:gd name="T0" fmla="*/ 253 w 490"/>
                              <a:gd name="T1" fmla="*/ 1003 h 1004"/>
                              <a:gd name="T2" fmla="*/ 240 w 490"/>
                              <a:gd name="T3" fmla="*/ 983 h 1004"/>
                              <a:gd name="T4" fmla="*/ 269 w 490"/>
                              <a:gd name="T5" fmla="*/ 985 h 1004"/>
                              <a:gd name="T6" fmla="*/ 333 w 490"/>
                              <a:gd name="T7" fmla="*/ 982 h 1004"/>
                              <a:gd name="T8" fmla="*/ 270 w 490"/>
                              <a:gd name="T9" fmla="*/ 1004 h 1004"/>
                              <a:gd name="T10" fmla="*/ 262 w 490"/>
                              <a:gd name="T11" fmla="*/ 1004 h 1004"/>
                              <a:gd name="T12" fmla="*/ 120 w 490"/>
                              <a:gd name="T13" fmla="*/ 981 h 1004"/>
                              <a:gd name="T14" fmla="*/ 117 w 490"/>
                              <a:gd name="T15" fmla="*/ 960 h 1004"/>
                              <a:gd name="T16" fmla="*/ 122 w 490"/>
                              <a:gd name="T17" fmla="*/ 981 h 1004"/>
                              <a:gd name="T18" fmla="*/ 432 w 490"/>
                              <a:gd name="T19" fmla="*/ 949 h 1004"/>
                              <a:gd name="T20" fmla="*/ 453 w 490"/>
                              <a:gd name="T21" fmla="*/ 952 h 1004"/>
                              <a:gd name="T22" fmla="*/ 20 w 490"/>
                              <a:gd name="T23" fmla="*/ 916 h 1004"/>
                              <a:gd name="T24" fmla="*/ 1 w 490"/>
                              <a:gd name="T25" fmla="*/ 812 h 1004"/>
                              <a:gd name="T26" fmla="*/ 23 w 490"/>
                              <a:gd name="T27" fmla="*/ 870 h 1004"/>
                              <a:gd name="T28" fmla="*/ 20 w 490"/>
                              <a:gd name="T29" fmla="*/ 916 h 1004"/>
                              <a:gd name="T30" fmla="*/ 462 w 490"/>
                              <a:gd name="T31" fmla="*/ 832 h 1004"/>
                              <a:gd name="T32" fmla="*/ 487 w 490"/>
                              <a:gd name="T33" fmla="*/ 739 h 1004"/>
                              <a:gd name="T34" fmla="*/ 10 w 490"/>
                              <a:gd name="T35" fmla="*/ 703 h 1004"/>
                              <a:gd name="T36" fmla="*/ 0 w 490"/>
                              <a:gd name="T37" fmla="*/ 686 h 1004"/>
                              <a:gd name="T38" fmla="*/ 19 w 490"/>
                              <a:gd name="T39" fmla="*/ 686 h 1004"/>
                              <a:gd name="T40" fmla="*/ 480 w 490"/>
                              <a:gd name="T41" fmla="*/ 630 h 1004"/>
                              <a:gd name="T42" fmla="*/ 470 w 490"/>
                              <a:gd name="T43" fmla="*/ 612 h 1004"/>
                              <a:gd name="T44" fmla="*/ 490 w 490"/>
                              <a:gd name="T45" fmla="*/ 620 h 1004"/>
                              <a:gd name="T46" fmla="*/ 11 w 490"/>
                              <a:gd name="T47" fmla="*/ 577 h 1004"/>
                              <a:gd name="T48" fmla="*/ 11 w 490"/>
                              <a:gd name="T49" fmla="*/ 463 h 1004"/>
                              <a:gd name="T50" fmla="*/ 20 w 490"/>
                              <a:gd name="T51" fmla="*/ 568 h 1004"/>
                              <a:gd name="T52" fmla="*/ 469 w 490"/>
                              <a:gd name="T53" fmla="*/ 494 h 1004"/>
                              <a:gd name="T54" fmla="*/ 485 w 490"/>
                              <a:gd name="T55" fmla="*/ 399 h 1004"/>
                              <a:gd name="T56" fmla="*/ 479 w 490"/>
                              <a:gd name="T57" fmla="*/ 504 h 1004"/>
                              <a:gd name="T58" fmla="*/ 3 w 490"/>
                              <a:gd name="T59" fmla="*/ 354 h 1004"/>
                              <a:gd name="T60" fmla="*/ 12 w 490"/>
                              <a:gd name="T61" fmla="*/ 337 h 1004"/>
                              <a:gd name="T62" fmla="*/ 12 w 490"/>
                              <a:gd name="T63" fmla="*/ 364 h 1004"/>
                              <a:gd name="T64" fmla="*/ 3 w 490"/>
                              <a:gd name="T65" fmla="*/ 228 h 1004"/>
                              <a:gd name="T66" fmla="*/ 4 w 490"/>
                              <a:gd name="T67" fmla="*/ 149 h 1004"/>
                              <a:gd name="T68" fmla="*/ 24 w 490"/>
                              <a:gd name="T69" fmla="*/ 134 h 1004"/>
                              <a:gd name="T70" fmla="*/ 23 w 490"/>
                              <a:gd name="T71" fmla="*/ 228 h 1004"/>
                              <a:gd name="T72" fmla="*/ 382 w 490"/>
                              <a:gd name="T73" fmla="*/ 78 h 1004"/>
                              <a:gd name="T74" fmla="*/ 390 w 490"/>
                              <a:gd name="T75" fmla="*/ 59 h 1004"/>
                              <a:gd name="T76" fmla="*/ 389 w 490"/>
                              <a:gd name="T77" fmla="*/ 81 h 1004"/>
                              <a:gd name="T78" fmla="*/ 57 w 490"/>
                              <a:gd name="T79" fmla="*/ 23 h 1004"/>
                              <a:gd name="T80" fmla="*/ 73 w 490"/>
                              <a:gd name="T81" fmla="*/ 37 h 1004"/>
                              <a:gd name="T82" fmla="*/ 280 w 490"/>
                              <a:gd name="T83" fmla="*/ 23 h 1004"/>
                              <a:gd name="T84" fmla="*/ 185 w 490"/>
                              <a:gd name="T85" fmla="*/ 20 h 1004"/>
                              <a:gd name="T86" fmla="*/ 225 w 490"/>
                              <a:gd name="T87" fmla="*/ 0 h 1004"/>
                              <a:gd name="T88" fmla="*/ 280 w 490"/>
                              <a:gd name="T89" fmla="*/ 23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90" h="1004">
                                <a:moveTo>
                                  <a:pt x="262" y="1004"/>
                                </a:moveTo>
                                <a:cubicBezTo>
                                  <a:pt x="261" y="1004"/>
                                  <a:pt x="261" y="1004"/>
                                  <a:pt x="261" y="1004"/>
                                </a:cubicBezTo>
                                <a:cubicBezTo>
                                  <a:pt x="253" y="1003"/>
                                  <a:pt x="253" y="1003"/>
                                  <a:pt x="253" y="1003"/>
                                </a:cubicBezTo>
                                <a:cubicBezTo>
                                  <a:pt x="253" y="1003"/>
                                  <a:pt x="247" y="1003"/>
                                  <a:pt x="238" y="1002"/>
                                </a:cubicBezTo>
                                <a:cubicBezTo>
                                  <a:pt x="233" y="1001"/>
                                  <a:pt x="229" y="996"/>
                                  <a:pt x="229" y="991"/>
                                </a:cubicBezTo>
                                <a:cubicBezTo>
                                  <a:pt x="230" y="986"/>
                                  <a:pt x="235" y="982"/>
                                  <a:pt x="240" y="983"/>
                                </a:cubicBezTo>
                                <a:cubicBezTo>
                                  <a:pt x="249" y="984"/>
                                  <a:pt x="255" y="984"/>
                                  <a:pt x="255" y="984"/>
                                </a:cubicBezTo>
                                <a:cubicBezTo>
                                  <a:pt x="262" y="985"/>
                                  <a:pt x="262" y="985"/>
                                  <a:pt x="262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69" y="985"/>
                                </a:cubicBezTo>
                                <a:cubicBezTo>
                                  <a:pt x="269" y="985"/>
                                  <a:pt x="269" y="985"/>
                                  <a:pt x="270" y="985"/>
                                </a:cubicBezTo>
                                <a:cubicBezTo>
                                  <a:pt x="280" y="984"/>
                                  <a:pt x="307" y="984"/>
                                  <a:pt x="333" y="982"/>
                                </a:cubicBezTo>
                                <a:cubicBezTo>
                                  <a:pt x="338" y="982"/>
                                  <a:pt x="343" y="986"/>
                                  <a:pt x="343" y="991"/>
                                </a:cubicBezTo>
                                <a:cubicBezTo>
                                  <a:pt x="344" y="997"/>
                                  <a:pt x="339" y="1001"/>
                                  <a:pt x="334" y="1001"/>
                                </a:cubicBezTo>
                                <a:cubicBezTo>
                                  <a:pt x="308" y="1003"/>
                                  <a:pt x="281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70" y="1004"/>
                                </a:cubicBezTo>
                                <a:cubicBezTo>
                                  <a:pt x="270" y="1004"/>
                                  <a:pt x="270" y="1004"/>
                                  <a:pt x="269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ubicBezTo>
                                  <a:pt x="262" y="1004"/>
                                  <a:pt x="262" y="1004"/>
                                  <a:pt x="262" y="1004"/>
                                </a:cubicBezTo>
                                <a:close/>
                                <a:moveTo>
                                  <a:pt x="122" y="981"/>
                                </a:moveTo>
                                <a:cubicBezTo>
                                  <a:pt x="122" y="981"/>
                                  <a:pt x="121" y="981"/>
                                  <a:pt x="120" y="981"/>
                                </a:cubicBezTo>
                                <a:cubicBezTo>
                                  <a:pt x="117" y="980"/>
                                  <a:pt x="115" y="980"/>
                                  <a:pt x="112" y="979"/>
                                </a:cubicBezTo>
                                <a:cubicBezTo>
                                  <a:pt x="107" y="977"/>
                                  <a:pt x="104" y="972"/>
                                  <a:pt x="105" y="967"/>
                                </a:cubicBezTo>
                                <a:cubicBezTo>
                                  <a:pt x="107" y="962"/>
                                  <a:pt x="112" y="959"/>
                                  <a:pt x="117" y="960"/>
                                </a:cubicBezTo>
                                <a:cubicBezTo>
                                  <a:pt x="120" y="961"/>
                                  <a:pt x="122" y="962"/>
                                  <a:pt x="125" y="962"/>
                                </a:cubicBezTo>
                                <a:cubicBezTo>
                                  <a:pt x="130" y="964"/>
                                  <a:pt x="133" y="969"/>
                                  <a:pt x="132" y="974"/>
                                </a:cubicBezTo>
                                <a:cubicBezTo>
                                  <a:pt x="131" y="978"/>
                                  <a:pt x="127" y="981"/>
                                  <a:pt x="122" y="981"/>
                                </a:cubicBezTo>
                                <a:close/>
                                <a:moveTo>
                                  <a:pt x="440" y="964"/>
                                </a:moveTo>
                                <a:cubicBezTo>
                                  <a:pt x="439" y="964"/>
                                  <a:pt x="437" y="964"/>
                                  <a:pt x="435" y="962"/>
                                </a:cubicBezTo>
                                <a:cubicBezTo>
                                  <a:pt x="431" y="960"/>
                                  <a:pt x="430" y="954"/>
                                  <a:pt x="432" y="949"/>
                                </a:cubicBezTo>
                                <a:cubicBezTo>
                                  <a:pt x="434" y="947"/>
                                  <a:pt x="435" y="945"/>
                                  <a:pt x="436" y="943"/>
                                </a:cubicBezTo>
                                <a:cubicBezTo>
                                  <a:pt x="439" y="938"/>
                                  <a:pt x="445" y="937"/>
                                  <a:pt x="449" y="939"/>
                                </a:cubicBezTo>
                                <a:cubicBezTo>
                                  <a:pt x="454" y="942"/>
                                  <a:pt x="456" y="948"/>
                                  <a:pt x="453" y="952"/>
                                </a:cubicBezTo>
                                <a:cubicBezTo>
                                  <a:pt x="452" y="955"/>
                                  <a:pt x="450" y="957"/>
                                  <a:pt x="449" y="960"/>
                                </a:cubicBezTo>
                                <a:cubicBezTo>
                                  <a:pt x="447" y="962"/>
                                  <a:pt x="444" y="964"/>
                                  <a:pt x="440" y="964"/>
                                </a:cubicBezTo>
                                <a:close/>
                                <a:moveTo>
                                  <a:pt x="20" y="916"/>
                                </a:moveTo>
                                <a:cubicBezTo>
                                  <a:pt x="16" y="916"/>
                                  <a:pt x="12" y="913"/>
                                  <a:pt x="11" y="909"/>
                                </a:cubicBezTo>
                                <a:cubicBezTo>
                                  <a:pt x="6" y="897"/>
                                  <a:pt x="5" y="884"/>
                                  <a:pt x="4" y="872"/>
                                </a:cubicBezTo>
                                <a:cubicBezTo>
                                  <a:pt x="2" y="858"/>
                                  <a:pt x="1" y="837"/>
                                  <a:pt x="1" y="812"/>
                                </a:cubicBezTo>
                                <a:cubicBezTo>
                                  <a:pt x="0" y="807"/>
                                  <a:pt x="5" y="803"/>
                                  <a:pt x="10" y="802"/>
                                </a:cubicBezTo>
                                <a:cubicBezTo>
                                  <a:pt x="15" y="802"/>
                                  <a:pt x="20" y="806"/>
                                  <a:pt x="20" y="812"/>
                                </a:cubicBezTo>
                                <a:cubicBezTo>
                                  <a:pt x="21" y="836"/>
                                  <a:pt x="22" y="856"/>
                                  <a:pt x="23" y="870"/>
                                </a:cubicBezTo>
                                <a:cubicBezTo>
                                  <a:pt x="24" y="881"/>
                                  <a:pt x="25" y="893"/>
                                  <a:pt x="29" y="903"/>
                                </a:cubicBezTo>
                                <a:cubicBezTo>
                                  <a:pt x="31" y="908"/>
                                  <a:pt x="28" y="913"/>
                                  <a:pt x="23" y="915"/>
                                </a:cubicBezTo>
                                <a:cubicBezTo>
                                  <a:pt x="22" y="915"/>
                                  <a:pt x="21" y="916"/>
                                  <a:pt x="20" y="916"/>
                                </a:cubicBezTo>
                                <a:close/>
                                <a:moveTo>
                                  <a:pt x="471" y="843"/>
                                </a:moveTo>
                                <a:cubicBezTo>
                                  <a:pt x="471" y="843"/>
                                  <a:pt x="470" y="843"/>
                                  <a:pt x="470" y="843"/>
                                </a:cubicBezTo>
                                <a:cubicBezTo>
                                  <a:pt x="465" y="842"/>
                                  <a:pt x="461" y="837"/>
                                  <a:pt x="462" y="832"/>
                                </a:cubicBezTo>
                                <a:cubicBezTo>
                                  <a:pt x="464" y="805"/>
                                  <a:pt x="466" y="773"/>
                                  <a:pt x="468" y="738"/>
                                </a:cubicBezTo>
                                <a:cubicBezTo>
                                  <a:pt x="468" y="733"/>
                                  <a:pt x="473" y="729"/>
                                  <a:pt x="478" y="729"/>
                                </a:cubicBezTo>
                                <a:cubicBezTo>
                                  <a:pt x="483" y="729"/>
                                  <a:pt x="487" y="734"/>
                                  <a:pt x="487" y="739"/>
                                </a:cubicBezTo>
                                <a:cubicBezTo>
                                  <a:pt x="486" y="774"/>
                                  <a:pt x="484" y="806"/>
                                  <a:pt x="481" y="834"/>
                                </a:cubicBezTo>
                                <a:cubicBezTo>
                                  <a:pt x="480" y="839"/>
                                  <a:pt x="476" y="843"/>
                                  <a:pt x="471" y="843"/>
                                </a:cubicBezTo>
                                <a:close/>
                                <a:moveTo>
                                  <a:pt x="10" y="703"/>
                                </a:moveTo>
                                <a:cubicBezTo>
                                  <a:pt x="10" y="703"/>
                                  <a:pt x="10" y="703"/>
                                  <a:pt x="10" y="703"/>
                                </a:cubicBezTo>
                                <a:cubicBezTo>
                                  <a:pt x="4" y="703"/>
                                  <a:pt x="0" y="699"/>
                                  <a:pt x="0" y="694"/>
                                </a:cubicBezTo>
                                <a:cubicBezTo>
                                  <a:pt x="0" y="686"/>
                                  <a:pt x="0" y="686"/>
                                  <a:pt x="0" y="686"/>
                                </a:cubicBezTo>
                                <a:cubicBezTo>
                                  <a:pt x="0" y="680"/>
                                  <a:pt x="5" y="676"/>
                                  <a:pt x="10" y="676"/>
                                </a:cubicBezTo>
                                <a:cubicBezTo>
                                  <a:pt x="10" y="676"/>
                                  <a:pt x="10" y="676"/>
                                  <a:pt x="10" y="676"/>
                                </a:cubicBezTo>
                                <a:cubicBezTo>
                                  <a:pt x="15" y="676"/>
                                  <a:pt x="19" y="681"/>
                                  <a:pt x="19" y="686"/>
                                </a:cubicBezTo>
                                <a:cubicBezTo>
                                  <a:pt x="19" y="694"/>
                                  <a:pt x="19" y="694"/>
                                  <a:pt x="19" y="694"/>
                                </a:cubicBezTo>
                                <a:cubicBezTo>
                                  <a:pt x="19" y="699"/>
                                  <a:pt x="15" y="703"/>
                                  <a:pt x="10" y="703"/>
                                </a:cubicBezTo>
                                <a:close/>
                                <a:moveTo>
                                  <a:pt x="480" y="630"/>
                                </a:moveTo>
                                <a:cubicBezTo>
                                  <a:pt x="480" y="630"/>
                                  <a:pt x="480" y="630"/>
                                  <a:pt x="480" y="630"/>
                                </a:cubicBezTo>
                                <a:cubicBezTo>
                                  <a:pt x="475" y="630"/>
                                  <a:pt x="470" y="626"/>
                                  <a:pt x="470" y="620"/>
                                </a:cubicBezTo>
                                <a:cubicBezTo>
                                  <a:pt x="470" y="612"/>
                                  <a:pt x="470" y="612"/>
                                  <a:pt x="470" y="612"/>
                                </a:cubicBezTo>
                                <a:cubicBezTo>
                                  <a:pt x="470" y="607"/>
                                  <a:pt x="475" y="603"/>
                                  <a:pt x="480" y="603"/>
                                </a:cubicBezTo>
                                <a:cubicBezTo>
                                  <a:pt x="485" y="603"/>
                                  <a:pt x="490" y="607"/>
                                  <a:pt x="490" y="612"/>
                                </a:cubicBezTo>
                                <a:cubicBezTo>
                                  <a:pt x="490" y="620"/>
                                  <a:pt x="490" y="620"/>
                                  <a:pt x="490" y="620"/>
                                </a:cubicBezTo>
                                <a:cubicBezTo>
                                  <a:pt x="490" y="626"/>
                                  <a:pt x="485" y="630"/>
                                  <a:pt x="480" y="630"/>
                                </a:cubicBezTo>
                                <a:close/>
                                <a:moveTo>
                                  <a:pt x="11" y="577"/>
                                </a:moveTo>
                                <a:cubicBezTo>
                                  <a:pt x="11" y="577"/>
                                  <a:pt x="11" y="577"/>
                                  <a:pt x="11" y="577"/>
                                </a:cubicBezTo>
                                <a:cubicBezTo>
                                  <a:pt x="5" y="577"/>
                                  <a:pt x="1" y="573"/>
                                  <a:pt x="1" y="567"/>
                                </a:cubicBezTo>
                                <a:cubicBezTo>
                                  <a:pt x="2" y="473"/>
                                  <a:pt x="2" y="473"/>
                                  <a:pt x="2" y="473"/>
                                </a:cubicBezTo>
                                <a:cubicBezTo>
                                  <a:pt x="2" y="467"/>
                                  <a:pt x="6" y="463"/>
                                  <a:pt x="11" y="463"/>
                                </a:cubicBezTo>
                                <a:cubicBezTo>
                                  <a:pt x="11" y="463"/>
                                  <a:pt x="11" y="463"/>
                                  <a:pt x="11" y="463"/>
                                </a:cubicBezTo>
                                <a:cubicBezTo>
                                  <a:pt x="17" y="463"/>
                                  <a:pt x="21" y="468"/>
                                  <a:pt x="21" y="473"/>
                                </a:cubicBezTo>
                                <a:cubicBezTo>
                                  <a:pt x="20" y="568"/>
                                  <a:pt x="20" y="568"/>
                                  <a:pt x="20" y="568"/>
                                </a:cubicBezTo>
                                <a:cubicBezTo>
                                  <a:pt x="20" y="573"/>
                                  <a:pt x="16" y="577"/>
                                  <a:pt x="11" y="577"/>
                                </a:cubicBezTo>
                                <a:close/>
                                <a:moveTo>
                                  <a:pt x="479" y="504"/>
                                </a:moveTo>
                                <a:cubicBezTo>
                                  <a:pt x="473" y="504"/>
                                  <a:pt x="469" y="500"/>
                                  <a:pt x="469" y="494"/>
                                </a:cubicBezTo>
                                <a:cubicBezTo>
                                  <a:pt x="468" y="463"/>
                                  <a:pt x="467" y="432"/>
                                  <a:pt x="466" y="400"/>
                                </a:cubicBezTo>
                                <a:cubicBezTo>
                                  <a:pt x="466" y="395"/>
                                  <a:pt x="470" y="390"/>
                                  <a:pt x="475" y="390"/>
                                </a:cubicBezTo>
                                <a:cubicBezTo>
                                  <a:pt x="481" y="390"/>
                                  <a:pt x="485" y="394"/>
                                  <a:pt x="485" y="399"/>
                                </a:cubicBezTo>
                                <a:cubicBezTo>
                                  <a:pt x="487" y="431"/>
                                  <a:pt x="488" y="463"/>
                                  <a:pt x="488" y="494"/>
                                </a:cubicBezTo>
                                <a:cubicBezTo>
                                  <a:pt x="488" y="499"/>
                                  <a:pt x="484" y="504"/>
                                  <a:pt x="479" y="504"/>
                                </a:cubicBezTo>
                                <a:cubicBezTo>
                                  <a:pt x="479" y="504"/>
                                  <a:pt x="479" y="504"/>
                                  <a:pt x="479" y="504"/>
                                </a:cubicBezTo>
                                <a:close/>
                                <a:moveTo>
                                  <a:pt x="12" y="364"/>
                                </a:moveTo>
                                <a:cubicBezTo>
                                  <a:pt x="12" y="364"/>
                                  <a:pt x="12" y="364"/>
                                  <a:pt x="12" y="364"/>
                                </a:cubicBezTo>
                                <a:cubicBezTo>
                                  <a:pt x="7" y="364"/>
                                  <a:pt x="3" y="360"/>
                                  <a:pt x="3" y="354"/>
                                </a:cubicBezTo>
                                <a:cubicBezTo>
                                  <a:pt x="3" y="347"/>
                                  <a:pt x="3" y="347"/>
                                  <a:pt x="3" y="347"/>
                                </a:cubicBezTo>
                                <a:cubicBezTo>
                                  <a:pt x="3" y="341"/>
                                  <a:pt x="7" y="337"/>
                                  <a:pt x="12" y="337"/>
                                </a:cubicBezTo>
                                <a:cubicBezTo>
                                  <a:pt x="12" y="337"/>
                                  <a:pt x="12" y="337"/>
                                  <a:pt x="12" y="337"/>
                                </a:cubicBezTo>
                                <a:cubicBezTo>
                                  <a:pt x="18" y="337"/>
                                  <a:pt x="22" y="341"/>
                                  <a:pt x="22" y="347"/>
                                </a:cubicBezTo>
                                <a:cubicBezTo>
                                  <a:pt x="22" y="355"/>
                                  <a:pt x="22" y="355"/>
                                  <a:pt x="22" y="355"/>
                                </a:cubicBezTo>
                                <a:cubicBezTo>
                                  <a:pt x="22" y="360"/>
                                  <a:pt x="17" y="364"/>
                                  <a:pt x="12" y="364"/>
                                </a:cubicBezTo>
                                <a:close/>
                                <a:moveTo>
                                  <a:pt x="13" y="238"/>
                                </a:moveTo>
                                <a:cubicBezTo>
                                  <a:pt x="13" y="238"/>
                                  <a:pt x="13" y="238"/>
                                  <a:pt x="13" y="238"/>
                                </a:cubicBezTo>
                                <a:cubicBezTo>
                                  <a:pt x="8" y="238"/>
                                  <a:pt x="3" y="234"/>
                                  <a:pt x="3" y="228"/>
                                </a:cubicBezTo>
                                <a:cubicBezTo>
                                  <a:pt x="4" y="165"/>
                                  <a:pt x="4" y="165"/>
                                  <a:pt x="4" y="165"/>
                                </a:cubicBezTo>
                                <a:cubicBezTo>
                                  <a:pt x="4" y="161"/>
                                  <a:pt x="4" y="154"/>
                                  <a:pt x="4" y="149"/>
                                </a:cubicBezTo>
                                <a:cubicBezTo>
                                  <a:pt x="4" y="149"/>
                                  <a:pt x="4" y="149"/>
                                  <a:pt x="4" y="149"/>
                                </a:cubicBezTo>
                                <a:cubicBezTo>
                                  <a:pt x="4" y="149"/>
                                  <a:pt x="4" y="143"/>
                                  <a:pt x="5" y="133"/>
                                </a:cubicBezTo>
                                <a:cubicBezTo>
                                  <a:pt x="6" y="128"/>
                                  <a:pt x="10" y="123"/>
                                  <a:pt x="16" y="124"/>
                                </a:cubicBezTo>
                                <a:cubicBezTo>
                                  <a:pt x="21" y="124"/>
                                  <a:pt x="25" y="129"/>
                                  <a:pt x="24" y="134"/>
                                </a:cubicBezTo>
                                <a:cubicBezTo>
                                  <a:pt x="24" y="144"/>
                                  <a:pt x="23" y="150"/>
                                  <a:pt x="23" y="150"/>
                                </a:cubicBezTo>
                                <a:cubicBezTo>
                                  <a:pt x="23" y="154"/>
                                  <a:pt x="23" y="161"/>
                                  <a:pt x="23" y="165"/>
                                </a:cubicBezTo>
                                <a:cubicBezTo>
                                  <a:pt x="23" y="228"/>
                                  <a:pt x="23" y="228"/>
                                  <a:pt x="23" y="228"/>
                                </a:cubicBezTo>
                                <a:cubicBezTo>
                                  <a:pt x="23" y="234"/>
                                  <a:pt x="18" y="238"/>
                                  <a:pt x="13" y="238"/>
                                </a:cubicBezTo>
                                <a:close/>
                                <a:moveTo>
                                  <a:pt x="389" y="81"/>
                                </a:moveTo>
                                <a:cubicBezTo>
                                  <a:pt x="386" y="81"/>
                                  <a:pt x="384" y="80"/>
                                  <a:pt x="382" y="78"/>
                                </a:cubicBezTo>
                                <a:cubicBezTo>
                                  <a:pt x="376" y="72"/>
                                  <a:pt x="376" y="72"/>
                                  <a:pt x="376" y="72"/>
                                </a:cubicBezTo>
                                <a:cubicBezTo>
                                  <a:pt x="373" y="68"/>
                                  <a:pt x="373" y="62"/>
                                  <a:pt x="376" y="59"/>
                                </a:cubicBezTo>
                                <a:cubicBezTo>
                                  <a:pt x="380" y="55"/>
                                  <a:pt x="386" y="55"/>
                                  <a:pt x="390" y="59"/>
                                </a:cubicBezTo>
                                <a:cubicBezTo>
                                  <a:pt x="396" y="64"/>
                                  <a:pt x="396" y="64"/>
                                  <a:pt x="396" y="64"/>
                                </a:cubicBezTo>
                                <a:cubicBezTo>
                                  <a:pt x="399" y="68"/>
                                  <a:pt x="399" y="74"/>
                                  <a:pt x="396" y="78"/>
                                </a:cubicBezTo>
                                <a:cubicBezTo>
                                  <a:pt x="394" y="80"/>
                                  <a:pt x="391" y="81"/>
                                  <a:pt x="389" y="81"/>
                                </a:cubicBezTo>
                                <a:close/>
                                <a:moveTo>
                                  <a:pt x="62" y="41"/>
                                </a:moveTo>
                                <a:cubicBezTo>
                                  <a:pt x="58" y="41"/>
                                  <a:pt x="55" y="39"/>
                                  <a:pt x="53" y="36"/>
                                </a:cubicBezTo>
                                <a:cubicBezTo>
                                  <a:pt x="51" y="31"/>
                                  <a:pt x="52" y="25"/>
                                  <a:pt x="57" y="23"/>
                                </a:cubicBezTo>
                                <a:cubicBezTo>
                                  <a:pt x="60" y="22"/>
                                  <a:pt x="62" y="20"/>
                                  <a:pt x="65" y="19"/>
                                </a:cubicBezTo>
                                <a:cubicBezTo>
                                  <a:pt x="70" y="17"/>
                                  <a:pt x="75" y="19"/>
                                  <a:pt x="78" y="24"/>
                                </a:cubicBezTo>
                                <a:cubicBezTo>
                                  <a:pt x="80" y="29"/>
                                  <a:pt x="77" y="35"/>
                                  <a:pt x="73" y="37"/>
                                </a:cubicBezTo>
                                <a:cubicBezTo>
                                  <a:pt x="70" y="38"/>
                                  <a:pt x="68" y="39"/>
                                  <a:pt x="66" y="40"/>
                                </a:cubicBezTo>
                                <a:cubicBezTo>
                                  <a:pt x="65" y="41"/>
                                  <a:pt x="63" y="41"/>
                                  <a:pt x="62" y="41"/>
                                </a:cubicBezTo>
                                <a:close/>
                                <a:moveTo>
                                  <a:pt x="280" y="23"/>
                                </a:moveTo>
                                <a:cubicBezTo>
                                  <a:pt x="279" y="23"/>
                                  <a:pt x="279" y="22"/>
                                  <a:pt x="278" y="22"/>
                                </a:cubicBezTo>
                                <a:cubicBezTo>
                                  <a:pt x="263" y="20"/>
                                  <a:pt x="246" y="19"/>
                                  <a:pt x="225" y="19"/>
                                </a:cubicBezTo>
                                <a:cubicBezTo>
                                  <a:pt x="212" y="19"/>
                                  <a:pt x="198" y="20"/>
                                  <a:pt x="185" y="20"/>
                                </a:cubicBezTo>
                                <a:cubicBezTo>
                                  <a:pt x="180" y="21"/>
                                  <a:pt x="176" y="16"/>
                                  <a:pt x="175" y="11"/>
                                </a:cubicBezTo>
                                <a:cubicBezTo>
                                  <a:pt x="175" y="6"/>
                                  <a:pt x="179" y="1"/>
                                  <a:pt x="185" y="1"/>
                                </a:cubicBezTo>
                                <a:cubicBezTo>
                                  <a:pt x="198" y="0"/>
                                  <a:pt x="212" y="0"/>
                                  <a:pt x="225" y="0"/>
                                </a:cubicBezTo>
                                <a:cubicBezTo>
                                  <a:pt x="247" y="0"/>
                                  <a:pt x="265" y="1"/>
                                  <a:pt x="281" y="3"/>
                                </a:cubicBezTo>
                                <a:cubicBezTo>
                                  <a:pt x="286" y="4"/>
                                  <a:pt x="290" y="9"/>
                                  <a:pt x="289" y="14"/>
                                </a:cubicBezTo>
                                <a:cubicBezTo>
                                  <a:pt x="288" y="19"/>
                                  <a:pt x="284" y="23"/>
                                  <a:pt x="28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flip:y;margin-left:21.6pt;margin-top:52.7pt;height:391.45pt;width:394.9pt;z-index:251662336;mso-width-relative:page;mso-height-relative:page;" coordorigin="3138,791" coordsize="1387,2741" o:gfxdata="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">
                <o:lock v:ext="edit" aspectratio="t"/>
                <v:shape id="Freeform 5" o:spid="_x0000_s1026" o:spt="100" style="position:absolute;left:3138;top:791;height:2741;width:1387;" fillcolor="#1D1D1B" filled="t" stroked="f" coordsize="582,1153" o:gfxdata="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ZsKvQAA&#10;ANsAAAAPAAAAAAAAAAEAIAAAACIAAABkcnMvZG93bnJldi54bWxQSwECFAAUAAAACACHTuJAMy8F&#10;njsAAAA5AAAAEAAAAAAAAAABACAAAAAMAQAAZHJzL3NoYXBleG1sLnhtbFBLBQYAAAAABgAGAFsB&#10;AAC2Aw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  <v:path o:connectlocs="1353,996;1334,646;1320,527;1279,435;1310,185;1329,30;1291,14;1060,282;536,166;119,301;33,841;28,1592;33,2317;328,2669;931,2724;1294,2522;1379,1844;1353,996;1317,2163;1093,2657;595,2681;88,2393;71,1787;78,613;166,311;433,216;1048,328;1079,328;1277,97;1270,159;1253,299;1232,437;1248,477;1289,646;1310,996;1317,2163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4270;top:1185;height:252;width:110;" fillcolor="#1D1D1B" filled="t" stroked="f" coordsize="46,106" o:gfxdata="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6RdiugAAANsA&#10;AAAPAAAAAAAAAAEAIAAAACIAAABkcnMvZG93bnJldi54bWxQSwECFAAUAAAACACHTuJAMy8FnjsA&#10;AAA5AAAAEAAAAAAAAAABACAAAAAJAQAAZHJzL3NoYXBleG1sLnhtbFBLBQYAAAAABgAGAFsBAACz&#10;AwAAAAA=&#10;" path="m36,106c31,106,27,102,26,97c25,80,22,65,19,59c18,57,18,57,18,57c16,54,12,50,10,47c8,45,8,45,8,45c3,40,0,31,1,24c4,9,4,9,4,9c5,4,10,0,15,1c20,2,24,7,23,12c20,27,20,27,20,27c20,28,21,31,22,32c24,34,24,34,24,34c27,38,31,43,34,46c34,46,34,47,35,47c36,50,36,50,36,50c42,62,45,84,46,96c46,101,42,106,37,106c37,106,36,106,36,106xe">
                  <v:path o:connectlocs="86,252;62,230;45,140;43,135;23,111;19,106;2,57;9,21;35,2;55,28;47,64;52,76;57,80;81,109;83,111;86,118;110,228;88,252;86,252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4349;top:1673;height:64;width:48;" fillcolor="#1D1D1B" filled="t" stroked="f" coordsize="20,27" o:gfxdata="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CMZVugAAANsA&#10;AAAPAAAAAAAAAAEAIAAAACIAAABkcnMvZG93bnJldi54bWxQSwECFAAUAAAACACHTuJAMy8FnjsA&#10;AAA5AAAAEAAAAAAAAAABACAAAAAJAQAAZHJzL3NoYXBleG1sLnhtbFBLBQYAAAAABgAGAFsBAACz&#10;AwAAAAA=&#10;" path="m11,27c5,27,1,23,1,18c0,10,0,10,0,10c0,5,4,0,10,0c15,0,19,4,20,9c20,17,20,17,20,17c20,22,16,27,11,27c11,27,11,27,11,27xe">
                  <v:path o:connectlocs="26,64;2,42;0,23;24,0;48,21;48,40;26,64;26,64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55;top:1045;height:2387;width:1168;" fillcolor="#1D1D1B" filled="t" stroked="f" coordsize="490,1004" o:gfxdata="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MqIi8AAAA&#10;2wAAAA8AAAAAAAAAAQAgAAAAIgAAAGRycy9kb3ducmV2LnhtbFBLAQIUABQAAAAIAIdO4kAzLwWe&#10;OwAAADkAAAAQAAAAAAAAAAEAIAAAAAsBAABkcnMvc2hhcGV4bWwueG1sUEsFBgAAAAAGAAYAWwEA&#10;ALUDAAAAAA==&#10;" path="m262,1004c261,1004,261,1004,261,1004c253,1003,253,1003,253,1003c253,1003,247,1003,238,1002c233,1001,229,996,229,991c230,986,235,982,240,983c249,984,255,984,255,984c262,985,262,985,262,985c269,985,269,985,269,985c269,985,269,985,269,985c269,985,269,985,270,985c280,984,307,984,333,982c338,982,343,986,343,991c344,997,339,1001,334,1001c308,1003,281,1004,270,1004c270,1004,270,1004,270,1004c270,1004,270,1004,269,1004c262,1004,262,1004,262,1004c262,1004,262,1004,262,1004xm122,981c122,981,121,981,120,981c117,980,115,980,112,979c107,977,104,972,105,967c107,962,112,959,117,960c120,961,122,962,125,962c130,964,133,969,132,974c131,978,127,981,122,981xm440,964c439,964,437,964,435,962c431,960,430,954,432,949c434,947,435,945,436,943c439,938,445,937,449,939c454,942,456,948,453,952c452,955,450,957,449,960c447,962,444,964,440,964xm20,916c16,916,12,913,11,909c6,897,5,884,4,872c2,858,1,837,1,812c0,807,5,803,10,802c15,802,20,806,20,812c21,836,22,856,23,870c24,881,25,893,29,903c31,908,28,913,23,915c22,915,21,916,20,916xm471,843c471,843,470,843,470,843c465,842,461,837,462,832c464,805,466,773,468,738c468,733,473,729,478,729c483,729,487,734,487,739c486,774,484,806,481,834c480,839,476,843,471,843xm10,703c10,703,10,703,10,703c4,703,0,699,0,694c0,686,0,686,0,686c0,680,5,676,10,676c10,676,10,676,10,676c15,676,19,681,19,686c19,694,19,694,19,694c19,699,15,703,10,703xm480,630c480,630,480,630,480,630c475,630,470,626,470,620c470,612,470,612,470,612c470,607,475,603,480,603c485,603,490,607,490,612c490,620,490,620,490,620c490,626,485,630,480,630xm11,577c11,577,11,577,11,577c5,577,1,573,1,567c2,473,2,473,2,473c2,467,6,463,11,463c11,463,11,463,11,463c17,463,21,468,21,473c20,568,20,568,20,568c20,573,16,577,11,577xm479,504c473,504,469,500,469,494c468,463,467,432,466,400c466,395,470,390,475,390c481,390,485,394,485,399c487,431,488,463,488,494c488,499,484,504,479,504c479,504,479,504,479,504xm12,364c12,364,12,364,12,364c7,364,3,360,3,354c3,347,3,347,3,347c3,341,7,337,12,337c12,337,12,337,12,337c18,337,22,341,22,347c22,355,22,355,22,355c22,360,17,364,12,364xm13,238c13,238,13,238,13,238c8,238,3,234,3,228c4,165,4,165,4,165c4,161,4,154,4,149c4,149,4,149,4,149c4,149,4,143,5,133c6,128,10,123,16,124c21,124,25,129,24,134c24,144,23,150,23,150c23,154,23,161,23,165c23,228,23,228,23,228c23,234,18,238,13,238xm389,81c386,81,384,80,382,78c376,72,376,72,376,72c373,68,373,62,376,59c380,55,386,55,390,59c396,64,396,64,396,64c399,68,399,74,396,78c394,80,391,81,389,81xm62,41c58,41,55,39,53,36c51,31,52,25,57,23c60,22,62,20,65,19c70,17,75,19,78,24c80,29,77,35,73,37c70,38,68,39,66,40c65,41,63,41,62,41xm280,23c279,23,279,22,278,22c263,20,246,19,225,19c212,19,198,20,185,20c180,21,176,16,175,11c175,6,179,1,185,1c198,0,212,0,225,0c247,0,265,1,281,3c286,4,290,9,289,14c288,19,284,23,280,23xe">
                  <v:path o:connectlocs="603,2384;572,2337;641,2341;793,2334;643,2387;624,2387;286,2332;278,2282;290,2332;1029,2256;1079,2263;47,2177;2,1930;54,2068;47,2177;1101,1978;1160,1756;23,1671;0,1630;45,1630;1144,1497;1120,1455;1168,1474;26,1371;26,1100;47,1350;1117,1174;1156,948;1141,1198;7,841;28,801;28,865;7,542;9,354;57,318;54,542;910,185;929,140;927,192;135,54;174,87;667,54;440,47;536,0;667,5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表扬栏：</w:t>
      </w:r>
    </w:p>
    <w:p w14:paraId="74CD00E7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351155</wp:posOffset>
                </wp:positionV>
                <wp:extent cx="5196205" cy="70561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4290" y="2153920"/>
                          <a:ext cx="5196205" cy="705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D89C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562" w:firstLineChars="200"/>
                              <w:jc w:val="center"/>
                              <w:textAlignment w:val="auto"/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冬季咳嗽，温馨提示</w:t>
                            </w:r>
                          </w:p>
                          <w:p w14:paraId="5262126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冬季，天气迅速降温，昼夜温差大，干燥的空气为病毒的传播创造了良好的条件，近来班里感冒的孩子越来越多，特此，温馨提示各位家长注意以下事项:</w:t>
                            </w:r>
                          </w:p>
                          <w:p w14:paraId="4932914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饮食上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注意不给孩子吃过于油腻辛辣、有刺激性的食物，这不利于咳嗽的平息。</w:t>
                            </w:r>
                          </w:p>
                          <w:p w14:paraId="18FC71F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环境上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带孩子远离油烟、二手烟，经常开窗通风，保持室内空气湿度适中，一般维持在45%~50%为宜。</w:t>
                            </w:r>
                          </w:p>
                          <w:p w14:paraId="6F4E517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穿衣上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注意保暖，看好天气预报，及时给孩子增减衣物，但也注意不要过厚，过热更容易感冒。</w:t>
                            </w:r>
                          </w:p>
                          <w:p w14:paraId="2F9534C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生活上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尽量避免带孩子到人员密集的场所，以免交叉感染。流感流行期间，可给孩子注射疫苗，防患于未然。</w:t>
                            </w:r>
                          </w:p>
                          <w:p w14:paraId="70022B6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食疗方法</w:t>
                            </w: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孩子感冒咳嗽，除了打针吃药之外，我们还很有必要辅以食疗，让孩子的咳嗽好的更快。</w:t>
                            </w:r>
                          </w:p>
                          <w:p w14:paraId="19145CC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1.花椒+雪梨+冰糖</w:t>
                            </w:r>
                          </w:p>
                          <w:p w14:paraId="5B4F82F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材料用量:花椒10粒、雪梨一个、冰糖5粒。</w:t>
                            </w:r>
                          </w:p>
                          <w:p w14:paraId="16BB438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做法:将洗好的雪梨去核填入花椒和冰糖，放在锅里清蒸半个小时左右。</w:t>
                            </w:r>
                          </w:p>
                          <w:p w14:paraId="4861F8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用途:对于风寒感冒咳嗽，此方具有很好的效果，而且健康安全，老少皆宜。</w:t>
                            </w:r>
                          </w:p>
                          <w:p w14:paraId="7C350A2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2.红糖+姜</w:t>
                            </w:r>
                          </w:p>
                          <w:p w14:paraId="44321F3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材料用量:姜5片，红糖200克。</w:t>
                            </w:r>
                          </w:p>
                          <w:p w14:paraId="26D6413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做法:把生姜切成片状，放入锅中，往锅中加两碗水，加上红糖，煮沸。</w:t>
                            </w:r>
                          </w:p>
                          <w:p w14:paraId="50F23FD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用途:生姜有驱寒的作用，生姜+红糖，对于风寒感冒引发的咳嗽的治疗效果很好。</w:t>
                            </w:r>
                          </w:p>
                          <w:p w14:paraId="56F38D6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2C17ABD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3.荸荠+百合</w:t>
                            </w:r>
                          </w:p>
                          <w:p w14:paraId="030BD34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材料用量:荸荠(马蹄) 30克、百合1克、雪梨1个，冰糖适量。</w:t>
                            </w:r>
                          </w:p>
                          <w:p w14:paraId="4DFAB55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做法:将荸荠洗净去皮捣烂，雪梨洗净连皮切碎去核,百合洗净后，三者混合加水煎煮，后加适量冰糖煮至熟烂，趁热服下。</w:t>
                            </w:r>
                          </w:p>
                          <w:p w14:paraId="4DFED04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用途:荸荠能去热生津，具有化痰止咳的作用，对葡萄球菌等细菌具有抑制再生的作用，梨、百合都能润肺止咳，三者结合则化痰止咳效果倍加。</w:t>
                            </w:r>
                          </w:p>
                          <w:p w14:paraId="1365F5E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51A9765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5pt;margin-top:27.65pt;height:555.6pt;width:409.15pt;z-index:251666432;mso-width-relative:page;mso-height-relative:page;" filled="f" stroked="f" coordsize="21600,21600" o:gfxdata="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XZXkn2gAAAAoBAAAPAAAAAAAA&#10;AAEAIAAAACIAAABkcnMvZG93bnJldi54bWxQSwECFAAUAAAACACHTuJAuyrPT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AD89C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562" w:firstLineChars="200"/>
                        <w:jc w:val="center"/>
                        <w:textAlignment w:val="auto"/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冬季咳嗽，温馨提示</w:t>
                      </w:r>
                    </w:p>
                    <w:p w14:paraId="5262126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冬季，天气迅速降温，昼夜温差大，干燥的空气为病毒的传播创造了良好的条件，近来班里感冒的孩子越来越多，特此，温馨提示各位家长注意以下事项:</w:t>
                      </w:r>
                    </w:p>
                    <w:p w14:paraId="4932914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饮食上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注意不给孩子吃过于油腻辛辣、有刺激性的食物，这不利于咳嗽的平息。</w:t>
                      </w:r>
                    </w:p>
                    <w:p w14:paraId="18FC71F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环境上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带孩子远离油烟、二手烟，经常开窗通风，保持室内空气湿度适中，一般维持在45%~50%为宜。</w:t>
                      </w:r>
                    </w:p>
                    <w:p w14:paraId="6F4E51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穿衣上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注意保暖，看好天气预报，及时给孩子增减衣物，但也注意不要过厚，过热更容易感冒。</w:t>
                      </w:r>
                    </w:p>
                    <w:p w14:paraId="2F9534C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生活上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尽量避免带孩子到人员密集的场所，以免交叉感染。流感流行期间，可给孩子注射疫苗，防患于未然。</w:t>
                      </w:r>
                    </w:p>
                    <w:p w14:paraId="70022B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食疗方法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孩子感冒咳嗽，除了打针吃药之外，我们还很有必要辅以食疗，让孩子的咳嗽好的更快。</w:t>
                      </w:r>
                    </w:p>
                    <w:p w14:paraId="19145CC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1.花椒+雪梨+冰糖</w:t>
                      </w:r>
                    </w:p>
                    <w:p w14:paraId="5B4F82F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材料用量:花椒10粒、雪梨一个、冰糖5粒。</w:t>
                      </w:r>
                    </w:p>
                    <w:p w14:paraId="16BB438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做法:将洗好的雪梨去核填入花椒和冰糖，放在锅里清蒸半个小时左右。</w:t>
                      </w:r>
                    </w:p>
                    <w:p w14:paraId="4861F8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用途:对于风寒感冒咳嗽，此方具有很好的效果，而且健康安全，老少皆宜。</w:t>
                      </w:r>
                    </w:p>
                    <w:p w14:paraId="7C350A2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2.红糖+姜</w:t>
                      </w:r>
                    </w:p>
                    <w:p w14:paraId="44321F3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材料用量:姜5片，红糖200克。</w:t>
                      </w:r>
                    </w:p>
                    <w:p w14:paraId="26D6413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做法:把生姜切成片状，放入锅中，往锅中加两碗水，加上红糖，煮沸。</w:t>
                      </w:r>
                    </w:p>
                    <w:p w14:paraId="50F23FD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用途:生姜有驱寒的作用，生姜+红糖，对于风寒感冒引发的咳嗽的治疗效果很好。</w:t>
                      </w:r>
                    </w:p>
                    <w:p w14:paraId="56F38D6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2C17ABD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3.荸荠+百合</w:t>
                      </w:r>
                    </w:p>
                    <w:p w14:paraId="030BD34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材料用量:荸荠(马蹄) 30克、百合1克、雪梨1个，冰糖适量。</w:t>
                      </w:r>
                    </w:p>
                    <w:p w14:paraId="4DFAB55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做法:将荸荠洗净去皮捣烂，雪梨洗净连皮切碎去核,百合洗净后，三者混合加水煎煮，后加适量冰糖煮至熟烂，趁热服下。</w:t>
                      </w:r>
                    </w:p>
                    <w:p w14:paraId="4DFED0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用途:荸荠能去热生津，具有化痰止咳的作用，对葡萄球菌等细菌具有抑制再生的作用，梨、百合都能润肺止咳，三者结合则化痰止咳效果倍加。</w:t>
                      </w:r>
                    </w:p>
                    <w:p w14:paraId="1365F5E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51A976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128905</wp:posOffset>
                </wp:positionV>
                <wp:extent cx="6138545" cy="7486650"/>
                <wp:effectExtent l="0" t="0" r="0" b="0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38545" cy="7486650"/>
                        </a:xfrm>
                        <a:custGeom>
                          <a:avLst/>
                          <a:gdLst>
                            <a:gd name="T0" fmla="*/ 568 w 582"/>
                            <a:gd name="T1" fmla="*/ 419 h 1153"/>
                            <a:gd name="T2" fmla="*/ 560 w 582"/>
                            <a:gd name="T3" fmla="*/ 272 h 1153"/>
                            <a:gd name="T4" fmla="*/ 554 w 582"/>
                            <a:gd name="T5" fmla="*/ 222 h 1153"/>
                            <a:gd name="T6" fmla="*/ 537 w 582"/>
                            <a:gd name="T7" fmla="*/ 183 h 1153"/>
                            <a:gd name="T8" fmla="*/ 550 w 582"/>
                            <a:gd name="T9" fmla="*/ 78 h 1153"/>
                            <a:gd name="T10" fmla="*/ 558 w 582"/>
                            <a:gd name="T11" fmla="*/ 13 h 1153"/>
                            <a:gd name="T12" fmla="*/ 542 w 582"/>
                            <a:gd name="T13" fmla="*/ 6 h 1153"/>
                            <a:gd name="T14" fmla="*/ 445 w 582"/>
                            <a:gd name="T15" fmla="*/ 119 h 1153"/>
                            <a:gd name="T16" fmla="*/ 225 w 582"/>
                            <a:gd name="T17" fmla="*/ 70 h 1153"/>
                            <a:gd name="T18" fmla="*/ 50 w 582"/>
                            <a:gd name="T19" fmla="*/ 127 h 1153"/>
                            <a:gd name="T20" fmla="*/ 14 w 582"/>
                            <a:gd name="T21" fmla="*/ 354 h 1153"/>
                            <a:gd name="T22" fmla="*/ 12 w 582"/>
                            <a:gd name="T23" fmla="*/ 670 h 1153"/>
                            <a:gd name="T24" fmla="*/ 14 w 582"/>
                            <a:gd name="T25" fmla="*/ 975 h 1153"/>
                            <a:gd name="T26" fmla="*/ 138 w 582"/>
                            <a:gd name="T27" fmla="*/ 1123 h 1153"/>
                            <a:gd name="T28" fmla="*/ 391 w 582"/>
                            <a:gd name="T29" fmla="*/ 1146 h 1153"/>
                            <a:gd name="T30" fmla="*/ 543 w 582"/>
                            <a:gd name="T31" fmla="*/ 1061 h 1153"/>
                            <a:gd name="T32" fmla="*/ 579 w 582"/>
                            <a:gd name="T33" fmla="*/ 776 h 1153"/>
                            <a:gd name="T34" fmla="*/ 568 w 582"/>
                            <a:gd name="T35" fmla="*/ 419 h 1153"/>
                            <a:gd name="T36" fmla="*/ 553 w 582"/>
                            <a:gd name="T37" fmla="*/ 910 h 1153"/>
                            <a:gd name="T38" fmla="*/ 459 w 582"/>
                            <a:gd name="T39" fmla="*/ 1118 h 1153"/>
                            <a:gd name="T40" fmla="*/ 250 w 582"/>
                            <a:gd name="T41" fmla="*/ 1128 h 1153"/>
                            <a:gd name="T42" fmla="*/ 37 w 582"/>
                            <a:gd name="T43" fmla="*/ 1007 h 1153"/>
                            <a:gd name="T44" fmla="*/ 30 w 582"/>
                            <a:gd name="T45" fmla="*/ 752 h 1153"/>
                            <a:gd name="T46" fmla="*/ 33 w 582"/>
                            <a:gd name="T47" fmla="*/ 258 h 1153"/>
                            <a:gd name="T48" fmla="*/ 70 w 582"/>
                            <a:gd name="T49" fmla="*/ 131 h 1153"/>
                            <a:gd name="T50" fmla="*/ 182 w 582"/>
                            <a:gd name="T51" fmla="*/ 91 h 1153"/>
                            <a:gd name="T52" fmla="*/ 440 w 582"/>
                            <a:gd name="T53" fmla="*/ 138 h 1153"/>
                            <a:gd name="T54" fmla="*/ 453 w 582"/>
                            <a:gd name="T55" fmla="*/ 138 h 1153"/>
                            <a:gd name="T56" fmla="*/ 536 w 582"/>
                            <a:gd name="T57" fmla="*/ 41 h 1153"/>
                            <a:gd name="T58" fmla="*/ 533 w 582"/>
                            <a:gd name="T59" fmla="*/ 67 h 1153"/>
                            <a:gd name="T60" fmla="*/ 526 w 582"/>
                            <a:gd name="T61" fmla="*/ 126 h 1153"/>
                            <a:gd name="T62" fmla="*/ 517 w 582"/>
                            <a:gd name="T63" fmla="*/ 184 h 1153"/>
                            <a:gd name="T64" fmla="*/ 524 w 582"/>
                            <a:gd name="T65" fmla="*/ 201 h 1153"/>
                            <a:gd name="T66" fmla="*/ 541 w 582"/>
                            <a:gd name="T67" fmla="*/ 272 h 1153"/>
                            <a:gd name="T68" fmla="*/ 550 w 582"/>
                            <a:gd name="T69" fmla="*/ 419 h 1153"/>
                            <a:gd name="T70" fmla="*/ 553 w 582"/>
                            <a:gd name="T71" fmla="*/ 910 h 1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82" h="1153">
                              <a:moveTo>
                                <a:pt x="568" y="419"/>
                              </a:moveTo>
                              <a:cubicBezTo>
                                <a:pt x="565" y="370"/>
                                <a:pt x="563" y="321"/>
                                <a:pt x="560" y="272"/>
                              </a:cubicBezTo>
                              <a:cubicBezTo>
                                <a:pt x="558" y="255"/>
                                <a:pt x="558" y="238"/>
                                <a:pt x="554" y="222"/>
                              </a:cubicBezTo>
                              <a:cubicBezTo>
                                <a:pt x="550" y="209"/>
                                <a:pt x="540" y="196"/>
                                <a:pt x="537" y="183"/>
                              </a:cubicBezTo>
                              <a:cubicBezTo>
                                <a:pt x="532" y="154"/>
                                <a:pt x="547" y="108"/>
                                <a:pt x="550" y="78"/>
                              </a:cubicBezTo>
                              <a:cubicBezTo>
                                <a:pt x="553" y="56"/>
                                <a:pt x="556" y="34"/>
                                <a:pt x="558" y="13"/>
                              </a:cubicBezTo>
                              <a:cubicBezTo>
                                <a:pt x="559" y="5"/>
                                <a:pt x="547" y="0"/>
                                <a:pt x="542" y="6"/>
                              </a:cubicBezTo>
                              <a:cubicBezTo>
                                <a:pt x="510" y="44"/>
                                <a:pt x="477" y="81"/>
                                <a:pt x="445" y="119"/>
                              </a:cubicBezTo>
                              <a:cubicBezTo>
                                <a:pt x="384" y="68"/>
                                <a:pt x="302" y="67"/>
                                <a:pt x="225" y="70"/>
                              </a:cubicBezTo>
                              <a:cubicBezTo>
                                <a:pt x="165" y="72"/>
                                <a:pt x="92" y="77"/>
                                <a:pt x="50" y="127"/>
                              </a:cubicBezTo>
                              <a:cubicBezTo>
                                <a:pt x="0" y="185"/>
                                <a:pt x="15" y="283"/>
                                <a:pt x="14" y="354"/>
                              </a:cubicBezTo>
                              <a:cubicBezTo>
                                <a:pt x="13" y="459"/>
                                <a:pt x="13" y="565"/>
                                <a:pt x="12" y="670"/>
                              </a:cubicBezTo>
                              <a:cubicBezTo>
                                <a:pt x="11" y="771"/>
                                <a:pt x="5" y="874"/>
                                <a:pt x="14" y="975"/>
                              </a:cubicBezTo>
                              <a:cubicBezTo>
                                <a:pt x="21" y="1053"/>
                                <a:pt x="66" y="1096"/>
                                <a:pt x="138" y="1123"/>
                              </a:cubicBezTo>
                              <a:cubicBezTo>
                                <a:pt x="218" y="1153"/>
                                <a:pt x="307" y="1152"/>
                                <a:pt x="391" y="1146"/>
                              </a:cubicBezTo>
                              <a:cubicBezTo>
                                <a:pt x="458" y="1142"/>
                                <a:pt x="515" y="1128"/>
                                <a:pt x="543" y="1061"/>
                              </a:cubicBezTo>
                              <a:cubicBezTo>
                                <a:pt x="579" y="976"/>
                                <a:pt x="577" y="867"/>
                                <a:pt x="579" y="776"/>
                              </a:cubicBezTo>
                              <a:cubicBezTo>
                                <a:pt x="582" y="657"/>
                                <a:pt x="575" y="538"/>
                                <a:pt x="568" y="419"/>
                              </a:cubicBezTo>
                              <a:close/>
                              <a:moveTo>
                                <a:pt x="553" y="910"/>
                              </a:moveTo>
                              <a:cubicBezTo>
                                <a:pt x="546" y="982"/>
                                <a:pt x="543" y="1092"/>
                                <a:pt x="459" y="1118"/>
                              </a:cubicBezTo>
                              <a:cubicBezTo>
                                <a:pt x="397" y="1138"/>
                                <a:pt x="315" y="1134"/>
                                <a:pt x="250" y="1128"/>
                              </a:cubicBezTo>
                              <a:cubicBezTo>
                                <a:pt x="173" y="1121"/>
                                <a:pt x="58" y="1094"/>
                                <a:pt x="37" y="1007"/>
                              </a:cubicBezTo>
                              <a:cubicBezTo>
                                <a:pt x="17" y="927"/>
                                <a:pt x="29" y="834"/>
                                <a:pt x="30" y="752"/>
                              </a:cubicBezTo>
                              <a:cubicBezTo>
                                <a:pt x="31" y="588"/>
                                <a:pt x="31" y="423"/>
                                <a:pt x="33" y="258"/>
                              </a:cubicBezTo>
                              <a:cubicBezTo>
                                <a:pt x="34" y="214"/>
                                <a:pt x="36" y="164"/>
                                <a:pt x="70" y="131"/>
                              </a:cubicBezTo>
                              <a:cubicBezTo>
                                <a:pt x="100" y="103"/>
                                <a:pt x="143" y="95"/>
                                <a:pt x="182" y="91"/>
                              </a:cubicBezTo>
                              <a:cubicBezTo>
                                <a:pt x="267" y="83"/>
                                <a:pt x="372" y="76"/>
                                <a:pt x="440" y="138"/>
                              </a:cubicBezTo>
                              <a:cubicBezTo>
                                <a:pt x="443" y="141"/>
                                <a:pt x="449" y="142"/>
                                <a:pt x="453" y="138"/>
                              </a:cubicBezTo>
                              <a:cubicBezTo>
                                <a:pt x="480" y="106"/>
                                <a:pt x="508" y="74"/>
                                <a:pt x="536" y="41"/>
                              </a:cubicBezTo>
                              <a:cubicBezTo>
                                <a:pt x="535" y="50"/>
                                <a:pt x="534" y="59"/>
                                <a:pt x="533" y="67"/>
                              </a:cubicBezTo>
                              <a:cubicBezTo>
                                <a:pt x="531" y="87"/>
                                <a:pt x="528" y="107"/>
                                <a:pt x="526" y="126"/>
                              </a:cubicBezTo>
                              <a:cubicBezTo>
                                <a:pt x="523" y="143"/>
                                <a:pt x="515" y="167"/>
                                <a:pt x="517" y="184"/>
                              </a:cubicBezTo>
                              <a:cubicBezTo>
                                <a:pt x="518" y="192"/>
                                <a:pt x="520" y="193"/>
                                <a:pt x="524" y="201"/>
                              </a:cubicBezTo>
                              <a:cubicBezTo>
                                <a:pt x="536" y="223"/>
                                <a:pt x="539" y="246"/>
                                <a:pt x="541" y="272"/>
                              </a:cubicBezTo>
                              <a:cubicBezTo>
                                <a:pt x="544" y="321"/>
                                <a:pt x="547" y="370"/>
                                <a:pt x="550" y="419"/>
                              </a:cubicBezTo>
                              <a:cubicBezTo>
                                <a:pt x="559" y="582"/>
                                <a:pt x="569" y="747"/>
                                <a:pt x="553" y="9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flip:y;margin-left:-18.1pt;margin-top:10.15pt;height:589.5pt;width:483.35pt;z-index:251663360;mso-width-relative:page;mso-height-relative:page;" fillcolor="#1D1D1B" filled="t" stroked="f" coordsize="582,1153" o:gfxdata="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" path="m568,419c565,370,563,321,560,272c558,255,558,238,554,222c550,209,540,196,537,183c532,154,547,108,550,78c553,56,556,34,558,13c559,5,547,0,542,6c510,44,477,81,445,119c384,68,302,67,225,70c165,72,92,77,50,127c0,185,15,283,14,354c13,459,13,565,12,670c11,771,5,874,14,975c21,1053,66,1096,138,1123c218,1153,307,1152,391,1146c458,1142,515,1128,543,1061c579,976,577,867,579,776c582,657,575,538,568,419xm553,910c546,982,543,1092,459,1118c397,1138,315,1134,250,1128c173,1121,58,1094,37,1007c17,927,29,834,30,752c31,588,31,423,33,258c34,214,36,164,70,131c100,103,143,95,182,91c267,83,372,76,440,138c443,141,449,142,453,138c480,106,508,74,536,41c535,50,534,59,533,67c531,87,528,107,526,126c523,143,515,167,517,184c518,192,520,193,524,201c536,223,539,246,541,272c544,321,547,370,550,419c559,582,569,747,553,910xe">
                <v:path o:connectlocs="5990882,2720647;5906503,1766148;5843219,1441488;5663915,1188254;5801030,506468;5885409,84411;5716651,38959;4693561,772689;2373148,454523;527366,824635;147662,2298589;126567,4350438;147662,6330861;1455531,7291854;4124005,7441197;5727199,6889276;6106903,5038716;5990882,2720647;5832672,5908804;4841223,7259388;2636832,7324320;390251,6538644;316419,4882880;348061,1675243;738312,850608;1919613,590880;4640824,896060;4777939,896060;5653367,266220;5621725,435043;5547894,818142;5452968,1194747;5526799,1305131;5706104,1766148;5801030,2720647;5832672,5908804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t>温馨提示：</w:t>
      </w:r>
    </w:p>
    <w:sectPr>
      <w:pgSz w:w="11906" w:h="16838"/>
      <w:pgMar w:top="1701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F4F755-9FA6-4EA8-9BB6-367F4BD25B4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E835424-6766-495E-A404-D61626B81E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7946ECD-0232-451D-8133-1BE7FF2E058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6FF80AD-2F19-442F-BF04-FB751228E21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DE66C50-325D-454A-977E-72D92CE62A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D88BA">
    <w:pPr>
      <w:pStyle w:val="3"/>
    </w:pPr>
  </w:p>
  <w:p w14:paraId="4704A6FC">
    <w:pPr>
      <w:pStyle w:val="3"/>
    </w:pPr>
  </w:p>
  <w:p w14:paraId="575C67AB">
    <w:pPr>
      <w:pStyle w:val="3"/>
      <w:rPr>
        <w:rFonts w:hint="eastAsia" w:eastAsia="宋体"/>
        <w:lang w:eastAsia="zh-CN"/>
      </w:rPr>
    </w:pPr>
  </w:p>
  <w:p w14:paraId="60BA238D">
    <w:pPr>
      <w:pStyle w:val="3"/>
    </w:pPr>
  </w:p>
  <w:p w14:paraId="33144518">
    <w:pPr>
      <w:pStyle w:val="3"/>
    </w:pPr>
  </w:p>
  <w:p w14:paraId="3A0C3644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32965">
    <w:pPr>
      <w:pStyle w:val="3"/>
    </w:pPr>
  </w:p>
  <w:p w14:paraId="4941F4AE">
    <w:pPr>
      <w:pStyle w:val="3"/>
    </w:pPr>
  </w:p>
  <w:p w14:paraId="6B7F3038">
    <w:pPr>
      <w:pStyle w:val="3"/>
      <w:rPr>
        <w:rFonts w:hint="eastAsia" w:eastAsia="宋体"/>
        <w:lang w:eastAsia="zh-CN"/>
      </w:rPr>
    </w:pPr>
  </w:p>
  <w:p w14:paraId="3FCF427C">
    <w:pPr>
      <w:pStyle w:val="3"/>
    </w:pPr>
  </w:p>
  <w:p w14:paraId="691664C6">
    <w:pPr>
      <w:pStyle w:val="3"/>
    </w:pPr>
  </w:p>
  <w:p w14:paraId="7D727691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4B972">
    <w:pPr>
      <w:pStyle w:val="3"/>
    </w:pPr>
  </w:p>
  <w:p w14:paraId="4395D4FF">
    <w:pPr>
      <w:pStyle w:val="3"/>
    </w:pPr>
  </w:p>
  <w:p w14:paraId="56F7F7C4">
    <w:pPr>
      <w:pStyle w:val="3"/>
      <w:rPr>
        <w:rFonts w:hint="eastAsia" w:eastAsia="宋体"/>
        <w:lang w:eastAsia="zh-CN"/>
      </w:rPr>
    </w:pPr>
  </w:p>
  <w:p w14:paraId="31690275">
    <w:pPr>
      <w:pStyle w:val="3"/>
    </w:pPr>
  </w:p>
  <w:p w14:paraId="43C02D1F">
    <w:pPr>
      <w:pStyle w:val="3"/>
    </w:pPr>
  </w:p>
  <w:p w14:paraId="01C9E847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E739C0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AF3353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0288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587B27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59690</wp:posOffset>
          </wp:positionV>
          <wp:extent cx="2822575" cy="384175"/>
          <wp:effectExtent l="0" t="0" r="15875" b="15875"/>
          <wp:wrapNone/>
          <wp:docPr id="1" name="图片 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C99542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-417195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32.85pt;margin-top:21.75pt;height:0.85pt;width:510.25pt;z-index:251670528;mso-width-relative:page;mso-height-relative:page;" fillcolor="#808080" filled="t" stroked="f" coordsize="21600,21600" o:gfxdata="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uNHmHYAAAACQEAAA8AAAAAAAAAAQAgAAAA&#10;IgAAAGRycy9kb3ducmV2LnhtbFBLAQIUABQAAAAIAIdO4kAIKPH5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F56F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6" name="图片 6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8AB114D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-417830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8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pt;margin-top:21.75pt;height:0.85pt;width:510.25pt;z-index:251669504;mso-width-relative:page;mso-height-relative:page;" fillcolor="#808080" filled="t" stroked="f" coordsize="21600,21600" o:gfxdata="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U9udsNTwn1++&#10;/fj+lV0mbcaANYXchzuYPSQzET12YNOfKLBj1vN01lMdI5O0eXW5KqvrJWeSzqry+vUyYRaPlwNg&#10;fKu8ZcloOFC7sori8A7jFPo7JOVCb3R7q43JDvS7NwbYQVBrV2X6ZvS/woxjIyVfrqiOdM35BDBh&#10;G0fVJIoTqWTtfHsiQeh9UD2Dh8+cjTQdDcdPewGKM+EkbTc8crYPoPuB4qqcOF2nLmWC80SlMfjT&#10;z+keX9Hm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MhxoS3YAAAACQEAAA8AAAAAAAAAAQAgAAAA&#10;IgAAAGRycy9kb3ducmV2LnhtbFBLAQIUABQAAAAIAIdO4kAN9mBH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IsImhkaWQiOiJlNDEwOWY4OWQ1MWQzODE2YTZmNjgwYzRjMmI2MWM4ZCIsInVzZXJDb3VudCI6MTF9"/>
  </w:docVars>
  <w:rsids>
    <w:rsidRoot w:val="70AB3559"/>
    <w:rsid w:val="00A952DF"/>
    <w:rsid w:val="022C3B68"/>
    <w:rsid w:val="05B74771"/>
    <w:rsid w:val="06A2605E"/>
    <w:rsid w:val="07027EF6"/>
    <w:rsid w:val="076D0FF3"/>
    <w:rsid w:val="08C246D4"/>
    <w:rsid w:val="09C71A77"/>
    <w:rsid w:val="0B212BCE"/>
    <w:rsid w:val="0B492353"/>
    <w:rsid w:val="0B813F68"/>
    <w:rsid w:val="0D804646"/>
    <w:rsid w:val="11D41DE9"/>
    <w:rsid w:val="1208619A"/>
    <w:rsid w:val="12AA1929"/>
    <w:rsid w:val="144D0B5D"/>
    <w:rsid w:val="146D0E60"/>
    <w:rsid w:val="1A0D12FB"/>
    <w:rsid w:val="1BEF4851"/>
    <w:rsid w:val="1DF14787"/>
    <w:rsid w:val="1DF876C1"/>
    <w:rsid w:val="1FB165B1"/>
    <w:rsid w:val="20351B5F"/>
    <w:rsid w:val="2125149B"/>
    <w:rsid w:val="21257684"/>
    <w:rsid w:val="214C0491"/>
    <w:rsid w:val="215232ED"/>
    <w:rsid w:val="226E2C5D"/>
    <w:rsid w:val="22C2681B"/>
    <w:rsid w:val="233F0E21"/>
    <w:rsid w:val="247261AB"/>
    <w:rsid w:val="28F507AD"/>
    <w:rsid w:val="2A9F6179"/>
    <w:rsid w:val="2CAE1BBE"/>
    <w:rsid w:val="2D8F16E6"/>
    <w:rsid w:val="322A7F39"/>
    <w:rsid w:val="33F37C08"/>
    <w:rsid w:val="34FE2646"/>
    <w:rsid w:val="38EE1B7A"/>
    <w:rsid w:val="39930F9E"/>
    <w:rsid w:val="3CBD0327"/>
    <w:rsid w:val="3CDE3DFA"/>
    <w:rsid w:val="3D6D082A"/>
    <w:rsid w:val="3D9F17DB"/>
    <w:rsid w:val="3DF064DB"/>
    <w:rsid w:val="40C1415E"/>
    <w:rsid w:val="40F005A0"/>
    <w:rsid w:val="4211145E"/>
    <w:rsid w:val="42A068D2"/>
    <w:rsid w:val="432120A2"/>
    <w:rsid w:val="459F2355"/>
    <w:rsid w:val="47655843"/>
    <w:rsid w:val="48001AD4"/>
    <w:rsid w:val="49E54A1A"/>
    <w:rsid w:val="4A47284A"/>
    <w:rsid w:val="4B5A4F93"/>
    <w:rsid w:val="4B6D68F7"/>
    <w:rsid w:val="4CBB7CB4"/>
    <w:rsid w:val="4E26724C"/>
    <w:rsid w:val="502B33A2"/>
    <w:rsid w:val="511F2F07"/>
    <w:rsid w:val="52C324A3"/>
    <w:rsid w:val="55707D77"/>
    <w:rsid w:val="55D8594C"/>
    <w:rsid w:val="56875A2E"/>
    <w:rsid w:val="5A830549"/>
    <w:rsid w:val="5C003935"/>
    <w:rsid w:val="5C214545"/>
    <w:rsid w:val="5CE558B6"/>
    <w:rsid w:val="5F322057"/>
    <w:rsid w:val="60CD0C77"/>
    <w:rsid w:val="60D40EEC"/>
    <w:rsid w:val="613E6D41"/>
    <w:rsid w:val="64A50452"/>
    <w:rsid w:val="66D863DA"/>
    <w:rsid w:val="66F464EC"/>
    <w:rsid w:val="674A1F08"/>
    <w:rsid w:val="6A981EA9"/>
    <w:rsid w:val="6AA76030"/>
    <w:rsid w:val="6AD63A6F"/>
    <w:rsid w:val="6B5275DD"/>
    <w:rsid w:val="6B5C6FDF"/>
    <w:rsid w:val="6C6A21B6"/>
    <w:rsid w:val="6D0D5EB2"/>
    <w:rsid w:val="6DBA7CFE"/>
    <w:rsid w:val="6F585EC6"/>
    <w:rsid w:val="70AB3559"/>
    <w:rsid w:val="71303928"/>
    <w:rsid w:val="72370661"/>
    <w:rsid w:val="723B13ED"/>
    <w:rsid w:val="738B1A15"/>
    <w:rsid w:val="771E46B3"/>
    <w:rsid w:val="799404F5"/>
    <w:rsid w:val="7A2618AF"/>
    <w:rsid w:val="7A5831F1"/>
    <w:rsid w:val="7BA2624C"/>
    <w:rsid w:val="7BB0350B"/>
    <w:rsid w:val="7BCB3C46"/>
    <w:rsid w:val="7BF70459"/>
    <w:rsid w:val="7C2A1D9F"/>
    <w:rsid w:val="7C650F0E"/>
    <w:rsid w:val="7CE32F73"/>
    <w:rsid w:val="7CE87883"/>
    <w:rsid w:val="7DAE2D99"/>
    <w:rsid w:val="7F1959A1"/>
    <w:rsid w:val="7F4F4108"/>
    <w:rsid w:val="7FD95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wenying\Library\Containers\com.kingsoft.wpsoffice.mac\Data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页眉页脚.doc.docx</Template>
  <Pages>5</Pages>
  <Words>918</Words>
  <Characters>938</Characters>
  <Lines>6</Lines>
  <Paragraphs>1</Paragraphs>
  <TotalTime>13</TotalTime>
  <ScaleCrop>false</ScaleCrop>
  <LinksUpToDate>false</LinksUpToDate>
  <CharactersWithSpaces>951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2023-02-20T07:33:00Z</dcterms:created>
  <dc:creator>Zhouad</dc:creator>
  <cp:lastModifiedBy>✨</cp:lastModifiedBy>
  <cp:lastPrinted>2024-10-17T04:56:00Z</cp:lastPrinted>
  <dcterms:modified xsi:type="dcterms:W3CDTF">2024-12-16T00:08:17Z</dcterms:modified>
  <dc:title>安毕秀斯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A691E6199B74408DA28A5514926C0E87_13</vt:lpwstr>
  </property>
</Properties>
</file>