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20A6700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139065</wp:posOffset>
                </wp:positionV>
                <wp:extent cx="6608445" cy="8477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3655" y="1922145"/>
                          <a:ext cx="6608445" cy="847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6BBF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28226A02">
                            <w:pPr>
                              <w:ind w:firstLine="643" w:firstLineChars="200"/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幼儿肠胃护理要及时</w:t>
                            </w:r>
                          </w:p>
                          <w:p w14:paraId="0FBAE960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06811C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2B0FE00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 xml:space="preserve">小儿急性胃肠炎是一种常见的消化道疾病。幼儿胃肠道功能比较差，对外界感染的抵抗力低，稍有不适就容易发病。幼儿肠炎多因不洁东西所引起，故预防最要紧的是食物之清洁及保存安全。小孩尽量不要吃街上贩卖的生冷东西，在家中吃东西要煮沸以及用其他方法洗净消毒灭菌。  </w:t>
                            </w:r>
                          </w:p>
                          <w:p w14:paraId="5330562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FEF2E7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1.      肠道内的感染</w:t>
                            </w:r>
                          </w:p>
                          <w:p w14:paraId="6ED66C9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2A82EF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由细菌和病毒造成， 肠道内的感染由细菌和病毒造成，特别是致病性大肠杆菌，是主要的致病菌。假如孩子生病而大量不合理地使用抗生素，还会造成霉菌对胃肠的侵犯。</w:t>
                            </w:r>
                          </w:p>
                          <w:p w14:paraId="76E15ED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98BC9B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2.上呼吸道的炎症</w:t>
                            </w:r>
                          </w:p>
                          <w:p w14:paraId="478C07D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12BB45D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肺炎、肾炎、中耳炎等胃肠道以外的疾病上呼吸道的炎症、肺炎、肾炎、中耳炎等胃肠道以外的疾病，可以由于发烧和细菌毒素的吸收而使消化酶分泌减少，肠蠕动增加。</w:t>
                            </w:r>
                          </w:p>
                          <w:p w14:paraId="5A0CC82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DA76E3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3.不合理的饮食</w:t>
                            </w:r>
                          </w:p>
                          <w:p w14:paraId="3A17F2A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41739A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不合理的饮食，如孩子吃得过多，过少;或过早、过多吃淀粉类、脂肪类食物;突然改变食物，突然断奶等，都能引起孩子拉肚子。</w:t>
                            </w:r>
                          </w:p>
                          <w:p w14:paraId="573424A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4204EF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4气候变化</w:t>
                            </w:r>
                          </w:p>
                          <w:p w14:paraId="7564DFD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F2E855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气候变化，如过冷使肠蠕动增加，过热使胃酸及消化酶减少分泌，也可以诱发急性胃肠炎。</w:t>
                            </w:r>
                          </w:p>
                          <w:p w14:paraId="347073C2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A1F29D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 xml:space="preserve"> 预防措施</w:t>
                            </w:r>
                          </w:p>
                          <w:p w14:paraId="744F4EB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982507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1、任何奶制品和经加工的鱼肉类食物，如果在室温下放置过久，便不宜给幼儿进食。</w:t>
                            </w:r>
                          </w:p>
                          <w:p w14:paraId="498B728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DAECED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2、要注意用微波炉加热的食物，中心的温度够热才可进食。微波本身没有刹菌的能力。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10.95pt;height:667.55pt;width:520.35pt;z-index:251667456;mso-width-relative:page;mso-height-relative:page;" filled="f" stroked="f" coordsize="21600,21600" o:gfxdata="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Dgs7cAAAACwEAAA8AAAAA&#10;AAAAAQAgAAAAIgAAAGRycy9kb3ducmV2LnhtbFBLAQIUABQAAAAIAIdO4kCU9lau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A6BBF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28226A02">
                      <w:pPr>
                        <w:ind w:firstLine="643" w:firstLineChars="200"/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幼儿肠胃护理要及时</w:t>
                      </w:r>
                    </w:p>
                    <w:p w14:paraId="0FBAE960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06811C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2B0FE00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 xml:space="preserve">小儿急性胃肠炎是一种常见的消化道疾病。幼儿胃肠道功能比较差，对外界感染的抵抗力低，稍有不适就容易发病。幼儿肠炎多因不洁东西所引起，故预防最要紧的是食物之清洁及保存安全。小孩尽量不要吃街上贩卖的生冷东西，在家中吃东西要煮沸以及用其他方法洗净消毒灭菌。  </w:t>
                      </w:r>
                    </w:p>
                    <w:p w14:paraId="5330562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FEF2E7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1.      肠道内的感染</w:t>
                      </w:r>
                    </w:p>
                    <w:p w14:paraId="6ED66C9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2A82EF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由细菌和病毒造成， 肠道内的感染由细菌和病毒造成，特别是致病性大肠杆菌，是主要的致病菌。假如孩子生病而大量不合理地使用抗生素，还会造成霉菌对胃肠的侵犯。</w:t>
                      </w:r>
                    </w:p>
                    <w:p w14:paraId="76E15ED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98BC9B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2.上呼吸道的炎症</w:t>
                      </w:r>
                    </w:p>
                    <w:p w14:paraId="478C07D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12BB45D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肺炎、肾炎、中耳炎等胃肠道以外的疾病上呼吸道的炎症、肺炎、肾炎、中耳炎等胃肠道以外的疾病，可以由于发烧和细菌毒素的吸收而使消化酶分泌减少，肠蠕动增加。</w:t>
                      </w:r>
                    </w:p>
                    <w:p w14:paraId="5A0CC82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DA76E3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3.不合理的饮食</w:t>
                      </w:r>
                    </w:p>
                    <w:p w14:paraId="3A17F2A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41739A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不合理的饮食，如孩子吃得过多，过少;或过早、过多吃淀粉类、脂肪类食物;突然改变食物，突然断奶等，都能引起孩子拉肚子。</w:t>
                      </w:r>
                    </w:p>
                    <w:p w14:paraId="573424A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4204EF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4气候变化</w:t>
                      </w:r>
                    </w:p>
                    <w:p w14:paraId="7564DFD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F2E855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气候变化，如过冷使肠蠕动增加，过热使胃酸及消化酶减少分泌，也可以诱发急性胃肠炎。</w:t>
                      </w:r>
                    </w:p>
                    <w:p w14:paraId="347073C2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A1F29D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 xml:space="preserve"> 预防措施</w:t>
                      </w:r>
                    </w:p>
                    <w:p w14:paraId="744F4EB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982507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1、任何奶制品和经加工的鱼肉类食物，如果在室温下放置过久，便不宜给幼儿进食。</w:t>
                      </w:r>
                    </w:p>
                    <w:p w14:paraId="498B728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DAECED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2、要注意用微波炉加热的食物，中心的温度够热才可进食。微波本身没有刹菌的能力。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-83185</wp:posOffset>
                </wp:positionV>
                <wp:extent cx="7505065" cy="9542780"/>
                <wp:effectExtent l="0" t="0" r="0" b="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212725" y="1039495"/>
                          <a:ext cx="7505065" cy="954278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74.5pt;margin-top:-6.55pt;height:751.4pt;width:590.95pt;z-index:251660288;mso-width-relative:page;mso-height-relative:page;" fillcolor="#1D1D1B" filled="t" stroked="f" coordsize="582,1153" o:gfxdata="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MG8&#10;P//aAAAADgEAAA8AAAAAAAAAAQAgAAAAIgAAAGRycy9kb3ducmV2LnhtbFBLAQIUABQAAAAIAIdO&#10;4kA8EgwjlggAAFIjAAAOAAAAAAAAAAEAIAAAACkBAABkcnMvZTJvRG9jLnhtbFBLBQYAAAAABgAG&#10;AFkBAAAx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7324530,3467844;7221368,2251202;7143996,1837378;6924776,1514595;7092415,645565;7195577,107594;6989252,49658;5738408,984900;2901442,579353;644765,1051112;180534,2929873;154743,5545240;180534,8069566;1779551,9294485;5042062,9484844;7002148,8781343;7466379,6422547;7324530,3467844;7131101,7531595;5918943,9253103;3223825,9335868;477126,8334414;386859,6223912;425544,2135331;902671,1084218;2346944,753159;5673932,1142154;5841571,1142154;6911881,339335;6873195,554524;6782928,1042836;6666870,1522872;6757137,1663572;6976357,2251202;7092415,3467844;7131101,753159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育儿知识：</w:t>
      </w:r>
    </w:p>
    <w:p w14:paraId="094257BB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1184910</wp:posOffset>
                </wp:positionV>
                <wp:extent cx="4328795" cy="51415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9745" y="2639695"/>
                          <a:ext cx="4328795" cy="514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B6C5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1.知道常见动物的名称，丰富对动物的认知，产生了解和探索动物的兴趣。</w:t>
                            </w:r>
                          </w:p>
                          <w:p w14:paraId="39612E2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2.运用身体动作、绘画、手工等多种形式表现动物的特征。</w:t>
                            </w:r>
                          </w:p>
                          <w:p w14:paraId="0355E5E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3.喜爱小动物，乐意参与动物饲养活动。知道动物是我们的朋友，萌发爱护动物</w:t>
                            </w:r>
                          </w:p>
                          <w:p w14:paraId="7B0C508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的情感。</w:t>
                            </w:r>
                          </w:p>
                          <w:p w14:paraId="3C21ADA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4.初步了解自然界中人与动物、动物与动物、动物与植物间相互依存的关系。</w:t>
                            </w:r>
                          </w:p>
                          <w:p w14:paraId="25B2585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5.学做器械操。学习拿放器械的常规。</w:t>
                            </w:r>
                          </w:p>
                          <w:p w14:paraId="09064AB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6.能够通过目测比较粗细和宽窄，能“记录”7以内两个序列的排序。学习5以内</w:t>
                            </w:r>
                          </w:p>
                          <w:p w14:paraId="2C6241D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的序数。</w:t>
                            </w:r>
                          </w:p>
                          <w:p w14:paraId="156F8DF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7.愉快地感受音乐，并继续学习用动作表现音乐的变化，共同体验音乐游戏带来的快乐。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93.3pt;height:404.85pt;width:340.85pt;z-index:251665408;mso-width-relative:page;mso-height-relative:page;" filled="f" stroked="f" coordsize="21600,21600" o:gfxdata="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O0PPaAAAACgEAAA8AAAAA&#10;AAAAAQAgAAAAIgAAAGRycy9kb3ducmV2LnhtbFBLAQIUABQAAAAIAIdO4kChPHiuSwIAAHU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FB6C5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1.知道常见动物的名称，丰富对动物的认知，产生了解和探索动物的兴趣。</w:t>
                      </w:r>
                    </w:p>
                    <w:p w14:paraId="39612E2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2.运用身体动作、绘画、手工等多种形式表现动物的特征。</w:t>
                      </w:r>
                    </w:p>
                    <w:p w14:paraId="0355E5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3.喜爱小动物，乐意参与动物饲养活动。知道动物是我们的朋友，萌发爱护动物</w:t>
                      </w:r>
                    </w:p>
                    <w:p w14:paraId="7B0C508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的情感。</w:t>
                      </w:r>
                    </w:p>
                    <w:p w14:paraId="3C21ADA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4.初步了解自然界中人与动物、动物与动物、动物与植物间相互依存的关系。</w:t>
                      </w:r>
                    </w:p>
                    <w:p w14:paraId="25B2585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5.学做器械操。学习拿放器械的常规。</w:t>
                      </w:r>
                    </w:p>
                    <w:p w14:paraId="09064AB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6.能够通过目测比较粗细和宽窄，能“记录”7以内两个序列的排序。学习5以内</w:t>
                      </w:r>
                    </w:p>
                    <w:p w14:paraId="2C6241D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的序数。</w:t>
                      </w:r>
                    </w:p>
                    <w:p w14:paraId="156F8DF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7.愉快地感受音乐，并继续学习用动作表现音乐的变化，共同体验音乐游戏带来的快乐。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584835</wp:posOffset>
                </wp:positionV>
                <wp:extent cx="5611495" cy="5915025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611495" cy="591502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-0.95pt;margin-top:46.05pt;height:465.75pt;width:441.85pt;z-index:251661312;mso-width-relative:page;mso-height-relative:page;" coordorigin="3138,791" coordsize="1387,2741" o:gfxdata="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ZD0Q374AAADa&#10;AAAADwAAAGRycy9kb3ducmV2LnhtbEWPT2vCQBTE74LfYXmCF6kbW5CYuslBEPvnIFoPPb5mX5PU&#10;7Nu4u2r67buC0OMwM79hlkVvWnEh5xvLCmbTBARxaXXDlYLDx/ohBeEDssbWMin4JQ9FPhwsMdP2&#10;yju67EMlIoR9hgrqELpMSl/WZNBPbUccvW/rDIYoXSW1w2uEm1Y+JslcGmw4LtTY0aqm8rg/GwVv&#10;X5tFsKfDDx63TzxJXf/5+t4rNR7NkmcQgfrwH763X7SCBdyu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0Q374A&#10;AADaAAAADwAAAAAAAAABACAAAAAiAAAAZHJzL2Rvd25yZXYueG1sUEsBAhQAFAAAAAgAh07iQDMv&#10;BZ47AAAAOQAAABAAAAAAAAAAAQAgAAAADQEAAGRycy9zaGFwZXhtbC54bWxQSwUGAAAAAAYABgBb&#10;AQAAtwMAAAAA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9kwqjb0AAADb&#10;AAAADwAAAGRycy9kb3ducmV2LnhtbEWPT2vDMAzF74N+B6PCbqudso0uqxPGyqCXHdY/dxFrSVgs&#10;h9hN03366lDoTeI9vffTupx8p0YaYhvYQrYwoIir4FquLRz2X08rUDEhO+wCk4ULRSiL2cMacxfO&#10;/EPjLtVKQjjmaKFJqc+1jlVDHuMi9MSi/YbBY5J1qLUb8CzhvtNLY161x5alocGePhuq/nYnbyF8&#10;b07m5f+D346tqacxhkumn619nGfmHVSiKd3Nt+utE3yhl19kAF1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CqNvQAA&#10;ANsAAAAPAAAAAAAAAAEAIAAAACIAAABkcnMvZG93bnJldi54bWxQSwECFAAUAAAACACHTuJAMy8F&#10;njsAAAA5AAAAEAAAAAAAAAABACAAAAAMAQAAZHJzL3NoYXBleG1sLnhtbFBLBQYAAAAABgAGAFsB&#10;AAC2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0637urgAAADb&#10;AAAADwAAAGRycy9kb3ducmV2LnhtbEVPTYvCMBC9C/6HMMLeNK2gSNcoKAiCF6uyXodmbEubSWli&#10;q/vrjSB4m8f7nOX6YWrRUetKywriSQSCOLO65FzB5bwbL0A4j6yxtkwKnuRgvRoOlpho23NK3cnn&#10;IoSwS1BB4X2TSOmyggy6iW2IA3ezrUEfYJtL3WIfwk0tp1E0lwZLDg0FNrQtKKtOd6Og31/janb8&#10;5xT/Nod0WnXXdNMp9TOKo18Qnh7+K/649zrMj+H9Szh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637urgAAADbAAAA&#10;DwAAAAAAAAABACAAAAAiAAAAZHJzL2Rvd25yZXYueG1sUEsBAhQAFAAAAAgAh07iQDMvBZ47AAAA&#10;OQAAABAAAAAAAAAAAQAgAAAABwEAAGRycy9zaGFwZXhtbC54bWxQSwUGAAAAAAYABgBbAQAAsQMA&#10;AAAA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XySfYrkAAADb&#10;AAAADwAAAGRycy9kb3ducmV2LnhtbEVPPW/CMBDdK/EfrENiK06QqErAMCAq2FDSdj/iIw7E58h2&#10;Cfx7XKlSt3t6n7fa3G0nbuRD61hBPs1AENdOt9wo+Pr8eH0HESKyxs4xKXhQgM169LLCQruBS7pV&#10;sREphEOBCkyMfSFlqA1ZDFPXEyfu7LzFmKBvpPY4pHDbyVmWvUmLLacGgz1tDdXX6scq2H8Pe7OY&#10;57ZfHC+VP/sST7tSqck4z5YgIt3jv/jPfdBp/gx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kn2K5AAAA2wAA&#10;AA8AAAAAAAAAAQAgAAAAIgAAAGRycy9kb3ducmV2LnhtbFBLAQIUABQAAAAIAIdO4kAzLwWeOwAA&#10;ADkAAAAQAAAAAAAAAAEAIAAAAAgBAABkcnMvc2hhcGV4bWwueG1sUEsFBgAAAAAGAAYAWwEAALID&#10;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主题目标：</w:t>
      </w:r>
    </w:p>
    <w:p w14:paraId="6BD55C78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十五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78A859A8"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 实施主题：可爱的动物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9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12月13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宁、吴老师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76"/>
        <w:gridCol w:w="1776"/>
        <w:gridCol w:w="1776"/>
        <w:gridCol w:w="1776"/>
        <w:gridCol w:w="1776"/>
      </w:tblGrid>
      <w:tr w14:paraId="142AFA2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21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1351D37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54BDED3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1.理解故事《七彩虾》，学习新词语：闷闷不乐、安慰等。尝试将故事情节画下来。（主题目标）</w:t>
            </w:r>
          </w:p>
          <w:p w14:paraId="1445E3C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初步了解海洋中有各种各样形态、大小、颜色的鱼。萌发对其他海洋生物的兴趣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37FCC4A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3.严格执行接送制度，认真核对幼儿的接送人员信息，确保幼儿接送安全。（保育目标）</w:t>
            </w:r>
          </w:p>
          <w:p w14:paraId="16D6386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进餐时保持安静，在一定时间内吃完饭菜，不吃冷饭冷菜。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（常规目标）</w:t>
            </w:r>
          </w:p>
        </w:tc>
      </w:tr>
      <w:tr w14:paraId="49369F0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536396C5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0C24A74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76" w:type="dxa"/>
            <w:tcBorders>
              <w:right w:val="single" w:color="auto" w:sz="4" w:space="0"/>
            </w:tcBorders>
            <w:vAlign w:val="center"/>
          </w:tcPr>
          <w:p w14:paraId="76DF08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C43EB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E0849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0BBD5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7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160D05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2E9B127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</w:trPr>
        <w:tc>
          <w:tcPr>
            <w:tcW w:w="387" w:type="dxa"/>
            <w:shd w:val="pct10" w:color="auto" w:fill="auto"/>
            <w:vAlign w:val="center"/>
          </w:tcPr>
          <w:p w14:paraId="73478A0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540D2CB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71A774E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 w14:paraId="7AB9308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131D968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7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0AEBB1D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518419E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273C67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 w14:paraId="3B40F7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☆美工区：提供彩色毛线、胶棒、海洋轮廓图，供幼儿粘贴组合、涂画水草。生活区：提供小动物底板、毛线若干，供幼儿学习均匀缠绕。表演区：提供鱼类头饰、水草等海洋生物道具，供幼儿表演《海底世界》。</w:t>
            </w:r>
          </w:p>
          <w:p w14:paraId="39CD14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：有趣的海底世界、怎样照顾小金鱼。</w:t>
            </w:r>
          </w:p>
        </w:tc>
      </w:tr>
      <w:tr w14:paraId="6800513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728213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2E01D88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5"/>
            <w:vAlign w:val="center"/>
          </w:tcPr>
          <w:p w14:paraId="18E061C3"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练习听集合、解散口令进行相应动作。</w:t>
            </w:r>
          </w:p>
          <w:p w14:paraId="467440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 w14:paraId="4EB1D63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6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918F7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32C53A1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D325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集体游戏：夺红旗</w:t>
            </w:r>
          </w:p>
          <w:p w14:paraId="7C86D5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直线快跑15米</w:t>
            </w:r>
          </w:p>
        </w:tc>
        <w:tc>
          <w:tcPr>
            <w:tcW w:w="1776" w:type="dxa"/>
            <w:vMerge w:val="restart"/>
            <w:tcBorders>
              <w:right w:val="single" w:color="auto" w:sz="8" w:space="0"/>
            </w:tcBorders>
            <w:vAlign w:val="center"/>
          </w:tcPr>
          <w:p w14:paraId="453BC6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F5784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集体游戏：躲避炸弹</w:t>
            </w:r>
          </w:p>
          <w:p w14:paraId="44ECE3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躲避反应能力</w:t>
            </w:r>
          </w:p>
        </w:tc>
        <w:tc>
          <w:tcPr>
            <w:tcW w:w="1776" w:type="dxa"/>
            <w:vMerge w:val="restart"/>
            <w:tcBorders>
              <w:left w:val="single" w:color="auto" w:sz="8" w:space="0"/>
            </w:tcBorders>
            <w:vAlign w:val="center"/>
          </w:tcPr>
          <w:p w14:paraId="4F57558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DBD68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集体游戏：小熊爬</w:t>
            </w:r>
          </w:p>
          <w:p w14:paraId="436D11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正向爬行</w:t>
            </w:r>
          </w:p>
        </w:tc>
      </w:tr>
      <w:tr w14:paraId="4416C63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FB748A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A98F13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16A56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分散活动：重点指导保持身体平衡</w:t>
            </w:r>
          </w:p>
        </w:tc>
        <w:tc>
          <w:tcPr>
            <w:tcW w:w="1776" w:type="dxa"/>
            <w:vMerge w:val="continue"/>
            <w:tcBorders>
              <w:right w:val="single" w:color="auto" w:sz="8" w:space="0"/>
            </w:tcBorders>
            <w:vAlign w:val="center"/>
          </w:tcPr>
          <w:p w14:paraId="36B42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C4FB9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分散活动：重点指导向上跳跃</w:t>
            </w:r>
          </w:p>
        </w:tc>
        <w:tc>
          <w:tcPr>
            <w:tcW w:w="1776" w:type="dxa"/>
            <w:vMerge w:val="continue"/>
            <w:tcBorders>
              <w:left w:val="single" w:color="auto" w:sz="8" w:space="0"/>
            </w:tcBorders>
            <w:vAlign w:val="center"/>
          </w:tcPr>
          <w:p w14:paraId="41A2FC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577C5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分散活动：重点指导遵守交通规则骑行</w:t>
            </w:r>
          </w:p>
        </w:tc>
      </w:tr>
      <w:tr w14:paraId="725715A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F2619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4098CC6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2487F0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健康：小鱼快跑</w:t>
            </w:r>
          </w:p>
          <w:p w14:paraId="6921D3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手脚着地屈膝爬行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D3DB8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语言：七彩虾</w:t>
            </w:r>
          </w:p>
          <w:p w14:paraId="665CC5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理解故事中的词语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BB6C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科学：金鱼和鲫鱼</w:t>
            </w:r>
          </w:p>
          <w:p w14:paraId="251B21A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知道排在第几个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20A17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艺术：快乐的鱼儿</w:t>
            </w:r>
          </w:p>
          <w:p w14:paraId="3FF77C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用多种材料装饰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EF0D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综合：美丽的海洋</w:t>
            </w:r>
          </w:p>
          <w:p w14:paraId="11D06D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用与同伴互助合作</w:t>
            </w:r>
          </w:p>
        </w:tc>
      </w:tr>
      <w:tr w14:paraId="6E28BBA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4421D70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693D815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AD5347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角色游戏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26BED39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D47E63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6A844EE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3AD1988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</w:tr>
      <w:tr w14:paraId="40F8387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137D51C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1E94ABF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03564F9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BB78C2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科发室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5585AD1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二楼建构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1AFFABD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生活室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4B09217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饲养区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DE8BD7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户外娃娃家</w:t>
            </w:r>
          </w:p>
        </w:tc>
      </w:tr>
      <w:tr w14:paraId="53A7977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3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45BD16A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 w14:paraId="1EDB2A2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1.锻炼时鼓励幼儿不怕冷，主动选择自己喜欢的项目运动，做早操时动作到位。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2.过渡时间请幼儿分享自己带来的动物相关的图书和图片，鼓励幼儿大胆表达。</w:t>
            </w:r>
          </w:p>
        </w:tc>
      </w:tr>
      <w:tr w14:paraId="7FF9614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9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C0783E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FC456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1.请家长在家给幼儿自己独立穿脱衣服的机会，练习扣纽扣、拉拉链，提高自理能力。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2.请家长带幼儿去菜场、海鲜市场，认识一些海里的生物。</w:t>
            </w:r>
          </w:p>
        </w:tc>
      </w:tr>
      <w:tr w14:paraId="6D68114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28A010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A71FB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在美工区张贴动物海报，鼓励幼儿用绘画、撕贴、立体造型等方式制作自己喜爱的小动物，并在展示区展示。</w:t>
            </w:r>
          </w:p>
        </w:tc>
      </w:tr>
      <w:tr w14:paraId="087B2E4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1D8704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 w14:paraId="28B82D2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0F7025CF">
      <w:pPr>
        <w:rPr>
          <w:rFonts w:hint="eastAsia"/>
        </w:rPr>
        <w:sectPr>
          <w:headerReference r:id="rId5" w:type="default"/>
          <w:footerReference r:id="rId6" w:type="default"/>
          <w:pgSz w:w="11906" w:h="16838"/>
          <w:pgMar w:top="1587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</w:p>
    <w:p w14:paraId="2DAD1624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7" w:type="default"/>
          <w:footerReference r:id="rId8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bookmarkStart w:id="0" w:name="_GoBack"/>
      <w:bookmarkEnd w:id="0"/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962660</wp:posOffset>
                </wp:positionV>
                <wp:extent cx="3991610" cy="40366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2637155"/>
                          <a:ext cx="401066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D33EA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光盘小能手</w:t>
                            </w:r>
                          </w:p>
                          <w:p w14:paraId="1C53BBAB">
                            <w:pPr>
                              <w:ind w:firstLine="1200" w:firstLineChars="400"/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>李雨衡    何  牧    高曼灵</w:t>
                            </w:r>
                          </w:p>
                          <w:p w14:paraId="03C407DA">
                            <w:pPr>
                              <w:ind w:firstLine="1200" w:firstLineChars="400"/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宋倾允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徐李昕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蒋茉汐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67EF53D0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小小智多星</w:t>
                            </w:r>
                          </w:p>
                          <w:p w14:paraId="2A2B8829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邓予哲    孟圣晞    吴述卿</w:t>
                            </w:r>
                          </w:p>
                          <w:p w14:paraId="78F953E9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高曼灵    冯辰叙    沈希瑜</w:t>
                            </w:r>
                          </w:p>
                          <w:p w14:paraId="272BEE12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运动小健将</w:t>
                            </w:r>
                          </w:p>
                          <w:p w14:paraId="5FA18F70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孙启硕    张铭艺    赵明宸</w:t>
                            </w:r>
                          </w:p>
                          <w:p w14:paraId="77B8D333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赵  吏    王安然    林姝睿</w:t>
                            </w:r>
                          </w:p>
                          <w:p w14:paraId="45E76752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 w14:paraId="1C64A4D9">
                            <w:pPr>
                              <w:ind w:firstLine="904" w:firstLineChars="300"/>
                              <w:rPr>
                                <w:rFonts w:hint="default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75.8pt;height:317.85pt;width:314.3pt;z-index:251664384;mso-width-relative:page;mso-height-relative:page;" filled="f" stroked="f" coordsize="21600,21600" o:gfxdata="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EzR0/bAAAACwEAAA8A&#10;AAAAAAAAAQAgAAAAIgAAAGRycy9kb3ducmV2LnhtbFBLAQIUABQAAAAIAIdO4kBzsbmITQIAAIE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D33EA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光盘小能手</w:t>
                      </w:r>
                    </w:p>
                    <w:p w14:paraId="1C53BBAB">
                      <w:pPr>
                        <w:ind w:firstLine="1200" w:firstLineChars="400"/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>李雨衡    何  牧    高曼灵</w:t>
                      </w:r>
                    </w:p>
                    <w:p w14:paraId="03C407DA">
                      <w:pPr>
                        <w:ind w:firstLine="1200" w:firstLineChars="400"/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宋倾允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徐李昕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蒋茉汐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</w:t>
                      </w:r>
                    </w:p>
                    <w:p w14:paraId="67EF53D0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小小智多星</w:t>
                      </w:r>
                    </w:p>
                    <w:p w14:paraId="2A2B8829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邓予哲    孟圣晞    吴述卿</w:t>
                      </w:r>
                    </w:p>
                    <w:p w14:paraId="78F953E9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高曼灵    冯辰叙    沈希瑜</w:t>
                      </w:r>
                    </w:p>
                    <w:p w14:paraId="272BEE12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运动小健将</w:t>
                      </w:r>
                    </w:p>
                    <w:p w14:paraId="5FA18F70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孙启硕    张铭艺    赵明宸</w:t>
                      </w:r>
                    </w:p>
                    <w:p w14:paraId="77B8D333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赵  吏    王安然    林姝睿</w:t>
                      </w:r>
                    </w:p>
                    <w:p w14:paraId="45E76752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</w:t>
                      </w:r>
                    </w:p>
                    <w:p w14:paraId="1C64A4D9">
                      <w:pPr>
                        <w:ind w:firstLine="904" w:firstLineChars="300"/>
                        <w:rPr>
                          <w:rFonts w:hint="default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669290</wp:posOffset>
                </wp:positionV>
                <wp:extent cx="5015230" cy="4971415"/>
                <wp:effectExtent l="0" t="0" r="0" b="0"/>
                <wp:wrapNone/>
                <wp:docPr id="4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015230" cy="497141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21.6pt;margin-top:52.7pt;height:391.45pt;width:394.9pt;z-index:251662336;mso-width-relative:page;mso-height-relative:page;" coordorigin="3138,791" coordsize="1387,2741" o:gfxdata="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sombCr0AAADb&#10;AAAADwAAAGRycy9kb3ducmV2LnhtbEVPO2/CMBDeK/EfrEPqgsChCAQpJkOlqqUMiMfAeI2vSZr4&#10;nNoupP8eIyF1u0/f85ZZZxpxJucrywrGowQEcW51xYWC4+F1OAfhA7LGxjIp+CMP2ar3sMRU2wvv&#10;6LwPhYgh7FNUUIbQplL6vCSDfmRb4sh9WWcwROgKqR1eYrhp5FOSzKTBimNDiS29lJTX+1+j4OPz&#10;bRHsz/Eb6+2EB3PXndabTqnH/jh5BhGoC//iu/tdx/lTuP0S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ZsKvQAA&#10;ANsAAAAPAAAAAAAAAAEAIAAAACIAAABkcnMvZG93bnJldi54bWxQSwECFAAUAAAACACHTuJAMy8F&#10;njsAAAA5AAAAEAAAAAAAAAABACAAAAAMAQAAZHJzL3NoYXBleG1sLnhtbFBLBQYAAAAABgAGAFsB&#10;AAC2Aw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FukXYroAAADb&#10;AAAADwAAAGRycy9kb3ducmV2LnhtbEVPyWrDMBC9F/oPYgq5NZJDGlrHcggJgV56yNL7YE1tE2tk&#10;LMVLvr4qFHKbx1sn24y2ET11vnasIZkrEMSFMzWXGi7nw+s7CB+QDTaOScNEHjb581OGqXEDH6k/&#10;hVLEEPYpaqhCaFMpfVGRRT93LXHkflxnMUTYldJ0OMRw28iFUitpsebYUGFLu4qK6+lmNbiv/U29&#10;3bf88V2rcuy9mxK51Hr2kqg1iEBjeIj/3Z8mzl/B3y/x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6RdiugAAANsA&#10;AAAPAAAAAAAAAAEAIAAAACIAAABkcnMvZG93bnJldi54bWxQSwECFAAUAAAACACHTuJAMy8FnjsA&#10;AAA5AAAAEAAAAAAAAAABACAAAAAJAQAAZHJzL3NoYXBleG1sLnhtbFBLBQYAAAAABgAGAFsBAACz&#10;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MwjGVboAAADb&#10;AAAADwAAAGRycy9kb3ducmV2LnhtbEVPTYvCMBC9C/6HMMLebFphdalGwYUFYS9WZb0OzdiWNpPS&#10;ZFv11xtB8DaP9zmrzdU0oqfOVZYVJFEMgji3uuJCwen4M/0C4TyyxsYyKbiRg816PFphqu3AGfUH&#10;X4gQwi5FBaX3bSqly0sy6CLbEgfuYjuDPsCukLrDIYSbRs7ieC4NVhwaSmzpu6S8PvwbBcPunNSf&#10;+ztn+Lf9zWZ1f862vVIfkyRegvB09W/xy73T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MZVugAAANsA&#10;AAAPAAAAAAAAAAEAIAAAACIAAABkcnMvZG93bnJldi54bWxQSwECFAAUAAAACACHTuJAMy8FnjsA&#10;AAA5AAAAEAAAAAAAAAABACAAAAAJAQAAZHJzL3NoYXBleG1sLnhtbFBLBQYAAAAABgAGAFsBAACz&#10;AwAAAAA=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PsyoiLwAAADb&#10;AAAADwAAAGRycy9kb3ducmV2LnhtbEWPQU/DMAyF70j8h8hI3FhaJNDWLdsBgcYNtYO713hNt8ap&#10;krCOf48Pk3az9Z7f+7zaXPygzhRTH9hAOStAEbfB9twZ+N59PM1BpYxscQhMBv4owWZ9f7fCyoaJ&#10;azo3uVMSwqlCAy7nsdI6tY48plkYiUU7hOgxyxo7bSNOEu4H/VwUr9pjz9LgcKQ3R+2p+fUGtj/T&#10;1i1eSj8uvo5NPMQa9++1MY8PZbEElemSb+br9ac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MqIi8AAAA&#10;2wAAAA8AAAAAAAAAAQAgAAAAIgAAAGRycy9kb3ducmV2LnhtbFBLAQIUABQAAAAIAIdO4kAzLwWe&#10;OwAAADkAAAAQAAAAAAAAAAEAIAAAAAsBAABkcnMvc2hhcGV4bWwueG1sUEsFBgAAAAAGAAYAWwEA&#10;ALUD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表扬栏：</w:t>
      </w:r>
    </w:p>
    <w:p w14:paraId="74CD00E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351155</wp:posOffset>
                </wp:positionV>
                <wp:extent cx="5196205" cy="70561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4290" y="2153920"/>
                          <a:ext cx="5196205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9459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562" w:firstLineChars="200"/>
                              <w:jc w:val="center"/>
                              <w:textAlignment w:val="auto"/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秋冬季传染病预防小知识</w:t>
                            </w:r>
                          </w:p>
                          <w:p w14:paraId="265AF5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一、流行性感冒：简称流感，不同于普通感冒，是常见的急性呼吸道传染病，具有很强的传染性，主要通过打喷嚏和咳嗽等飞沫传播。</w:t>
                            </w:r>
                          </w:p>
                          <w:p w14:paraId="06C3434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一般表现为急性发病，有高热，体温可达39-40℃，伴畏寒；</w:t>
                            </w:r>
                          </w:p>
                          <w:p w14:paraId="76A229E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全身中毒症状重，如乏力、头痛、头晕、全身酸痛；</w:t>
                            </w:r>
                          </w:p>
                          <w:p w14:paraId="3B5F73E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常有咽痛，咳嗽。</w:t>
                            </w:r>
                          </w:p>
                          <w:p w14:paraId="6DFCFC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4D0C7D1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二、水痘：是一种急性传染病，1-14岁为高发年龄，传染性很强。主要经过呼吸道飞沫或直接接触传播。</w:t>
                            </w:r>
                          </w:p>
                          <w:p w14:paraId="0EDE193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可出现发热、头痛、全身不适等症状，发病24小时内出现皮疹，皮损呈现由细小的红色丘疹→疱疹→结痂→脱痂的演变过程；</w:t>
                            </w:r>
                          </w:p>
                          <w:p w14:paraId="2272E3E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皮疹先发于头皮、躯干受压部分，呈向心性分布，即躯干部最多，头面部次之，四肢较少，手、足底更少。</w:t>
                            </w:r>
                          </w:p>
                          <w:p w14:paraId="2D636C1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D29E21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三、流行性腮腺炎：冬春季常见，多见于5-15岁的儿童和青少年，主要通过呼吸道飞沫传播。</w:t>
                            </w:r>
                          </w:p>
                          <w:p w14:paraId="6996C08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大多数急性起病，有发热，体温可达39℃以上，可伴畏寒，咽痛、头痛、全身不适等症状；</w:t>
                            </w:r>
                          </w:p>
                          <w:p w14:paraId="7ED02F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腮腺肿痛最具特征性，一般以耳垂未中心，向前、后、下发展，边缘不清；张口、咀嚼（尤其进酸性饮食）时疼痛加剧。</w:t>
                            </w:r>
                          </w:p>
                          <w:p w14:paraId="75F1ED2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应 对 措 施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</w:p>
                          <w:p w14:paraId="03D3E5D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1、勤洗手。进餐、如厕、接触钱币等情况下都要洗手。要用流动的清水、使用肥皂彻底洗净双手。</w:t>
                            </w:r>
                          </w:p>
                          <w:p w14:paraId="281F895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2、多喝水，饮食合理，多吃蔬菜水果，适当增加水和维生素的摄入。</w:t>
                            </w:r>
                          </w:p>
                          <w:p w14:paraId="0B33136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3、搞好环境卫生，不要随意吐痰，经常开窗通风，保持室内空气新鲜。</w:t>
                            </w:r>
                          </w:p>
                          <w:p w14:paraId="55CEEA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4、搞好个人卫生，勤洗晒被褥、勤换洗衣服。</w:t>
                            </w:r>
                          </w:p>
                          <w:p w14:paraId="4C75695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5、生活有规律、保证睡眠，并注意保暖，提高免疫力。坚持体育锻炼和耐寒锻炼，适当增加户外活动，但雾霾天不要晨练。</w:t>
                            </w:r>
                          </w:p>
                          <w:p w14:paraId="608F37E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6、咳嗽、打喷嚏时捂住口鼻，或带口罩出门，防治污染空气。</w:t>
                            </w:r>
                          </w:p>
                          <w:p w14:paraId="427A045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7、尽量减少与呼吸道传染病患者及其家属的密切接触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  <w:p w14:paraId="51A9765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8、免疫预防。流行季节前可进行相应的预防接种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7.65pt;height:555.6pt;width:409.15pt;z-index:251666432;mso-width-relative:page;mso-height-relative:page;" filled="f" stroked="f" coordsize="21600,21600" o:gfxdata="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ZXkn2gAAAAoBAAAPAAAAAAAA&#10;AAEAIAAAACIAAABkcnMvZG93bnJldi54bWxQSwECFAAUAAAACACHTuJAuyrPT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F945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562" w:firstLineChars="200"/>
                        <w:jc w:val="center"/>
                        <w:textAlignment w:val="auto"/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秋冬季传染病预防小知识</w:t>
                      </w:r>
                    </w:p>
                    <w:p w14:paraId="265AF5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一、流行性感冒：简称流感，不同于普通感冒，是常见的急性呼吸道传染病，具有很强的传染性，主要通过打喷嚏和咳嗽等飞沫传播。</w:t>
                      </w:r>
                    </w:p>
                    <w:p w14:paraId="06C3434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一般表现为急性发病，有高热，体温可达39-40℃，伴畏寒；</w:t>
                      </w:r>
                    </w:p>
                    <w:p w14:paraId="76A229E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全身中毒症状重，如乏力、头痛、头晕、全身酸痛；</w:t>
                      </w:r>
                    </w:p>
                    <w:p w14:paraId="3B5F73E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3、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常有咽痛，咳嗽。</w:t>
                      </w:r>
                    </w:p>
                    <w:p w14:paraId="6DFCFC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4D0C7D1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二、水痘：是一种急性传染病，1-14岁为高发年龄，传染性很强。主要经过呼吸道飞沫或直接接触传播。</w:t>
                      </w:r>
                    </w:p>
                    <w:p w14:paraId="0EDE193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可出现发热、头痛、全身不适等症状，发病24小时内出现皮疹，皮损呈现由细小的红色丘疹→疱疹→结痂→脱痂的演变过程；</w:t>
                      </w:r>
                    </w:p>
                    <w:p w14:paraId="2272E3E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皮疹先发于头皮、躯干受压部分，呈向心性分布，即躯干部最多，头面部次之，四肢较少，手、足底更少。</w:t>
                      </w:r>
                    </w:p>
                    <w:p w14:paraId="2D636C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D29E2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三、流行性腮腺炎：冬春季常见，多见于5-15岁的儿童和青少年，主要通过呼吸道飞沫传播。</w:t>
                      </w:r>
                    </w:p>
                    <w:p w14:paraId="6996C08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大多数急性起病，有发热，体温可达39℃以上，可伴畏寒，咽痛、头痛、全身不适等症状；</w:t>
                      </w:r>
                    </w:p>
                    <w:p w14:paraId="7ED02F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腮腺肿痛最具特征性，一般以耳垂未中心，向前、后、下发展，边缘不清；张口、咀嚼（尤其进酸性饮食）时疼痛加剧。</w:t>
                      </w:r>
                    </w:p>
                    <w:p w14:paraId="75F1ED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应 对 措 施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</w:p>
                    <w:p w14:paraId="03D3E5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1、勤洗手。进餐、如厕、接触钱币等情况下都要洗手。要用流动的清水、使用肥皂彻底洗净双手。</w:t>
                      </w:r>
                    </w:p>
                    <w:p w14:paraId="281F89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2、多喝水，饮食合理，多吃蔬菜水果，适当增加水和维生素的摄入。</w:t>
                      </w:r>
                    </w:p>
                    <w:p w14:paraId="0B33136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3、搞好环境卫生，不要随意吐痰，经常开窗通风，保持室内空气新鲜。</w:t>
                      </w:r>
                    </w:p>
                    <w:p w14:paraId="55CEEA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4、搞好个人卫生，勤洗晒被褥、勤换洗衣服。</w:t>
                      </w:r>
                    </w:p>
                    <w:p w14:paraId="4C75695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5、生活有规律、保证睡眠，并注意保暖，提高免疫力。坚持体育锻炼和耐寒锻炼，适当增加户外活动，但雾霾天不要晨练。</w:t>
                      </w:r>
                    </w:p>
                    <w:p w14:paraId="608F37E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6、咳嗽、打喷嚏时捂住口鼻，或带口罩出门，防治污染空气。</w:t>
                      </w:r>
                    </w:p>
                    <w:p w14:paraId="427A04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7、尽量减少与呼吸道传染病患者及其家属的密切接触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  <w:p w14:paraId="51A976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8、免疫预防。流行季节前可进行相应的预防接种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128905</wp:posOffset>
                </wp:positionV>
                <wp:extent cx="6138545" cy="7486650"/>
                <wp:effectExtent l="0" t="0" r="0" b="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38545" cy="748665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18.1pt;margin-top:10.15pt;height:589.5pt;width:483.35pt;z-index:251663360;mso-width-relative:page;mso-height-relative:page;" fillcolor="#1D1D1B" filled="t" stroked="f" coordsize="582,1153" o:gfxdata="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POHlyPYAAAACwEAAA8AAAAA&#10;AAAAAQAgAAAAIgAAAGRycy9kb3ducmV2LnhtbFBLAQIUABQAAAAIAIdO4kCdgbariQgAAEcjAAAO&#10;AAAAAAAAAAEAIAAAACcBAABkcnMvZTJvRG9jLnhtbFBLBQYAAAAABgAGAFkBAAAi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5990882,2720647;5906503,1766148;5843219,1441488;5663915,1188254;5801030,506468;5885409,84411;5716651,38959;4693561,772689;2373148,454523;527366,824635;147662,2298589;126567,4350438;147662,6330861;1455531,7291854;4124005,7441197;5727199,6889276;6106903,5038716;5990882,2720647;5832672,5908804;4841223,7259388;2636832,7324320;390251,6538644;316419,4882880;348061,1675243;738312,850608;1919613,590880;4640824,896060;4777939,896060;5653367,266220;5621725,435043;5547894,818142;5452968,1194747;5526799,1305131;5706104,1766148;5801030,2720647;5832672,590880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温馨提示：</w:t>
      </w: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A025510-7C5A-4639-A051-3221CBA5E6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2A1E1F2-5661-49EF-A204-BEB4DBD96A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DA6B58D-F357-403A-93D9-0C587CAE7B9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B85A7C7-A5DE-443A-9A95-C95CBFD38AA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8DCED17-88F3-4618-893B-9D8B182CFB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D88BA">
    <w:pPr>
      <w:pStyle w:val="3"/>
    </w:pPr>
  </w:p>
  <w:p w14:paraId="4704A6FC">
    <w:pPr>
      <w:pStyle w:val="3"/>
    </w:pPr>
  </w:p>
  <w:p w14:paraId="575C67AB">
    <w:pPr>
      <w:pStyle w:val="3"/>
      <w:rPr>
        <w:rFonts w:hint="eastAsia" w:eastAsia="宋体"/>
        <w:lang w:eastAsia="zh-CN"/>
      </w:rPr>
    </w:pPr>
  </w:p>
  <w:p w14:paraId="60BA238D">
    <w:pPr>
      <w:pStyle w:val="3"/>
    </w:pPr>
  </w:p>
  <w:p w14:paraId="33144518">
    <w:pPr>
      <w:pStyle w:val="3"/>
    </w:pPr>
  </w:p>
  <w:p w14:paraId="3A0C364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32965">
    <w:pPr>
      <w:pStyle w:val="3"/>
    </w:pPr>
  </w:p>
  <w:p w14:paraId="4941F4AE">
    <w:pPr>
      <w:pStyle w:val="3"/>
    </w:pPr>
  </w:p>
  <w:p w14:paraId="6B7F3038">
    <w:pPr>
      <w:pStyle w:val="3"/>
      <w:rPr>
        <w:rFonts w:hint="eastAsia" w:eastAsia="宋体"/>
        <w:lang w:eastAsia="zh-CN"/>
      </w:rPr>
    </w:pPr>
  </w:p>
  <w:p w14:paraId="3FCF427C">
    <w:pPr>
      <w:pStyle w:val="3"/>
    </w:pPr>
  </w:p>
  <w:p w14:paraId="691664C6">
    <w:pPr>
      <w:pStyle w:val="3"/>
    </w:pPr>
  </w:p>
  <w:p w14:paraId="7D727691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4B972">
    <w:pPr>
      <w:pStyle w:val="3"/>
    </w:pPr>
  </w:p>
  <w:p w14:paraId="4395D4FF">
    <w:pPr>
      <w:pStyle w:val="3"/>
    </w:pPr>
  </w:p>
  <w:p w14:paraId="56F7F7C4">
    <w:pPr>
      <w:pStyle w:val="3"/>
      <w:rPr>
        <w:rFonts w:hint="eastAsia" w:eastAsia="宋体"/>
        <w:lang w:eastAsia="zh-CN"/>
      </w:rPr>
    </w:pPr>
  </w:p>
  <w:p w14:paraId="31690275">
    <w:pPr>
      <w:pStyle w:val="3"/>
    </w:pPr>
  </w:p>
  <w:p w14:paraId="43C02D1F">
    <w:pPr>
      <w:pStyle w:val="3"/>
    </w:pPr>
  </w:p>
  <w:p w14:paraId="01C9E847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739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F3353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587B27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59690</wp:posOffset>
          </wp:positionV>
          <wp:extent cx="2822575" cy="384175"/>
          <wp:effectExtent l="0" t="0" r="15875" b="15875"/>
          <wp:wrapNone/>
          <wp:docPr id="1" name="图片 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C99542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-417195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32.85pt;margin-top:21.75pt;height:0.85pt;width:510.25pt;z-index:251670528;mso-width-relative:page;mso-height-relative:page;" fillcolor="#808080" filled="t" stroked="f" coordsize="21600,21600" o:gfxdata="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uNHmHYAAAACQEAAA8AAAAAAAAAAQAgAAAA&#10;IgAAAGRycy9kb3ducmV2LnhtbFBLAQIUABQAAAAIAIdO4kAIKPH5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F56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6" name="图片 6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AB114D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9504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DfZgR9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U9udsNTwn1++&#10;/fj+lV0mbcaANYXchzuYPSQzET12YNOfKLBj1vN01lMdI5O0eXW5KqvrJWeSzqry+vUyYRaPlwNg&#10;fKu8ZcloOFC7sori8A7jFPo7JOVCb3R7q43JDvS7NwbYQVBrV2X6ZvS/woxjIyVfrqiOdM35BDBh&#10;G0fVJIoTqWTtfHsiQeh9UD2Dh8+cjTQdDcdPewGKM+EkbTc8crYPoPuB4qqcOF2nLmWC80SlMfjT&#10;z+keX9H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N9mBH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IsImhkaWQiOiJlNDEwOWY4OWQ1MWQzODE2YTZmNjgwYzRjMmI2MWM4ZCIsInVzZXJDb3VudCI6MTF9"/>
  </w:docVars>
  <w:rsids>
    <w:rsidRoot w:val="70AB3559"/>
    <w:rsid w:val="00A952DF"/>
    <w:rsid w:val="022C3B68"/>
    <w:rsid w:val="05B74771"/>
    <w:rsid w:val="06A2605E"/>
    <w:rsid w:val="07027EF6"/>
    <w:rsid w:val="076D0FF3"/>
    <w:rsid w:val="08C246D4"/>
    <w:rsid w:val="09C71A77"/>
    <w:rsid w:val="0B212BCE"/>
    <w:rsid w:val="0B492353"/>
    <w:rsid w:val="0B813F68"/>
    <w:rsid w:val="0D804646"/>
    <w:rsid w:val="11D41DE9"/>
    <w:rsid w:val="1208619A"/>
    <w:rsid w:val="12AA1929"/>
    <w:rsid w:val="144D0B5D"/>
    <w:rsid w:val="146D0E60"/>
    <w:rsid w:val="1A0D12FB"/>
    <w:rsid w:val="1BEF4851"/>
    <w:rsid w:val="1DF14787"/>
    <w:rsid w:val="1DF876C1"/>
    <w:rsid w:val="1FB165B1"/>
    <w:rsid w:val="20351B5F"/>
    <w:rsid w:val="2125149B"/>
    <w:rsid w:val="21257684"/>
    <w:rsid w:val="214C0491"/>
    <w:rsid w:val="215232ED"/>
    <w:rsid w:val="226E2C5D"/>
    <w:rsid w:val="22C2681B"/>
    <w:rsid w:val="247261AB"/>
    <w:rsid w:val="28F507AD"/>
    <w:rsid w:val="2A9F6179"/>
    <w:rsid w:val="2CAE1BBE"/>
    <w:rsid w:val="2D8F16E6"/>
    <w:rsid w:val="322A7F39"/>
    <w:rsid w:val="33F37C08"/>
    <w:rsid w:val="34FE2646"/>
    <w:rsid w:val="38EE1B7A"/>
    <w:rsid w:val="39930F9E"/>
    <w:rsid w:val="3CBD0327"/>
    <w:rsid w:val="3CDE3DFA"/>
    <w:rsid w:val="3D6D082A"/>
    <w:rsid w:val="3D9F17DB"/>
    <w:rsid w:val="3DF064DB"/>
    <w:rsid w:val="40C1415E"/>
    <w:rsid w:val="40F005A0"/>
    <w:rsid w:val="4211145E"/>
    <w:rsid w:val="42A068D2"/>
    <w:rsid w:val="432120A2"/>
    <w:rsid w:val="459F2355"/>
    <w:rsid w:val="47655843"/>
    <w:rsid w:val="48001AD4"/>
    <w:rsid w:val="49E54A1A"/>
    <w:rsid w:val="4A47284A"/>
    <w:rsid w:val="4B5A4F93"/>
    <w:rsid w:val="4B6D68F7"/>
    <w:rsid w:val="4CBB7CB4"/>
    <w:rsid w:val="4E26724C"/>
    <w:rsid w:val="502B33A2"/>
    <w:rsid w:val="511F2F07"/>
    <w:rsid w:val="52C324A3"/>
    <w:rsid w:val="55707D77"/>
    <w:rsid w:val="55D8594C"/>
    <w:rsid w:val="56875A2E"/>
    <w:rsid w:val="5A830549"/>
    <w:rsid w:val="5C003935"/>
    <w:rsid w:val="5C214545"/>
    <w:rsid w:val="5CE558B6"/>
    <w:rsid w:val="5F322057"/>
    <w:rsid w:val="60CD0C77"/>
    <w:rsid w:val="60D40EEC"/>
    <w:rsid w:val="613E6D41"/>
    <w:rsid w:val="64A50452"/>
    <w:rsid w:val="66D863DA"/>
    <w:rsid w:val="66F464EC"/>
    <w:rsid w:val="674A1F08"/>
    <w:rsid w:val="6A981EA9"/>
    <w:rsid w:val="6AA76030"/>
    <w:rsid w:val="6AD63A6F"/>
    <w:rsid w:val="6B5275DD"/>
    <w:rsid w:val="6B5C6FDF"/>
    <w:rsid w:val="6C6A21B6"/>
    <w:rsid w:val="6D0D5EB2"/>
    <w:rsid w:val="6DBA7CFE"/>
    <w:rsid w:val="6F585EC6"/>
    <w:rsid w:val="70AB3559"/>
    <w:rsid w:val="71303928"/>
    <w:rsid w:val="72370661"/>
    <w:rsid w:val="723B13ED"/>
    <w:rsid w:val="738B1A15"/>
    <w:rsid w:val="771E46B3"/>
    <w:rsid w:val="799404F5"/>
    <w:rsid w:val="7A2618AF"/>
    <w:rsid w:val="7A5831F1"/>
    <w:rsid w:val="7BA2624C"/>
    <w:rsid w:val="7BB0350B"/>
    <w:rsid w:val="7BCB3C46"/>
    <w:rsid w:val="7BF70459"/>
    <w:rsid w:val="7C2A1D9F"/>
    <w:rsid w:val="7C650F0E"/>
    <w:rsid w:val="7CE32F73"/>
    <w:rsid w:val="7CE87883"/>
    <w:rsid w:val="7DAE2D99"/>
    <w:rsid w:val="7F1959A1"/>
    <w:rsid w:val="7F4F4108"/>
    <w:rsid w:val="7FD95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wenying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5</Pages>
  <Words>888</Words>
  <Characters>907</Characters>
  <Lines>6</Lines>
  <Paragraphs>1</Paragraphs>
  <TotalTime>88</TotalTime>
  <ScaleCrop>false</ScaleCrop>
  <LinksUpToDate>false</LinksUpToDate>
  <CharactersWithSpaces>920</CharactersWithSpaces>
  <Application>WPS Office_12.1.0.18372_F1E327BC-269C-435d-A152-05C5408002CA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✨</cp:lastModifiedBy>
  <cp:lastPrinted>2024-10-17T04:56:00Z</cp:lastPrinted>
  <dcterms:modified xsi:type="dcterms:W3CDTF">2024-12-09T02:06:34Z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2052-12.1.0.18372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A6133BFA7A9248D8B87CFDB132B58A0E_13</vt:lpwstr>
  </property>
</Properties>
</file>