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27886F7B"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701" w:right="1361" w:bottom="1474" w:left="1587" w:header="454" w:footer="454" w:gutter="0"/>
          <w:cols w:space="0" w:num="1"/>
          <w:rtlGutter w:val="0"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-573405</wp:posOffset>
                </wp:positionH>
                <wp:positionV relativeFrom="paragraph">
                  <wp:posOffset>139065</wp:posOffset>
                </wp:positionV>
                <wp:extent cx="6608445" cy="847788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03655" y="1922145"/>
                          <a:ext cx="6608445" cy="8477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A6BBF">
                            <w:pPr>
                              <w:ind w:firstLine="2088" w:firstLineChars="650"/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28226A02">
                            <w:pPr>
                              <w:ind w:firstLine="643" w:firstLineChars="200"/>
                              <w:jc w:val="center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  <w:t>幼儿肠胃护理要及时</w:t>
                            </w:r>
                          </w:p>
                          <w:p w14:paraId="0FBAE960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706811CD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02B0FE00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 xml:space="preserve">小儿急性胃肠炎是一种常见的消化道疾病。幼儿胃肠道功能比较差，对外界感染的抵抗力低，稍有不适就容易发病。幼儿肠炎多因不洁东西所引起，故预防最要紧的是食物之清洁及保存安全。小孩尽量不要吃街上贩卖的生冷东西，在家中吃东西要煮沸以及用其他方法洗净消毒灭菌。  </w:t>
                            </w:r>
                          </w:p>
                          <w:p w14:paraId="5330562E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5FEF2E77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1.      肠道内的感染</w:t>
                            </w:r>
                          </w:p>
                          <w:p w14:paraId="6ED66C9D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62A82EFC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由细菌和病毒造成， 肠道内的感染由细菌和病毒造成，特别是致病性大肠杆菌，是主要的致病菌。假如孩子生病而大量不合理地使用抗生素，还会造成霉菌对胃肠的侵犯。</w:t>
                            </w:r>
                          </w:p>
                          <w:p w14:paraId="76E15ED8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798BC9B3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2.上呼吸道的炎症</w:t>
                            </w:r>
                          </w:p>
                          <w:p w14:paraId="478C07D7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12BB45D8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肺炎、肾炎、中耳炎等胃肠道以外的疾病上呼吸道的炎症、肺炎、肾炎、中耳炎等胃肠道以外的疾病，可以由于发烧和细菌毒素的吸收而使消化酶分泌减少，肠蠕动增加。</w:t>
                            </w:r>
                          </w:p>
                          <w:p w14:paraId="5A0CC823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3DA76E34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3.不合理的饮食</w:t>
                            </w:r>
                          </w:p>
                          <w:p w14:paraId="3A17F2A7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641739AC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不合理的饮食，如孩子吃得过多，过少;或过早、过多吃淀粉类、脂肪类食物;突然改变食物，突然断奶等，都能引起孩子拉肚子。</w:t>
                            </w:r>
                          </w:p>
                          <w:p w14:paraId="573424AB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64204EF6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4气候变化</w:t>
                            </w:r>
                          </w:p>
                          <w:p w14:paraId="7564DFD4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3F2E8555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气候变化，如过冷使肠蠕动增加，过热使胃酸及消化酶减少分泌，也可以诱发急性胃肠炎。</w:t>
                            </w:r>
                          </w:p>
                          <w:p w14:paraId="347073C2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5A1F29DB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 xml:space="preserve"> 预防措施</w:t>
                            </w:r>
                          </w:p>
                          <w:p w14:paraId="744F4EBE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7982507D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1、任何奶制品和经加工的鱼肉类食物，如果在室温下放置过久，便不宜给幼儿进食。</w:t>
                            </w:r>
                          </w:p>
                          <w:p w14:paraId="498B7286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5DAECEDE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2、要注意用微波炉加热的食物，中心的温度够热才可进食。微波本身没有刹菌的能力。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15pt;margin-top:10.95pt;height:667.55pt;width:520.35pt;z-index:251667456;mso-width-relative:page;mso-height-relative:page;" filled="f" stroked="f" coordsize="21600,21600" o:gfxdata="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DsDgs7cAAAACwEAAA8AAAAA&#10;AAAAAQAgAAAAIgAAAGRycy9kb3ducmV2LnhtbFBLAQIUABQAAAAIAIdO4kCU9lauSQIAAHUEAAAO&#10;AAAAAAAAAAEAIAAAACs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BA6BBF">
                      <w:pPr>
                        <w:ind w:firstLine="2088" w:firstLineChars="650"/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28226A02">
                      <w:pPr>
                        <w:ind w:firstLine="643" w:firstLineChars="200"/>
                        <w:jc w:val="center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  <w:t>幼儿肠胃护理要及时</w:t>
                      </w:r>
                    </w:p>
                    <w:p w14:paraId="0FBAE960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706811CD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02B0FE00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 xml:space="preserve">小儿急性胃肠炎是一种常见的消化道疾病。幼儿胃肠道功能比较差，对外界感染的抵抗力低，稍有不适就容易发病。幼儿肠炎多因不洁东西所引起，故预防最要紧的是食物之清洁及保存安全。小孩尽量不要吃街上贩卖的生冷东西，在家中吃东西要煮沸以及用其他方法洗净消毒灭菌。  </w:t>
                      </w:r>
                    </w:p>
                    <w:p w14:paraId="5330562E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5FEF2E77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1.      肠道内的感染</w:t>
                      </w:r>
                    </w:p>
                    <w:p w14:paraId="6ED66C9D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62A82EFC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由细菌和病毒造成， 肠道内的感染由细菌和病毒造成，特别是致病性大肠杆菌，是主要的致病菌。假如孩子生病而大量不合理地使用抗生素，还会造成霉菌对胃肠的侵犯。</w:t>
                      </w:r>
                    </w:p>
                    <w:p w14:paraId="76E15ED8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798BC9B3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2.上呼吸道的炎症</w:t>
                      </w:r>
                    </w:p>
                    <w:p w14:paraId="478C07D7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12BB45D8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肺炎、肾炎、中耳炎等胃肠道以外的疾病上呼吸道的炎症、肺炎、肾炎、中耳炎等胃肠道以外的疾病，可以由于发烧和细菌毒素的吸收而使消化酶分泌减少，肠蠕动增加。</w:t>
                      </w:r>
                    </w:p>
                    <w:p w14:paraId="5A0CC823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3DA76E34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3.不合理的饮食</w:t>
                      </w:r>
                    </w:p>
                    <w:p w14:paraId="3A17F2A7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641739AC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不合理的饮食，如孩子吃得过多，过少;或过早、过多吃淀粉类、脂肪类食物;突然改变食物，突然断奶等，都能引起孩子拉肚子。</w:t>
                      </w:r>
                    </w:p>
                    <w:p w14:paraId="573424AB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64204EF6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4气候变化</w:t>
                      </w:r>
                    </w:p>
                    <w:p w14:paraId="7564DFD4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3F2E8555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气候变化，如过冷使肠蠕动增加，过热使胃酸及消化酶减少分泌，也可以诱发急性胃肠炎。</w:t>
                      </w:r>
                    </w:p>
                    <w:p w14:paraId="347073C2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5A1F29DB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 xml:space="preserve"> 预防措施</w:t>
                      </w:r>
                    </w:p>
                    <w:p w14:paraId="744F4EBE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7982507D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1、任何奶制品和经加工的鱼肉类食物，如果在室温下放置过久，便不宜给幼儿进食。</w:t>
                      </w:r>
                    </w:p>
                    <w:p w14:paraId="498B7286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5DAECEDE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2、要注意用微波炉加热的食物，中心的温度够热才可进食。微波本身没有刹菌的能力。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-946150</wp:posOffset>
                </wp:positionH>
                <wp:positionV relativeFrom="paragraph">
                  <wp:posOffset>-83185</wp:posOffset>
                </wp:positionV>
                <wp:extent cx="7505065" cy="9542780"/>
                <wp:effectExtent l="0" t="0" r="0" b="0"/>
                <wp:wrapNone/>
                <wp:docPr id="41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212725" y="1039495"/>
                          <a:ext cx="7505065" cy="9542780"/>
                        </a:xfrm>
                        <a:custGeom>
                          <a:avLst/>
                          <a:gdLst>
                            <a:gd name="T0" fmla="*/ 568 w 582"/>
                            <a:gd name="T1" fmla="*/ 419 h 1153"/>
                            <a:gd name="T2" fmla="*/ 560 w 582"/>
                            <a:gd name="T3" fmla="*/ 272 h 1153"/>
                            <a:gd name="T4" fmla="*/ 554 w 582"/>
                            <a:gd name="T5" fmla="*/ 222 h 1153"/>
                            <a:gd name="T6" fmla="*/ 537 w 582"/>
                            <a:gd name="T7" fmla="*/ 183 h 1153"/>
                            <a:gd name="T8" fmla="*/ 550 w 582"/>
                            <a:gd name="T9" fmla="*/ 78 h 1153"/>
                            <a:gd name="T10" fmla="*/ 558 w 582"/>
                            <a:gd name="T11" fmla="*/ 13 h 1153"/>
                            <a:gd name="T12" fmla="*/ 542 w 582"/>
                            <a:gd name="T13" fmla="*/ 6 h 1153"/>
                            <a:gd name="T14" fmla="*/ 445 w 582"/>
                            <a:gd name="T15" fmla="*/ 119 h 1153"/>
                            <a:gd name="T16" fmla="*/ 225 w 582"/>
                            <a:gd name="T17" fmla="*/ 70 h 1153"/>
                            <a:gd name="T18" fmla="*/ 50 w 582"/>
                            <a:gd name="T19" fmla="*/ 127 h 1153"/>
                            <a:gd name="T20" fmla="*/ 14 w 582"/>
                            <a:gd name="T21" fmla="*/ 354 h 1153"/>
                            <a:gd name="T22" fmla="*/ 12 w 582"/>
                            <a:gd name="T23" fmla="*/ 670 h 1153"/>
                            <a:gd name="T24" fmla="*/ 14 w 582"/>
                            <a:gd name="T25" fmla="*/ 975 h 1153"/>
                            <a:gd name="T26" fmla="*/ 138 w 582"/>
                            <a:gd name="T27" fmla="*/ 1123 h 1153"/>
                            <a:gd name="T28" fmla="*/ 391 w 582"/>
                            <a:gd name="T29" fmla="*/ 1146 h 1153"/>
                            <a:gd name="T30" fmla="*/ 543 w 582"/>
                            <a:gd name="T31" fmla="*/ 1061 h 1153"/>
                            <a:gd name="T32" fmla="*/ 579 w 582"/>
                            <a:gd name="T33" fmla="*/ 776 h 1153"/>
                            <a:gd name="T34" fmla="*/ 568 w 582"/>
                            <a:gd name="T35" fmla="*/ 419 h 1153"/>
                            <a:gd name="T36" fmla="*/ 553 w 582"/>
                            <a:gd name="T37" fmla="*/ 910 h 1153"/>
                            <a:gd name="T38" fmla="*/ 459 w 582"/>
                            <a:gd name="T39" fmla="*/ 1118 h 1153"/>
                            <a:gd name="T40" fmla="*/ 250 w 582"/>
                            <a:gd name="T41" fmla="*/ 1128 h 1153"/>
                            <a:gd name="T42" fmla="*/ 37 w 582"/>
                            <a:gd name="T43" fmla="*/ 1007 h 1153"/>
                            <a:gd name="T44" fmla="*/ 30 w 582"/>
                            <a:gd name="T45" fmla="*/ 752 h 1153"/>
                            <a:gd name="T46" fmla="*/ 33 w 582"/>
                            <a:gd name="T47" fmla="*/ 258 h 1153"/>
                            <a:gd name="T48" fmla="*/ 70 w 582"/>
                            <a:gd name="T49" fmla="*/ 131 h 1153"/>
                            <a:gd name="T50" fmla="*/ 182 w 582"/>
                            <a:gd name="T51" fmla="*/ 91 h 1153"/>
                            <a:gd name="T52" fmla="*/ 440 w 582"/>
                            <a:gd name="T53" fmla="*/ 138 h 1153"/>
                            <a:gd name="T54" fmla="*/ 453 w 582"/>
                            <a:gd name="T55" fmla="*/ 138 h 1153"/>
                            <a:gd name="T56" fmla="*/ 536 w 582"/>
                            <a:gd name="T57" fmla="*/ 41 h 1153"/>
                            <a:gd name="T58" fmla="*/ 533 w 582"/>
                            <a:gd name="T59" fmla="*/ 67 h 1153"/>
                            <a:gd name="T60" fmla="*/ 526 w 582"/>
                            <a:gd name="T61" fmla="*/ 126 h 1153"/>
                            <a:gd name="T62" fmla="*/ 517 w 582"/>
                            <a:gd name="T63" fmla="*/ 184 h 1153"/>
                            <a:gd name="T64" fmla="*/ 524 w 582"/>
                            <a:gd name="T65" fmla="*/ 201 h 1153"/>
                            <a:gd name="T66" fmla="*/ 541 w 582"/>
                            <a:gd name="T67" fmla="*/ 272 h 1153"/>
                            <a:gd name="T68" fmla="*/ 550 w 582"/>
                            <a:gd name="T69" fmla="*/ 419 h 1153"/>
                            <a:gd name="T70" fmla="*/ 553 w 582"/>
                            <a:gd name="T71" fmla="*/ 910 h 11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582" h="1153">
                              <a:moveTo>
                                <a:pt x="568" y="419"/>
                              </a:moveTo>
                              <a:cubicBezTo>
                                <a:pt x="565" y="370"/>
                                <a:pt x="563" y="321"/>
                                <a:pt x="560" y="272"/>
                              </a:cubicBezTo>
                              <a:cubicBezTo>
                                <a:pt x="558" y="255"/>
                                <a:pt x="558" y="238"/>
                                <a:pt x="554" y="222"/>
                              </a:cubicBezTo>
                              <a:cubicBezTo>
                                <a:pt x="550" y="209"/>
                                <a:pt x="540" y="196"/>
                                <a:pt x="537" y="183"/>
                              </a:cubicBezTo>
                              <a:cubicBezTo>
                                <a:pt x="532" y="154"/>
                                <a:pt x="547" y="108"/>
                                <a:pt x="550" y="78"/>
                              </a:cubicBezTo>
                              <a:cubicBezTo>
                                <a:pt x="553" y="56"/>
                                <a:pt x="556" y="34"/>
                                <a:pt x="558" y="13"/>
                              </a:cubicBezTo>
                              <a:cubicBezTo>
                                <a:pt x="559" y="5"/>
                                <a:pt x="547" y="0"/>
                                <a:pt x="542" y="6"/>
                              </a:cubicBezTo>
                              <a:cubicBezTo>
                                <a:pt x="510" y="44"/>
                                <a:pt x="477" y="81"/>
                                <a:pt x="445" y="119"/>
                              </a:cubicBezTo>
                              <a:cubicBezTo>
                                <a:pt x="384" y="68"/>
                                <a:pt x="302" y="67"/>
                                <a:pt x="225" y="70"/>
                              </a:cubicBezTo>
                              <a:cubicBezTo>
                                <a:pt x="165" y="72"/>
                                <a:pt x="92" y="77"/>
                                <a:pt x="50" y="127"/>
                              </a:cubicBezTo>
                              <a:cubicBezTo>
                                <a:pt x="0" y="185"/>
                                <a:pt x="15" y="283"/>
                                <a:pt x="14" y="354"/>
                              </a:cubicBezTo>
                              <a:cubicBezTo>
                                <a:pt x="13" y="459"/>
                                <a:pt x="13" y="565"/>
                                <a:pt x="12" y="670"/>
                              </a:cubicBezTo>
                              <a:cubicBezTo>
                                <a:pt x="11" y="771"/>
                                <a:pt x="5" y="874"/>
                                <a:pt x="14" y="975"/>
                              </a:cubicBezTo>
                              <a:cubicBezTo>
                                <a:pt x="21" y="1053"/>
                                <a:pt x="66" y="1096"/>
                                <a:pt x="138" y="1123"/>
                              </a:cubicBezTo>
                              <a:cubicBezTo>
                                <a:pt x="218" y="1153"/>
                                <a:pt x="307" y="1152"/>
                                <a:pt x="391" y="1146"/>
                              </a:cubicBezTo>
                              <a:cubicBezTo>
                                <a:pt x="458" y="1142"/>
                                <a:pt x="515" y="1128"/>
                                <a:pt x="543" y="1061"/>
                              </a:cubicBezTo>
                              <a:cubicBezTo>
                                <a:pt x="579" y="976"/>
                                <a:pt x="577" y="867"/>
                                <a:pt x="579" y="776"/>
                              </a:cubicBezTo>
                              <a:cubicBezTo>
                                <a:pt x="582" y="657"/>
                                <a:pt x="575" y="538"/>
                                <a:pt x="568" y="419"/>
                              </a:cubicBezTo>
                              <a:close/>
                              <a:moveTo>
                                <a:pt x="553" y="910"/>
                              </a:moveTo>
                              <a:cubicBezTo>
                                <a:pt x="546" y="982"/>
                                <a:pt x="543" y="1092"/>
                                <a:pt x="459" y="1118"/>
                              </a:cubicBezTo>
                              <a:cubicBezTo>
                                <a:pt x="397" y="1138"/>
                                <a:pt x="315" y="1134"/>
                                <a:pt x="250" y="1128"/>
                              </a:cubicBezTo>
                              <a:cubicBezTo>
                                <a:pt x="173" y="1121"/>
                                <a:pt x="58" y="1094"/>
                                <a:pt x="37" y="1007"/>
                              </a:cubicBezTo>
                              <a:cubicBezTo>
                                <a:pt x="17" y="927"/>
                                <a:pt x="29" y="834"/>
                                <a:pt x="30" y="752"/>
                              </a:cubicBezTo>
                              <a:cubicBezTo>
                                <a:pt x="31" y="588"/>
                                <a:pt x="31" y="423"/>
                                <a:pt x="33" y="258"/>
                              </a:cubicBezTo>
                              <a:cubicBezTo>
                                <a:pt x="34" y="214"/>
                                <a:pt x="36" y="164"/>
                                <a:pt x="70" y="131"/>
                              </a:cubicBezTo>
                              <a:cubicBezTo>
                                <a:pt x="100" y="103"/>
                                <a:pt x="143" y="95"/>
                                <a:pt x="182" y="91"/>
                              </a:cubicBezTo>
                              <a:cubicBezTo>
                                <a:pt x="267" y="83"/>
                                <a:pt x="372" y="76"/>
                                <a:pt x="440" y="138"/>
                              </a:cubicBezTo>
                              <a:cubicBezTo>
                                <a:pt x="443" y="141"/>
                                <a:pt x="449" y="142"/>
                                <a:pt x="453" y="138"/>
                              </a:cubicBezTo>
                              <a:cubicBezTo>
                                <a:pt x="480" y="106"/>
                                <a:pt x="508" y="74"/>
                                <a:pt x="536" y="41"/>
                              </a:cubicBezTo>
                              <a:cubicBezTo>
                                <a:pt x="535" y="50"/>
                                <a:pt x="534" y="59"/>
                                <a:pt x="533" y="67"/>
                              </a:cubicBezTo>
                              <a:cubicBezTo>
                                <a:pt x="531" y="87"/>
                                <a:pt x="528" y="107"/>
                                <a:pt x="526" y="126"/>
                              </a:cubicBezTo>
                              <a:cubicBezTo>
                                <a:pt x="523" y="143"/>
                                <a:pt x="515" y="167"/>
                                <a:pt x="517" y="184"/>
                              </a:cubicBezTo>
                              <a:cubicBezTo>
                                <a:pt x="518" y="192"/>
                                <a:pt x="520" y="193"/>
                                <a:pt x="524" y="201"/>
                              </a:cubicBezTo>
                              <a:cubicBezTo>
                                <a:pt x="536" y="223"/>
                                <a:pt x="539" y="246"/>
                                <a:pt x="541" y="272"/>
                              </a:cubicBezTo>
                              <a:cubicBezTo>
                                <a:pt x="544" y="321"/>
                                <a:pt x="547" y="370"/>
                                <a:pt x="550" y="419"/>
                              </a:cubicBezTo>
                              <a:cubicBezTo>
                                <a:pt x="559" y="582"/>
                                <a:pt x="569" y="747"/>
                                <a:pt x="553" y="9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  <a:ln>
                          <a:noFill/>
                        </a:ln>
                        <a:effectLst/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flip:y;margin-left:-74.5pt;margin-top:-6.55pt;height:751.4pt;width:590.95pt;z-index:251660288;mso-width-relative:page;mso-height-relative:page;" fillcolor="#1D1D1B" filled="t" stroked="f" coordsize="582,1153" o:gfxdata="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<v:path o:connectlocs="7324530,3467844;7221368,2251202;7143996,1837378;6924776,1514595;7092415,645565;7195577,107594;6989252,49658;5738408,984900;2901442,579353;644765,1051112;180534,2929873;154743,5545240;180534,8069566;1779551,9294485;5042062,9484844;7002148,8781343;7466379,6422547;7324530,3467844;7131101,7531595;5918943,9253103;3223825,9335868;477126,8334414;386859,6223912;425544,2135331;902671,1084218;2346944,753159;5673932,1142154;5841571,1142154;6911881,339335;6873195,554524;6782928,1042836;6666870,1522872;6757137,1663572;6976357,2251202;7092415,3467844;7131101,7531595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育儿知识：</w:t>
      </w:r>
    </w:p>
    <w:p w14:paraId="4F345639"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  <w:sectPr>
          <w:pgSz w:w="11906" w:h="16838"/>
          <w:pgMar w:top="1701" w:right="1361" w:bottom="1474" w:left="1587" w:header="454" w:footer="454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628015</wp:posOffset>
                </wp:positionH>
                <wp:positionV relativeFrom="paragraph">
                  <wp:posOffset>1184910</wp:posOffset>
                </wp:positionV>
                <wp:extent cx="4328795" cy="5141595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69745" y="2639695"/>
                          <a:ext cx="4328795" cy="5141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FB6C59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1.知道常见动物的名称，丰富对动物的认知，产生了解和探索动物的兴趣。</w:t>
                            </w:r>
                          </w:p>
                          <w:p w14:paraId="39612E2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2.运用身体动作、绘画、手工等多种形式表现动物的特征。</w:t>
                            </w:r>
                          </w:p>
                          <w:p w14:paraId="0355E5E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3.喜爱小动物，乐意参与动物饲养活动。知道动物是我们的朋友，萌发爱护动物</w:t>
                            </w:r>
                          </w:p>
                          <w:p w14:paraId="7B0C508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的情感。</w:t>
                            </w:r>
                          </w:p>
                          <w:p w14:paraId="3C21ADA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4.初步了解自然界中人与动物、动物与动物、动物与植物间相互依存的关系。</w:t>
                            </w:r>
                          </w:p>
                          <w:p w14:paraId="25B2585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5.学做器械操。学习拿放器械的常规。</w:t>
                            </w:r>
                          </w:p>
                          <w:p w14:paraId="09064AB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6.能够通过目测比较粗细和宽窄，能“记录”7以内两个序列的排序。学习5以内</w:t>
                            </w:r>
                          </w:p>
                          <w:p w14:paraId="2C6241D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的序数。</w:t>
                            </w:r>
                          </w:p>
                          <w:p w14:paraId="156F8DF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7.愉快地感受音乐，并继续学习用动作表现音乐的变化，共同体验音乐游戏带来的快乐。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.45pt;margin-top:93.3pt;height:404.85pt;width:340.85pt;z-index:251665408;mso-width-relative:page;mso-height-relative:page;" filled="f" stroked="f" coordsize="21600,21600" o:gfxdata="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BWO0PPaAAAACgEAAA8AAAAA&#10;AAAAAQAgAAAAIgAAAGRycy9kb3ducmV2LnhtbFBLAQIUABQAAAAIAIdO4kChPHiuSwIAAHUEAAAO&#10;AAAAAAAAAAEAIAAAACk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5FB6C5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1.知道常见动物的名称，丰富对动物的认知，产生了解和探索动物的兴趣。</w:t>
                      </w:r>
                    </w:p>
                    <w:p w14:paraId="39612E2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2.运用身体动作、绘画、手工等多种形式表现动物的特征。</w:t>
                      </w:r>
                    </w:p>
                    <w:p w14:paraId="0355E5E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3.喜爱小动物，乐意参与动物饲养活动。知道动物是我们的朋友，萌发爱护动物</w:t>
                      </w:r>
                    </w:p>
                    <w:p w14:paraId="7B0C508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的情感。</w:t>
                      </w:r>
                    </w:p>
                    <w:p w14:paraId="3C21ADA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4.初步了解自然界中人与动物、动物与动物、动物与植物间相互依存的关系。</w:t>
                      </w:r>
                    </w:p>
                    <w:p w14:paraId="25B2585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5.学做器械操。学习拿放器械的常规。</w:t>
                      </w:r>
                    </w:p>
                    <w:p w14:paraId="09064AB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6.能够通过目测比较粗细和宽窄，能“记录”7以内两个序列的排序。学习5以内</w:t>
                      </w:r>
                    </w:p>
                    <w:p w14:paraId="2C6241D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的序数。</w:t>
                      </w:r>
                    </w:p>
                    <w:p w14:paraId="156F8DF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7.愉快地感受音乐，并继续学习用动作表现音乐的变化，共同体验音乐游戏带来的快乐。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584835</wp:posOffset>
                </wp:positionV>
                <wp:extent cx="5611495" cy="5915025"/>
                <wp:effectExtent l="0" t="0" r="0" b="0"/>
                <wp:wrapNone/>
                <wp:docPr id="42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0" flipV="1">
                          <a:off x="0" y="0"/>
                          <a:ext cx="5611495" cy="5915025"/>
                          <a:chOff x="3138" y="791"/>
                          <a:chExt cx="1387" cy="2741"/>
                        </a:xfrm>
                        <a:effectLst/>
                      </wpg:grpSpPr>
                      <wps:wsp>
                        <wps:cNvPr id="9" name="Freeform 5"/>
                        <wps:cNvSpPr>
                          <a:spLocks noEditPoints="1"/>
                        </wps:cNvSpPr>
                        <wps:spPr bwMode="auto">
                          <a:xfrm>
                            <a:off x="3138" y="791"/>
                            <a:ext cx="1387" cy="2741"/>
                          </a:xfrm>
                          <a:custGeom>
                            <a:avLst/>
                            <a:gdLst>
                              <a:gd name="T0" fmla="*/ 568 w 582"/>
                              <a:gd name="T1" fmla="*/ 419 h 1153"/>
                              <a:gd name="T2" fmla="*/ 560 w 582"/>
                              <a:gd name="T3" fmla="*/ 272 h 1153"/>
                              <a:gd name="T4" fmla="*/ 554 w 582"/>
                              <a:gd name="T5" fmla="*/ 222 h 1153"/>
                              <a:gd name="T6" fmla="*/ 537 w 582"/>
                              <a:gd name="T7" fmla="*/ 183 h 1153"/>
                              <a:gd name="T8" fmla="*/ 550 w 582"/>
                              <a:gd name="T9" fmla="*/ 78 h 1153"/>
                              <a:gd name="T10" fmla="*/ 558 w 582"/>
                              <a:gd name="T11" fmla="*/ 13 h 1153"/>
                              <a:gd name="T12" fmla="*/ 542 w 582"/>
                              <a:gd name="T13" fmla="*/ 6 h 1153"/>
                              <a:gd name="T14" fmla="*/ 445 w 582"/>
                              <a:gd name="T15" fmla="*/ 119 h 1153"/>
                              <a:gd name="T16" fmla="*/ 225 w 582"/>
                              <a:gd name="T17" fmla="*/ 70 h 1153"/>
                              <a:gd name="T18" fmla="*/ 50 w 582"/>
                              <a:gd name="T19" fmla="*/ 127 h 1153"/>
                              <a:gd name="T20" fmla="*/ 14 w 582"/>
                              <a:gd name="T21" fmla="*/ 354 h 1153"/>
                              <a:gd name="T22" fmla="*/ 12 w 582"/>
                              <a:gd name="T23" fmla="*/ 670 h 1153"/>
                              <a:gd name="T24" fmla="*/ 14 w 582"/>
                              <a:gd name="T25" fmla="*/ 975 h 1153"/>
                              <a:gd name="T26" fmla="*/ 138 w 582"/>
                              <a:gd name="T27" fmla="*/ 1123 h 1153"/>
                              <a:gd name="T28" fmla="*/ 391 w 582"/>
                              <a:gd name="T29" fmla="*/ 1146 h 1153"/>
                              <a:gd name="T30" fmla="*/ 543 w 582"/>
                              <a:gd name="T31" fmla="*/ 1061 h 1153"/>
                              <a:gd name="T32" fmla="*/ 579 w 582"/>
                              <a:gd name="T33" fmla="*/ 776 h 1153"/>
                              <a:gd name="T34" fmla="*/ 568 w 582"/>
                              <a:gd name="T35" fmla="*/ 419 h 1153"/>
                              <a:gd name="T36" fmla="*/ 553 w 582"/>
                              <a:gd name="T37" fmla="*/ 910 h 1153"/>
                              <a:gd name="T38" fmla="*/ 459 w 582"/>
                              <a:gd name="T39" fmla="*/ 1118 h 1153"/>
                              <a:gd name="T40" fmla="*/ 250 w 582"/>
                              <a:gd name="T41" fmla="*/ 1128 h 1153"/>
                              <a:gd name="T42" fmla="*/ 37 w 582"/>
                              <a:gd name="T43" fmla="*/ 1007 h 1153"/>
                              <a:gd name="T44" fmla="*/ 30 w 582"/>
                              <a:gd name="T45" fmla="*/ 752 h 1153"/>
                              <a:gd name="T46" fmla="*/ 33 w 582"/>
                              <a:gd name="T47" fmla="*/ 258 h 1153"/>
                              <a:gd name="T48" fmla="*/ 70 w 582"/>
                              <a:gd name="T49" fmla="*/ 131 h 1153"/>
                              <a:gd name="T50" fmla="*/ 182 w 582"/>
                              <a:gd name="T51" fmla="*/ 91 h 1153"/>
                              <a:gd name="T52" fmla="*/ 440 w 582"/>
                              <a:gd name="T53" fmla="*/ 138 h 1153"/>
                              <a:gd name="T54" fmla="*/ 453 w 582"/>
                              <a:gd name="T55" fmla="*/ 138 h 1153"/>
                              <a:gd name="T56" fmla="*/ 536 w 582"/>
                              <a:gd name="T57" fmla="*/ 41 h 1153"/>
                              <a:gd name="T58" fmla="*/ 533 w 582"/>
                              <a:gd name="T59" fmla="*/ 67 h 1153"/>
                              <a:gd name="T60" fmla="*/ 526 w 582"/>
                              <a:gd name="T61" fmla="*/ 126 h 1153"/>
                              <a:gd name="T62" fmla="*/ 517 w 582"/>
                              <a:gd name="T63" fmla="*/ 184 h 1153"/>
                              <a:gd name="T64" fmla="*/ 524 w 582"/>
                              <a:gd name="T65" fmla="*/ 201 h 1153"/>
                              <a:gd name="T66" fmla="*/ 541 w 582"/>
                              <a:gd name="T67" fmla="*/ 272 h 1153"/>
                              <a:gd name="T68" fmla="*/ 550 w 582"/>
                              <a:gd name="T69" fmla="*/ 419 h 1153"/>
                              <a:gd name="T70" fmla="*/ 553 w 582"/>
                              <a:gd name="T71" fmla="*/ 910 h 1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82" h="1153">
                                <a:moveTo>
                                  <a:pt x="568" y="419"/>
                                </a:moveTo>
                                <a:cubicBezTo>
                                  <a:pt x="565" y="370"/>
                                  <a:pt x="563" y="321"/>
                                  <a:pt x="560" y="272"/>
                                </a:cubicBezTo>
                                <a:cubicBezTo>
                                  <a:pt x="558" y="255"/>
                                  <a:pt x="558" y="238"/>
                                  <a:pt x="554" y="222"/>
                                </a:cubicBezTo>
                                <a:cubicBezTo>
                                  <a:pt x="550" y="209"/>
                                  <a:pt x="540" y="196"/>
                                  <a:pt x="537" y="183"/>
                                </a:cubicBezTo>
                                <a:cubicBezTo>
                                  <a:pt x="532" y="154"/>
                                  <a:pt x="547" y="108"/>
                                  <a:pt x="550" y="78"/>
                                </a:cubicBezTo>
                                <a:cubicBezTo>
                                  <a:pt x="553" y="56"/>
                                  <a:pt x="556" y="34"/>
                                  <a:pt x="558" y="13"/>
                                </a:cubicBezTo>
                                <a:cubicBezTo>
                                  <a:pt x="559" y="5"/>
                                  <a:pt x="547" y="0"/>
                                  <a:pt x="542" y="6"/>
                                </a:cubicBezTo>
                                <a:cubicBezTo>
                                  <a:pt x="510" y="44"/>
                                  <a:pt x="477" y="81"/>
                                  <a:pt x="445" y="119"/>
                                </a:cubicBezTo>
                                <a:cubicBezTo>
                                  <a:pt x="384" y="68"/>
                                  <a:pt x="302" y="67"/>
                                  <a:pt x="225" y="70"/>
                                </a:cubicBezTo>
                                <a:cubicBezTo>
                                  <a:pt x="165" y="72"/>
                                  <a:pt x="92" y="77"/>
                                  <a:pt x="50" y="127"/>
                                </a:cubicBezTo>
                                <a:cubicBezTo>
                                  <a:pt x="0" y="185"/>
                                  <a:pt x="15" y="283"/>
                                  <a:pt x="14" y="354"/>
                                </a:cubicBezTo>
                                <a:cubicBezTo>
                                  <a:pt x="13" y="459"/>
                                  <a:pt x="13" y="565"/>
                                  <a:pt x="12" y="670"/>
                                </a:cubicBezTo>
                                <a:cubicBezTo>
                                  <a:pt x="11" y="771"/>
                                  <a:pt x="5" y="874"/>
                                  <a:pt x="14" y="975"/>
                                </a:cubicBezTo>
                                <a:cubicBezTo>
                                  <a:pt x="21" y="1053"/>
                                  <a:pt x="66" y="1096"/>
                                  <a:pt x="138" y="1123"/>
                                </a:cubicBezTo>
                                <a:cubicBezTo>
                                  <a:pt x="218" y="1153"/>
                                  <a:pt x="307" y="1152"/>
                                  <a:pt x="391" y="1146"/>
                                </a:cubicBezTo>
                                <a:cubicBezTo>
                                  <a:pt x="458" y="1142"/>
                                  <a:pt x="515" y="1128"/>
                                  <a:pt x="543" y="1061"/>
                                </a:cubicBezTo>
                                <a:cubicBezTo>
                                  <a:pt x="579" y="976"/>
                                  <a:pt x="577" y="867"/>
                                  <a:pt x="579" y="776"/>
                                </a:cubicBezTo>
                                <a:cubicBezTo>
                                  <a:pt x="582" y="657"/>
                                  <a:pt x="575" y="538"/>
                                  <a:pt x="568" y="419"/>
                                </a:cubicBezTo>
                                <a:close/>
                                <a:moveTo>
                                  <a:pt x="553" y="910"/>
                                </a:moveTo>
                                <a:cubicBezTo>
                                  <a:pt x="546" y="982"/>
                                  <a:pt x="543" y="1092"/>
                                  <a:pt x="459" y="1118"/>
                                </a:cubicBezTo>
                                <a:cubicBezTo>
                                  <a:pt x="397" y="1138"/>
                                  <a:pt x="315" y="1134"/>
                                  <a:pt x="250" y="1128"/>
                                </a:cubicBezTo>
                                <a:cubicBezTo>
                                  <a:pt x="173" y="1121"/>
                                  <a:pt x="58" y="1094"/>
                                  <a:pt x="37" y="1007"/>
                                </a:cubicBezTo>
                                <a:cubicBezTo>
                                  <a:pt x="17" y="927"/>
                                  <a:pt x="29" y="834"/>
                                  <a:pt x="30" y="752"/>
                                </a:cubicBezTo>
                                <a:cubicBezTo>
                                  <a:pt x="31" y="588"/>
                                  <a:pt x="31" y="423"/>
                                  <a:pt x="33" y="258"/>
                                </a:cubicBezTo>
                                <a:cubicBezTo>
                                  <a:pt x="34" y="214"/>
                                  <a:pt x="36" y="164"/>
                                  <a:pt x="70" y="131"/>
                                </a:cubicBezTo>
                                <a:cubicBezTo>
                                  <a:pt x="100" y="103"/>
                                  <a:pt x="143" y="95"/>
                                  <a:pt x="182" y="91"/>
                                </a:cubicBezTo>
                                <a:cubicBezTo>
                                  <a:pt x="267" y="83"/>
                                  <a:pt x="372" y="76"/>
                                  <a:pt x="440" y="138"/>
                                </a:cubicBezTo>
                                <a:cubicBezTo>
                                  <a:pt x="443" y="141"/>
                                  <a:pt x="449" y="142"/>
                                  <a:pt x="453" y="138"/>
                                </a:cubicBezTo>
                                <a:cubicBezTo>
                                  <a:pt x="480" y="106"/>
                                  <a:pt x="508" y="74"/>
                                  <a:pt x="536" y="41"/>
                                </a:cubicBezTo>
                                <a:cubicBezTo>
                                  <a:pt x="535" y="50"/>
                                  <a:pt x="534" y="59"/>
                                  <a:pt x="533" y="67"/>
                                </a:cubicBezTo>
                                <a:cubicBezTo>
                                  <a:pt x="531" y="87"/>
                                  <a:pt x="528" y="107"/>
                                  <a:pt x="526" y="126"/>
                                </a:cubicBezTo>
                                <a:cubicBezTo>
                                  <a:pt x="523" y="143"/>
                                  <a:pt x="515" y="167"/>
                                  <a:pt x="517" y="184"/>
                                </a:cubicBezTo>
                                <a:cubicBezTo>
                                  <a:pt x="518" y="192"/>
                                  <a:pt x="520" y="193"/>
                                  <a:pt x="524" y="201"/>
                                </a:cubicBezTo>
                                <a:cubicBezTo>
                                  <a:pt x="536" y="223"/>
                                  <a:pt x="539" y="246"/>
                                  <a:pt x="541" y="272"/>
                                </a:cubicBezTo>
                                <a:cubicBezTo>
                                  <a:pt x="544" y="321"/>
                                  <a:pt x="547" y="370"/>
                                  <a:pt x="550" y="419"/>
                                </a:cubicBezTo>
                                <a:cubicBezTo>
                                  <a:pt x="559" y="582"/>
                                  <a:pt x="569" y="747"/>
                                  <a:pt x="553" y="9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0" name="Freeform 6"/>
                        <wps:cNvSpPr/>
                        <wps:spPr bwMode="auto">
                          <a:xfrm>
                            <a:off x="4270" y="1185"/>
                            <a:ext cx="110" cy="252"/>
                          </a:xfrm>
                          <a:custGeom>
                            <a:avLst/>
                            <a:gdLst>
                              <a:gd name="T0" fmla="*/ 36 w 46"/>
                              <a:gd name="T1" fmla="*/ 106 h 106"/>
                              <a:gd name="T2" fmla="*/ 26 w 46"/>
                              <a:gd name="T3" fmla="*/ 97 h 106"/>
                              <a:gd name="T4" fmla="*/ 19 w 46"/>
                              <a:gd name="T5" fmla="*/ 59 h 106"/>
                              <a:gd name="T6" fmla="*/ 18 w 46"/>
                              <a:gd name="T7" fmla="*/ 57 h 106"/>
                              <a:gd name="T8" fmla="*/ 10 w 46"/>
                              <a:gd name="T9" fmla="*/ 47 h 106"/>
                              <a:gd name="T10" fmla="*/ 8 w 46"/>
                              <a:gd name="T11" fmla="*/ 45 h 106"/>
                              <a:gd name="T12" fmla="*/ 1 w 46"/>
                              <a:gd name="T13" fmla="*/ 24 h 106"/>
                              <a:gd name="T14" fmla="*/ 4 w 46"/>
                              <a:gd name="T15" fmla="*/ 9 h 106"/>
                              <a:gd name="T16" fmla="*/ 15 w 46"/>
                              <a:gd name="T17" fmla="*/ 1 h 106"/>
                              <a:gd name="T18" fmla="*/ 23 w 46"/>
                              <a:gd name="T19" fmla="*/ 12 h 106"/>
                              <a:gd name="T20" fmla="*/ 20 w 46"/>
                              <a:gd name="T21" fmla="*/ 27 h 106"/>
                              <a:gd name="T22" fmla="*/ 22 w 46"/>
                              <a:gd name="T23" fmla="*/ 32 h 106"/>
                              <a:gd name="T24" fmla="*/ 24 w 46"/>
                              <a:gd name="T25" fmla="*/ 34 h 106"/>
                              <a:gd name="T26" fmla="*/ 34 w 46"/>
                              <a:gd name="T27" fmla="*/ 46 h 106"/>
                              <a:gd name="T28" fmla="*/ 35 w 46"/>
                              <a:gd name="T29" fmla="*/ 47 h 106"/>
                              <a:gd name="T30" fmla="*/ 36 w 46"/>
                              <a:gd name="T31" fmla="*/ 50 h 106"/>
                              <a:gd name="T32" fmla="*/ 46 w 46"/>
                              <a:gd name="T33" fmla="*/ 96 h 106"/>
                              <a:gd name="T34" fmla="*/ 37 w 46"/>
                              <a:gd name="T35" fmla="*/ 106 h 106"/>
                              <a:gd name="T36" fmla="*/ 36 w 46"/>
                              <a:gd name="T3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6" h="106">
                                <a:moveTo>
                                  <a:pt x="36" y="106"/>
                                </a:moveTo>
                                <a:cubicBezTo>
                                  <a:pt x="31" y="106"/>
                                  <a:pt x="27" y="102"/>
                                  <a:pt x="26" y="97"/>
                                </a:cubicBezTo>
                                <a:cubicBezTo>
                                  <a:pt x="25" y="80"/>
                                  <a:pt x="22" y="65"/>
                                  <a:pt x="19" y="59"/>
                                </a:cubicBezTo>
                                <a:cubicBezTo>
                                  <a:pt x="18" y="57"/>
                                  <a:pt x="18" y="57"/>
                                  <a:pt x="18" y="57"/>
                                </a:cubicBezTo>
                                <a:cubicBezTo>
                                  <a:pt x="16" y="54"/>
                                  <a:pt x="12" y="50"/>
                                  <a:pt x="10" y="47"/>
                                </a:cubicBezTo>
                                <a:cubicBezTo>
                                  <a:pt x="8" y="45"/>
                                  <a:pt x="8" y="45"/>
                                  <a:pt x="8" y="45"/>
                                </a:cubicBezTo>
                                <a:cubicBezTo>
                                  <a:pt x="3" y="40"/>
                                  <a:pt x="0" y="31"/>
                                  <a:pt x="1" y="24"/>
                                </a:cubicBezTo>
                                <a:cubicBezTo>
                                  <a:pt x="4" y="9"/>
                                  <a:pt x="4" y="9"/>
                                  <a:pt x="4" y="9"/>
                                </a:cubicBezTo>
                                <a:cubicBezTo>
                                  <a:pt x="5" y="4"/>
                                  <a:pt x="10" y="0"/>
                                  <a:pt x="15" y="1"/>
                                </a:cubicBezTo>
                                <a:cubicBezTo>
                                  <a:pt x="20" y="2"/>
                                  <a:pt x="24" y="7"/>
                                  <a:pt x="23" y="12"/>
                                </a:cubicBezTo>
                                <a:cubicBezTo>
                                  <a:pt x="20" y="27"/>
                                  <a:pt x="20" y="27"/>
                                  <a:pt x="20" y="27"/>
                                </a:cubicBezTo>
                                <a:cubicBezTo>
                                  <a:pt x="20" y="28"/>
                                  <a:pt x="21" y="31"/>
                                  <a:pt x="22" y="32"/>
                                </a:cubicBezTo>
                                <a:cubicBezTo>
                                  <a:pt x="24" y="34"/>
                                  <a:pt x="24" y="34"/>
                                  <a:pt x="24" y="34"/>
                                </a:cubicBezTo>
                                <a:cubicBezTo>
                                  <a:pt x="27" y="38"/>
                                  <a:pt x="31" y="43"/>
                                  <a:pt x="34" y="46"/>
                                </a:cubicBezTo>
                                <a:cubicBezTo>
                                  <a:pt x="34" y="46"/>
                                  <a:pt x="34" y="47"/>
                                  <a:pt x="35" y="47"/>
                                </a:cubicBezTo>
                                <a:cubicBezTo>
                                  <a:pt x="36" y="50"/>
                                  <a:pt x="36" y="50"/>
                                  <a:pt x="36" y="50"/>
                                </a:cubicBezTo>
                                <a:cubicBezTo>
                                  <a:pt x="42" y="62"/>
                                  <a:pt x="45" y="84"/>
                                  <a:pt x="46" y="96"/>
                                </a:cubicBezTo>
                                <a:cubicBezTo>
                                  <a:pt x="46" y="101"/>
                                  <a:pt x="42" y="106"/>
                                  <a:pt x="37" y="106"/>
                                </a:cubicBezTo>
                                <a:cubicBezTo>
                                  <a:pt x="37" y="106"/>
                                  <a:pt x="36" y="106"/>
                                  <a:pt x="36" y="1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1" name="Freeform 7"/>
                        <wps:cNvSpPr/>
                        <wps:spPr bwMode="auto">
                          <a:xfrm>
                            <a:off x="4349" y="1673"/>
                            <a:ext cx="48" cy="64"/>
                          </a:xfrm>
                          <a:custGeom>
                            <a:avLst/>
                            <a:gdLst>
                              <a:gd name="T0" fmla="*/ 11 w 20"/>
                              <a:gd name="T1" fmla="*/ 27 h 27"/>
                              <a:gd name="T2" fmla="*/ 1 w 20"/>
                              <a:gd name="T3" fmla="*/ 18 h 27"/>
                              <a:gd name="T4" fmla="*/ 0 w 20"/>
                              <a:gd name="T5" fmla="*/ 10 h 27"/>
                              <a:gd name="T6" fmla="*/ 10 w 20"/>
                              <a:gd name="T7" fmla="*/ 0 h 27"/>
                              <a:gd name="T8" fmla="*/ 20 w 20"/>
                              <a:gd name="T9" fmla="*/ 9 h 27"/>
                              <a:gd name="T10" fmla="*/ 20 w 20"/>
                              <a:gd name="T11" fmla="*/ 17 h 27"/>
                              <a:gd name="T12" fmla="*/ 11 w 20"/>
                              <a:gd name="T13" fmla="*/ 27 h 27"/>
                              <a:gd name="T14" fmla="*/ 11 w 20"/>
                              <a:gd name="T15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27">
                                <a:moveTo>
                                  <a:pt x="11" y="27"/>
                                </a:moveTo>
                                <a:cubicBezTo>
                                  <a:pt x="5" y="27"/>
                                  <a:pt x="1" y="23"/>
                                  <a:pt x="1" y="18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5"/>
                                  <a:pt x="4" y="0"/>
                                  <a:pt x="10" y="0"/>
                                </a:cubicBezTo>
                                <a:cubicBezTo>
                                  <a:pt x="15" y="0"/>
                                  <a:pt x="19" y="4"/>
                                  <a:pt x="20" y="9"/>
                                </a:cubicBezTo>
                                <a:cubicBezTo>
                                  <a:pt x="20" y="17"/>
                                  <a:pt x="20" y="17"/>
                                  <a:pt x="20" y="17"/>
                                </a:cubicBezTo>
                                <a:cubicBezTo>
                                  <a:pt x="20" y="22"/>
                                  <a:pt x="16" y="27"/>
                                  <a:pt x="11" y="27"/>
                                </a:cubicBezTo>
                                <a:cubicBezTo>
                                  <a:pt x="11" y="27"/>
                                  <a:pt x="11" y="27"/>
                                  <a:pt x="11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2" name="Freeform 8"/>
                        <wps:cNvSpPr>
                          <a:spLocks noEditPoints="1"/>
                        </wps:cNvSpPr>
                        <wps:spPr bwMode="auto">
                          <a:xfrm>
                            <a:off x="3255" y="1045"/>
                            <a:ext cx="1168" cy="2387"/>
                          </a:xfrm>
                          <a:custGeom>
                            <a:avLst/>
                            <a:gdLst>
                              <a:gd name="T0" fmla="*/ 253 w 490"/>
                              <a:gd name="T1" fmla="*/ 1003 h 1004"/>
                              <a:gd name="T2" fmla="*/ 240 w 490"/>
                              <a:gd name="T3" fmla="*/ 983 h 1004"/>
                              <a:gd name="T4" fmla="*/ 269 w 490"/>
                              <a:gd name="T5" fmla="*/ 985 h 1004"/>
                              <a:gd name="T6" fmla="*/ 333 w 490"/>
                              <a:gd name="T7" fmla="*/ 982 h 1004"/>
                              <a:gd name="T8" fmla="*/ 270 w 490"/>
                              <a:gd name="T9" fmla="*/ 1004 h 1004"/>
                              <a:gd name="T10" fmla="*/ 262 w 490"/>
                              <a:gd name="T11" fmla="*/ 1004 h 1004"/>
                              <a:gd name="T12" fmla="*/ 120 w 490"/>
                              <a:gd name="T13" fmla="*/ 981 h 1004"/>
                              <a:gd name="T14" fmla="*/ 117 w 490"/>
                              <a:gd name="T15" fmla="*/ 960 h 1004"/>
                              <a:gd name="T16" fmla="*/ 122 w 490"/>
                              <a:gd name="T17" fmla="*/ 981 h 1004"/>
                              <a:gd name="T18" fmla="*/ 432 w 490"/>
                              <a:gd name="T19" fmla="*/ 949 h 1004"/>
                              <a:gd name="T20" fmla="*/ 453 w 490"/>
                              <a:gd name="T21" fmla="*/ 952 h 1004"/>
                              <a:gd name="T22" fmla="*/ 20 w 490"/>
                              <a:gd name="T23" fmla="*/ 916 h 1004"/>
                              <a:gd name="T24" fmla="*/ 1 w 490"/>
                              <a:gd name="T25" fmla="*/ 812 h 1004"/>
                              <a:gd name="T26" fmla="*/ 23 w 490"/>
                              <a:gd name="T27" fmla="*/ 870 h 1004"/>
                              <a:gd name="T28" fmla="*/ 20 w 490"/>
                              <a:gd name="T29" fmla="*/ 916 h 1004"/>
                              <a:gd name="T30" fmla="*/ 462 w 490"/>
                              <a:gd name="T31" fmla="*/ 832 h 1004"/>
                              <a:gd name="T32" fmla="*/ 487 w 490"/>
                              <a:gd name="T33" fmla="*/ 739 h 1004"/>
                              <a:gd name="T34" fmla="*/ 10 w 490"/>
                              <a:gd name="T35" fmla="*/ 703 h 1004"/>
                              <a:gd name="T36" fmla="*/ 0 w 490"/>
                              <a:gd name="T37" fmla="*/ 686 h 1004"/>
                              <a:gd name="T38" fmla="*/ 19 w 490"/>
                              <a:gd name="T39" fmla="*/ 686 h 1004"/>
                              <a:gd name="T40" fmla="*/ 480 w 490"/>
                              <a:gd name="T41" fmla="*/ 630 h 1004"/>
                              <a:gd name="T42" fmla="*/ 470 w 490"/>
                              <a:gd name="T43" fmla="*/ 612 h 1004"/>
                              <a:gd name="T44" fmla="*/ 490 w 490"/>
                              <a:gd name="T45" fmla="*/ 620 h 1004"/>
                              <a:gd name="T46" fmla="*/ 11 w 490"/>
                              <a:gd name="T47" fmla="*/ 577 h 1004"/>
                              <a:gd name="T48" fmla="*/ 11 w 490"/>
                              <a:gd name="T49" fmla="*/ 463 h 1004"/>
                              <a:gd name="T50" fmla="*/ 20 w 490"/>
                              <a:gd name="T51" fmla="*/ 568 h 1004"/>
                              <a:gd name="T52" fmla="*/ 469 w 490"/>
                              <a:gd name="T53" fmla="*/ 494 h 1004"/>
                              <a:gd name="T54" fmla="*/ 485 w 490"/>
                              <a:gd name="T55" fmla="*/ 399 h 1004"/>
                              <a:gd name="T56" fmla="*/ 479 w 490"/>
                              <a:gd name="T57" fmla="*/ 504 h 1004"/>
                              <a:gd name="T58" fmla="*/ 3 w 490"/>
                              <a:gd name="T59" fmla="*/ 354 h 1004"/>
                              <a:gd name="T60" fmla="*/ 12 w 490"/>
                              <a:gd name="T61" fmla="*/ 337 h 1004"/>
                              <a:gd name="T62" fmla="*/ 12 w 490"/>
                              <a:gd name="T63" fmla="*/ 364 h 1004"/>
                              <a:gd name="T64" fmla="*/ 3 w 490"/>
                              <a:gd name="T65" fmla="*/ 228 h 1004"/>
                              <a:gd name="T66" fmla="*/ 4 w 490"/>
                              <a:gd name="T67" fmla="*/ 149 h 1004"/>
                              <a:gd name="T68" fmla="*/ 24 w 490"/>
                              <a:gd name="T69" fmla="*/ 134 h 1004"/>
                              <a:gd name="T70" fmla="*/ 23 w 490"/>
                              <a:gd name="T71" fmla="*/ 228 h 1004"/>
                              <a:gd name="T72" fmla="*/ 382 w 490"/>
                              <a:gd name="T73" fmla="*/ 78 h 1004"/>
                              <a:gd name="T74" fmla="*/ 390 w 490"/>
                              <a:gd name="T75" fmla="*/ 59 h 1004"/>
                              <a:gd name="T76" fmla="*/ 389 w 490"/>
                              <a:gd name="T77" fmla="*/ 81 h 1004"/>
                              <a:gd name="T78" fmla="*/ 57 w 490"/>
                              <a:gd name="T79" fmla="*/ 23 h 1004"/>
                              <a:gd name="T80" fmla="*/ 73 w 490"/>
                              <a:gd name="T81" fmla="*/ 37 h 1004"/>
                              <a:gd name="T82" fmla="*/ 280 w 490"/>
                              <a:gd name="T83" fmla="*/ 23 h 1004"/>
                              <a:gd name="T84" fmla="*/ 185 w 490"/>
                              <a:gd name="T85" fmla="*/ 20 h 1004"/>
                              <a:gd name="T86" fmla="*/ 225 w 490"/>
                              <a:gd name="T87" fmla="*/ 0 h 1004"/>
                              <a:gd name="T88" fmla="*/ 280 w 490"/>
                              <a:gd name="T89" fmla="*/ 23 h 1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90" h="1004">
                                <a:moveTo>
                                  <a:pt x="262" y="1004"/>
                                </a:moveTo>
                                <a:cubicBezTo>
                                  <a:pt x="261" y="1004"/>
                                  <a:pt x="261" y="1004"/>
                                  <a:pt x="261" y="1004"/>
                                </a:cubicBezTo>
                                <a:cubicBezTo>
                                  <a:pt x="253" y="1003"/>
                                  <a:pt x="253" y="1003"/>
                                  <a:pt x="253" y="1003"/>
                                </a:cubicBezTo>
                                <a:cubicBezTo>
                                  <a:pt x="253" y="1003"/>
                                  <a:pt x="247" y="1003"/>
                                  <a:pt x="238" y="1002"/>
                                </a:cubicBezTo>
                                <a:cubicBezTo>
                                  <a:pt x="233" y="1001"/>
                                  <a:pt x="229" y="996"/>
                                  <a:pt x="229" y="991"/>
                                </a:cubicBezTo>
                                <a:cubicBezTo>
                                  <a:pt x="230" y="986"/>
                                  <a:pt x="235" y="982"/>
                                  <a:pt x="240" y="983"/>
                                </a:cubicBezTo>
                                <a:cubicBezTo>
                                  <a:pt x="249" y="984"/>
                                  <a:pt x="255" y="984"/>
                                  <a:pt x="255" y="984"/>
                                </a:cubicBezTo>
                                <a:cubicBezTo>
                                  <a:pt x="262" y="985"/>
                                  <a:pt x="262" y="985"/>
                                  <a:pt x="262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70" y="985"/>
                                </a:cubicBezTo>
                                <a:cubicBezTo>
                                  <a:pt x="280" y="984"/>
                                  <a:pt x="307" y="984"/>
                                  <a:pt x="333" y="982"/>
                                </a:cubicBezTo>
                                <a:cubicBezTo>
                                  <a:pt x="338" y="982"/>
                                  <a:pt x="343" y="986"/>
                                  <a:pt x="343" y="991"/>
                                </a:cubicBezTo>
                                <a:cubicBezTo>
                                  <a:pt x="344" y="997"/>
                                  <a:pt x="339" y="1001"/>
                                  <a:pt x="334" y="1001"/>
                                </a:cubicBezTo>
                                <a:cubicBezTo>
                                  <a:pt x="308" y="1003"/>
                                  <a:pt x="281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69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lose/>
                                <a:moveTo>
                                  <a:pt x="122" y="981"/>
                                </a:moveTo>
                                <a:cubicBezTo>
                                  <a:pt x="122" y="981"/>
                                  <a:pt x="121" y="981"/>
                                  <a:pt x="120" y="981"/>
                                </a:cubicBezTo>
                                <a:cubicBezTo>
                                  <a:pt x="117" y="980"/>
                                  <a:pt x="115" y="980"/>
                                  <a:pt x="112" y="979"/>
                                </a:cubicBezTo>
                                <a:cubicBezTo>
                                  <a:pt x="107" y="977"/>
                                  <a:pt x="104" y="972"/>
                                  <a:pt x="105" y="967"/>
                                </a:cubicBezTo>
                                <a:cubicBezTo>
                                  <a:pt x="107" y="962"/>
                                  <a:pt x="112" y="959"/>
                                  <a:pt x="117" y="960"/>
                                </a:cubicBezTo>
                                <a:cubicBezTo>
                                  <a:pt x="120" y="961"/>
                                  <a:pt x="122" y="962"/>
                                  <a:pt x="125" y="962"/>
                                </a:cubicBezTo>
                                <a:cubicBezTo>
                                  <a:pt x="130" y="964"/>
                                  <a:pt x="133" y="969"/>
                                  <a:pt x="132" y="974"/>
                                </a:cubicBezTo>
                                <a:cubicBezTo>
                                  <a:pt x="131" y="978"/>
                                  <a:pt x="127" y="981"/>
                                  <a:pt x="122" y="981"/>
                                </a:cubicBezTo>
                                <a:close/>
                                <a:moveTo>
                                  <a:pt x="440" y="964"/>
                                </a:moveTo>
                                <a:cubicBezTo>
                                  <a:pt x="439" y="964"/>
                                  <a:pt x="437" y="964"/>
                                  <a:pt x="435" y="962"/>
                                </a:cubicBezTo>
                                <a:cubicBezTo>
                                  <a:pt x="431" y="960"/>
                                  <a:pt x="430" y="954"/>
                                  <a:pt x="432" y="949"/>
                                </a:cubicBezTo>
                                <a:cubicBezTo>
                                  <a:pt x="434" y="947"/>
                                  <a:pt x="435" y="945"/>
                                  <a:pt x="436" y="943"/>
                                </a:cubicBezTo>
                                <a:cubicBezTo>
                                  <a:pt x="439" y="938"/>
                                  <a:pt x="445" y="937"/>
                                  <a:pt x="449" y="939"/>
                                </a:cubicBezTo>
                                <a:cubicBezTo>
                                  <a:pt x="454" y="942"/>
                                  <a:pt x="456" y="948"/>
                                  <a:pt x="453" y="952"/>
                                </a:cubicBezTo>
                                <a:cubicBezTo>
                                  <a:pt x="452" y="955"/>
                                  <a:pt x="450" y="957"/>
                                  <a:pt x="449" y="960"/>
                                </a:cubicBezTo>
                                <a:cubicBezTo>
                                  <a:pt x="447" y="962"/>
                                  <a:pt x="444" y="964"/>
                                  <a:pt x="440" y="964"/>
                                </a:cubicBezTo>
                                <a:close/>
                                <a:moveTo>
                                  <a:pt x="20" y="916"/>
                                </a:moveTo>
                                <a:cubicBezTo>
                                  <a:pt x="16" y="916"/>
                                  <a:pt x="12" y="913"/>
                                  <a:pt x="11" y="909"/>
                                </a:cubicBezTo>
                                <a:cubicBezTo>
                                  <a:pt x="6" y="897"/>
                                  <a:pt x="5" y="884"/>
                                  <a:pt x="4" y="872"/>
                                </a:cubicBezTo>
                                <a:cubicBezTo>
                                  <a:pt x="2" y="858"/>
                                  <a:pt x="1" y="837"/>
                                  <a:pt x="1" y="812"/>
                                </a:cubicBezTo>
                                <a:cubicBezTo>
                                  <a:pt x="0" y="807"/>
                                  <a:pt x="5" y="803"/>
                                  <a:pt x="10" y="802"/>
                                </a:cubicBezTo>
                                <a:cubicBezTo>
                                  <a:pt x="15" y="802"/>
                                  <a:pt x="20" y="806"/>
                                  <a:pt x="20" y="812"/>
                                </a:cubicBezTo>
                                <a:cubicBezTo>
                                  <a:pt x="21" y="836"/>
                                  <a:pt x="22" y="856"/>
                                  <a:pt x="23" y="870"/>
                                </a:cubicBezTo>
                                <a:cubicBezTo>
                                  <a:pt x="24" y="881"/>
                                  <a:pt x="25" y="893"/>
                                  <a:pt x="29" y="903"/>
                                </a:cubicBezTo>
                                <a:cubicBezTo>
                                  <a:pt x="31" y="908"/>
                                  <a:pt x="28" y="913"/>
                                  <a:pt x="23" y="915"/>
                                </a:cubicBezTo>
                                <a:cubicBezTo>
                                  <a:pt x="22" y="915"/>
                                  <a:pt x="21" y="916"/>
                                  <a:pt x="20" y="916"/>
                                </a:cubicBezTo>
                                <a:close/>
                                <a:moveTo>
                                  <a:pt x="471" y="843"/>
                                </a:moveTo>
                                <a:cubicBezTo>
                                  <a:pt x="471" y="843"/>
                                  <a:pt x="470" y="843"/>
                                  <a:pt x="470" y="843"/>
                                </a:cubicBezTo>
                                <a:cubicBezTo>
                                  <a:pt x="465" y="842"/>
                                  <a:pt x="461" y="837"/>
                                  <a:pt x="462" y="832"/>
                                </a:cubicBezTo>
                                <a:cubicBezTo>
                                  <a:pt x="464" y="805"/>
                                  <a:pt x="466" y="773"/>
                                  <a:pt x="468" y="738"/>
                                </a:cubicBezTo>
                                <a:cubicBezTo>
                                  <a:pt x="468" y="733"/>
                                  <a:pt x="473" y="729"/>
                                  <a:pt x="478" y="729"/>
                                </a:cubicBezTo>
                                <a:cubicBezTo>
                                  <a:pt x="483" y="729"/>
                                  <a:pt x="487" y="734"/>
                                  <a:pt x="487" y="739"/>
                                </a:cubicBezTo>
                                <a:cubicBezTo>
                                  <a:pt x="486" y="774"/>
                                  <a:pt x="484" y="806"/>
                                  <a:pt x="481" y="834"/>
                                </a:cubicBezTo>
                                <a:cubicBezTo>
                                  <a:pt x="480" y="839"/>
                                  <a:pt x="476" y="843"/>
                                  <a:pt x="471" y="843"/>
                                </a:cubicBezTo>
                                <a:close/>
                                <a:moveTo>
                                  <a:pt x="10" y="703"/>
                                </a:moveTo>
                                <a:cubicBezTo>
                                  <a:pt x="10" y="703"/>
                                  <a:pt x="10" y="703"/>
                                  <a:pt x="10" y="703"/>
                                </a:cubicBezTo>
                                <a:cubicBezTo>
                                  <a:pt x="4" y="703"/>
                                  <a:pt x="0" y="699"/>
                                  <a:pt x="0" y="694"/>
                                </a:cubicBezTo>
                                <a:cubicBezTo>
                                  <a:pt x="0" y="686"/>
                                  <a:pt x="0" y="686"/>
                                  <a:pt x="0" y="686"/>
                                </a:cubicBezTo>
                                <a:cubicBezTo>
                                  <a:pt x="0" y="680"/>
                                  <a:pt x="5" y="676"/>
                                  <a:pt x="10" y="676"/>
                                </a:cubicBezTo>
                                <a:cubicBezTo>
                                  <a:pt x="10" y="676"/>
                                  <a:pt x="10" y="676"/>
                                  <a:pt x="10" y="676"/>
                                </a:cubicBezTo>
                                <a:cubicBezTo>
                                  <a:pt x="15" y="676"/>
                                  <a:pt x="19" y="681"/>
                                  <a:pt x="19" y="686"/>
                                </a:cubicBezTo>
                                <a:cubicBezTo>
                                  <a:pt x="19" y="694"/>
                                  <a:pt x="19" y="694"/>
                                  <a:pt x="19" y="694"/>
                                </a:cubicBezTo>
                                <a:cubicBezTo>
                                  <a:pt x="19" y="699"/>
                                  <a:pt x="15" y="703"/>
                                  <a:pt x="10" y="703"/>
                                </a:cubicBezTo>
                                <a:close/>
                                <a:moveTo>
                                  <a:pt x="480" y="630"/>
                                </a:moveTo>
                                <a:cubicBezTo>
                                  <a:pt x="480" y="630"/>
                                  <a:pt x="480" y="630"/>
                                  <a:pt x="480" y="630"/>
                                </a:cubicBezTo>
                                <a:cubicBezTo>
                                  <a:pt x="475" y="630"/>
                                  <a:pt x="470" y="626"/>
                                  <a:pt x="470" y="620"/>
                                </a:cubicBezTo>
                                <a:cubicBezTo>
                                  <a:pt x="470" y="612"/>
                                  <a:pt x="470" y="612"/>
                                  <a:pt x="470" y="612"/>
                                </a:cubicBezTo>
                                <a:cubicBezTo>
                                  <a:pt x="470" y="607"/>
                                  <a:pt x="475" y="603"/>
                                  <a:pt x="480" y="603"/>
                                </a:cubicBezTo>
                                <a:cubicBezTo>
                                  <a:pt x="485" y="603"/>
                                  <a:pt x="490" y="607"/>
                                  <a:pt x="490" y="612"/>
                                </a:cubicBezTo>
                                <a:cubicBezTo>
                                  <a:pt x="490" y="620"/>
                                  <a:pt x="490" y="620"/>
                                  <a:pt x="490" y="620"/>
                                </a:cubicBezTo>
                                <a:cubicBezTo>
                                  <a:pt x="490" y="626"/>
                                  <a:pt x="485" y="630"/>
                                  <a:pt x="480" y="630"/>
                                </a:cubicBezTo>
                                <a:close/>
                                <a:moveTo>
                                  <a:pt x="11" y="577"/>
                                </a:moveTo>
                                <a:cubicBezTo>
                                  <a:pt x="11" y="577"/>
                                  <a:pt x="11" y="577"/>
                                  <a:pt x="11" y="577"/>
                                </a:cubicBezTo>
                                <a:cubicBezTo>
                                  <a:pt x="5" y="577"/>
                                  <a:pt x="1" y="573"/>
                                  <a:pt x="1" y="567"/>
                                </a:cubicBezTo>
                                <a:cubicBezTo>
                                  <a:pt x="2" y="473"/>
                                  <a:pt x="2" y="473"/>
                                  <a:pt x="2" y="473"/>
                                </a:cubicBezTo>
                                <a:cubicBezTo>
                                  <a:pt x="2" y="467"/>
                                  <a:pt x="6" y="463"/>
                                  <a:pt x="11" y="463"/>
                                </a:cubicBezTo>
                                <a:cubicBezTo>
                                  <a:pt x="11" y="463"/>
                                  <a:pt x="11" y="463"/>
                                  <a:pt x="11" y="463"/>
                                </a:cubicBezTo>
                                <a:cubicBezTo>
                                  <a:pt x="17" y="463"/>
                                  <a:pt x="21" y="468"/>
                                  <a:pt x="21" y="473"/>
                                </a:cubicBezTo>
                                <a:cubicBezTo>
                                  <a:pt x="20" y="568"/>
                                  <a:pt x="20" y="568"/>
                                  <a:pt x="20" y="568"/>
                                </a:cubicBezTo>
                                <a:cubicBezTo>
                                  <a:pt x="20" y="573"/>
                                  <a:pt x="16" y="577"/>
                                  <a:pt x="11" y="577"/>
                                </a:cubicBezTo>
                                <a:close/>
                                <a:moveTo>
                                  <a:pt x="479" y="504"/>
                                </a:moveTo>
                                <a:cubicBezTo>
                                  <a:pt x="473" y="504"/>
                                  <a:pt x="469" y="500"/>
                                  <a:pt x="469" y="494"/>
                                </a:cubicBezTo>
                                <a:cubicBezTo>
                                  <a:pt x="468" y="463"/>
                                  <a:pt x="467" y="432"/>
                                  <a:pt x="466" y="400"/>
                                </a:cubicBezTo>
                                <a:cubicBezTo>
                                  <a:pt x="466" y="395"/>
                                  <a:pt x="470" y="390"/>
                                  <a:pt x="475" y="390"/>
                                </a:cubicBezTo>
                                <a:cubicBezTo>
                                  <a:pt x="481" y="390"/>
                                  <a:pt x="485" y="394"/>
                                  <a:pt x="485" y="399"/>
                                </a:cubicBezTo>
                                <a:cubicBezTo>
                                  <a:pt x="487" y="431"/>
                                  <a:pt x="488" y="463"/>
                                  <a:pt x="488" y="494"/>
                                </a:cubicBezTo>
                                <a:cubicBezTo>
                                  <a:pt x="488" y="499"/>
                                  <a:pt x="484" y="504"/>
                                  <a:pt x="479" y="504"/>
                                </a:cubicBezTo>
                                <a:cubicBezTo>
                                  <a:pt x="479" y="504"/>
                                  <a:pt x="479" y="504"/>
                                  <a:pt x="479" y="504"/>
                                </a:cubicBezTo>
                                <a:close/>
                                <a:moveTo>
                                  <a:pt x="12" y="364"/>
                                </a:moveTo>
                                <a:cubicBezTo>
                                  <a:pt x="12" y="364"/>
                                  <a:pt x="12" y="364"/>
                                  <a:pt x="12" y="364"/>
                                </a:cubicBezTo>
                                <a:cubicBezTo>
                                  <a:pt x="7" y="364"/>
                                  <a:pt x="3" y="360"/>
                                  <a:pt x="3" y="354"/>
                                </a:cubicBezTo>
                                <a:cubicBezTo>
                                  <a:pt x="3" y="347"/>
                                  <a:pt x="3" y="347"/>
                                  <a:pt x="3" y="347"/>
                                </a:cubicBezTo>
                                <a:cubicBezTo>
                                  <a:pt x="3" y="341"/>
                                  <a:pt x="7" y="337"/>
                                  <a:pt x="12" y="337"/>
                                </a:cubicBezTo>
                                <a:cubicBezTo>
                                  <a:pt x="12" y="337"/>
                                  <a:pt x="12" y="337"/>
                                  <a:pt x="12" y="337"/>
                                </a:cubicBezTo>
                                <a:cubicBezTo>
                                  <a:pt x="18" y="337"/>
                                  <a:pt x="22" y="341"/>
                                  <a:pt x="22" y="347"/>
                                </a:cubicBezTo>
                                <a:cubicBezTo>
                                  <a:pt x="22" y="355"/>
                                  <a:pt x="22" y="355"/>
                                  <a:pt x="22" y="355"/>
                                </a:cubicBezTo>
                                <a:cubicBezTo>
                                  <a:pt x="22" y="360"/>
                                  <a:pt x="17" y="364"/>
                                  <a:pt x="12" y="364"/>
                                </a:cubicBezTo>
                                <a:close/>
                                <a:moveTo>
                                  <a:pt x="13" y="238"/>
                                </a:moveTo>
                                <a:cubicBezTo>
                                  <a:pt x="13" y="238"/>
                                  <a:pt x="13" y="238"/>
                                  <a:pt x="13" y="238"/>
                                </a:cubicBezTo>
                                <a:cubicBezTo>
                                  <a:pt x="8" y="238"/>
                                  <a:pt x="3" y="234"/>
                                  <a:pt x="3" y="228"/>
                                </a:cubicBezTo>
                                <a:cubicBezTo>
                                  <a:pt x="4" y="165"/>
                                  <a:pt x="4" y="165"/>
                                  <a:pt x="4" y="165"/>
                                </a:cubicBezTo>
                                <a:cubicBezTo>
                                  <a:pt x="4" y="161"/>
                                  <a:pt x="4" y="154"/>
                                  <a:pt x="4" y="149"/>
                                </a:cubicBezTo>
                                <a:cubicBezTo>
                                  <a:pt x="4" y="149"/>
                                  <a:pt x="4" y="149"/>
                                  <a:pt x="4" y="149"/>
                                </a:cubicBezTo>
                                <a:cubicBezTo>
                                  <a:pt x="4" y="149"/>
                                  <a:pt x="4" y="143"/>
                                  <a:pt x="5" y="133"/>
                                </a:cubicBezTo>
                                <a:cubicBezTo>
                                  <a:pt x="6" y="128"/>
                                  <a:pt x="10" y="123"/>
                                  <a:pt x="16" y="124"/>
                                </a:cubicBezTo>
                                <a:cubicBezTo>
                                  <a:pt x="21" y="124"/>
                                  <a:pt x="25" y="129"/>
                                  <a:pt x="24" y="134"/>
                                </a:cubicBezTo>
                                <a:cubicBezTo>
                                  <a:pt x="24" y="144"/>
                                  <a:pt x="23" y="150"/>
                                  <a:pt x="23" y="150"/>
                                </a:cubicBezTo>
                                <a:cubicBezTo>
                                  <a:pt x="23" y="154"/>
                                  <a:pt x="23" y="161"/>
                                  <a:pt x="23" y="165"/>
                                </a:cubicBezTo>
                                <a:cubicBezTo>
                                  <a:pt x="23" y="228"/>
                                  <a:pt x="23" y="228"/>
                                  <a:pt x="23" y="228"/>
                                </a:cubicBezTo>
                                <a:cubicBezTo>
                                  <a:pt x="23" y="234"/>
                                  <a:pt x="18" y="238"/>
                                  <a:pt x="13" y="238"/>
                                </a:cubicBezTo>
                                <a:close/>
                                <a:moveTo>
                                  <a:pt x="389" y="81"/>
                                </a:moveTo>
                                <a:cubicBezTo>
                                  <a:pt x="386" y="81"/>
                                  <a:pt x="384" y="80"/>
                                  <a:pt x="382" y="78"/>
                                </a:cubicBezTo>
                                <a:cubicBezTo>
                                  <a:pt x="376" y="72"/>
                                  <a:pt x="376" y="72"/>
                                  <a:pt x="376" y="72"/>
                                </a:cubicBezTo>
                                <a:cubicBezTo>
                                  <a:pt x="373" y="68"/>
                                  <a:pt x="373" y="62"/>
                                  <a:pt x="376" y="59"/>
                                </a:cubicBezTo>
                                <a:cubicBezTo>
                                  <a:pt x="380" y="55"/>
                                  <a:pt x="386" y="55"/>
                                  <a:pt x="390" y="59"/>
                                </a:cubicBezTo>
                                <a:cubicBezTo>
                                  <a:pt x="396" y="64"/>
                                  <a:pt x="396" y="64"/>
                                  <a:pt x="396" y="64"/>
                                </a:cubicBezTo>
                                <a:cubicBezTo>
                                  <a:pt x="399" y="68"/>
                                  <a:pt x="399" y="74"/>
                                  <a:pt x="396" y="78"/>
                                </a:cubicBezTo>
                                <a:cubicBezTo>
                                  <a:pt x="394" y="80"/>
                                  <a:pt x="391" y="81"/>
                                  <a:pt x="389" y="81"/>
                                </a:cubicBezTo>
                                <a:close/>
                                <a:moveTo>
                                  <a:pt x="62" y="41"/>
                                </a:moveTo>
                                <a:cubicBezTo>
                                  <a:pt x="58" y="41"/>
                                  <a:pt x="55" y="39"/>
                                  <a:pt x="53" y="36"/>
                                </a:cubicBezTo>
                                <a:cubicBezTo>
                                  <a:pt x="51" y="31"/>
                                  <a:pt x="52" y="25"/>
                                  <a:pt x="57" y="23"/>
                                </a:cubicBezTo>
                                <a:cubicBezTo>
                                  <a:pt x="60" y="22"/>
                                  <a:pt x="62" y="20"/>
                                  <a:pt x="65" y="19"/>
                                </a:cubicBezTo>
                                <a:cubicBezTo>
                                  <a:pt x="70" y="17"/>
                                  <a:pt x="75" y="19"/>
                                  <a:pt x="78" y="24"/>
                                </a:cubicBezTo>
                                <a:cubicBezTo>
                                  <a:pt x="80" y="29"/>
                                  <a:pt x="77" y="35"/>
                                  <a:pt x="73" y="37"/>
                                </a:cubicBezTo>
                                <a:cubicBezTo>
                                  <a:pt x="70" y="38"/>
                                  <a:pt x="68" y="39"/>
                                  <a:pt x="66" y="40"/>
                                </a:cubicBezTo>
                                <a:cubicBezTo>
                                  <a:pt x="65" y="41"/>
                                  <a:pt x="63" y="41"/>
                                  <a:pt x="62" y="41"/>
                                </a:cubicBezTo>
                                <a:close/>
                                <a:moveTo>
                                  <a:pt x="280" y="23"/>
                                </a:moveTo>
                                <a:cubicBezTo>
                                  <a:pt x="279" y="23"/>
                                  <a:pt x="279" y="22"/>
                                  <a:pt x="278" y="22"/>
                                </a:cubicBezTo>
                                <a:cubicBezTo>
                                  <a:pt x="263" y="20"/>
                                  <a:pt x="246" y="19"/>
                                  <a:pt x="225" y="19"/>
                                </a:cubicBezTo>
                                <a:cubicBezTo>
                                  <a:pt x="212" y="19"/>
                                  <a:pt x="198" y="20"/>
                                  <a:pt x="185" y="20"/>
                                </a:cubicBezTo>
                                <a:cubicBezTo>
                                  <a:pt x="180" y="21"/>
                                  <a:pt x="176" y="16"/>
                                  <a:pt x="175" y="11"/>
                                </a:cubicBezTo>
                                <a:cubicBezTo>
                                  <a:pt x="175" y="6"/>
                                  <a:pt x="179" y="1"/>
                                  <a:pt x="185" y="1"/>
                                </a:cubicBezTo>
                                <a:cubicBezTo>
                                  <a:pt x="198" y="0"/>
                                  <a:pt x="212" y="0"/>
                                  <a:pt x="225" y="0"/>
                                </a:cubicBezTo>
                                <a:cubicBezTo>
                                  <a:pt x="247" y="0"/>
                                  <a:pt x="265" y="1"/>
                                  <a:pt x="281" y="3"/>
                                </a:cubicBezTo>
                                <a:cubicBezTo>
                                  <a:pt x="286" y="4"/>
                                  <a:pt x="290" y="9"/>
                                  <a:pt x="289" y="14"/>
                                </a:cubicBezTo>
                                <a:cubicBezTo>
                                  <a:pt x="288" y="19"/>
                                  <a:pt x="284" y="23"/>
                                  <a:pt x="280" y="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flip:y;margin-left:-0.95pt;margin-top:46.05pt;height:465.75pt;width:441.85pt;z-index:251661312;mso-width-relative:page;mso-height-relative:page;" coordorigin="3138,791" coordsize="1387,2741" o:gfxdata="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">
                <o:lock v:ext="edit" aspectratio="t"/>
                <v:shape id="Freeform 5" o:spid="_x0000_s1026" o:spt="100" style="position:absolute;left:3138;top:791;height:2741;width:1387;" fillcolor="#1D1D1B" filled="t" stroked="f" coordsize="582,1153" o:gfxdata="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D0Q374A&#10;AADaAAAADwAAAAAAAAABACAAAAAiAAAAZHJzL2Rvd25yZXYueG1sUEsBAhQAFAAAAAgAh07iQDMv&#10;BZ47AAAAOQAAABAAAAAAAAAAAQAgAAAADQEAAGRycy9zaGFwZXhtbC54bWxQSwUGAAAAAAYABgBb&#10;AQAAtwMAAAAA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  <v:path o:connectlocs="1353,996;1334,646;1320,527;1279,435;1310,185;1329,30;1291,14;1060,282;536,166;119,301;33,841;28,1592;33,2317;328,2669;931,2724;1294,2522;1379,1844;1353,996;1317,2163;1093,2657;595,2681;88,2393;71,1787;78,613;166,311;433,216;1048,328;1079,328;1277,97;1270,159;1253,299;1232,437;1248,477;1289,646;1310,996;1317,2163" o:connectangles="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6" o:spid="_x0000_s1026" o:spt="100" style="position:absolute;left:4270;top:1185;height:252;width:110;" fillcolor="#1D1D1B" filled="t" stroked="f" coordsize="46,106" o:gfxdata="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TCqNvQAA&#10;ANsAAAAPAAAAAAAAAAEAIAAAACIAAABkcnMvZG93bnJldi54bWxQSwECFAAUAAAACACHTuJAMy8F&#10;njsAAAA5AAAAEAAAAAAAAAABACAAAAAMAQAAZHJzL3NoYXBleG1sLnhtbFBLBQYAAAAABgAGAFsB&#10;AAC2AwAAAAA=&#10;" path="m36,106c31,106,27,102,26,97c25,80,22,65,19,59c18,57,18,57,18,57c16,54,12,50,10,47c8,45,8,45,8,45c3,40,0,31,1,24c4,9,4,9,4,9c5,4,10,0,15,1c20,2,24,7,23,12c20,27,20,27,20,27c20,28,21,31,22,32c24,34,24,34,24,34c27,38,31,43,34,46c34,46,34,47,35,47c36,50,36,50,36,50c42,62,45,84,46,96c46,101,42,106,37,106c37,106,36,106,36,106xe">
                  <v:path o:connectlocs="86,252;62,230;45,140;43,135;23,111;19,106;2,57;9,21;35,2;55,28;47,64;52,76;57,80;81,109;83,111;86,118;110,228;88,252;86,252" o:connectangles="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7" o:spid="_x0000_s1026" o:spt="100" style="position:absolute;left:4349;top:1673;height:64;width:48;" fillcolor="#1D1D1B" filled="t" stroked="f" coordsize="20,27" o:gfxdata="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637urgAAADbAAAA&#10;DwAAAAAAAAABACAAAAAiAAAAZHJzL2Rvd25yZXYueG1sUEsBAhQAFAAAAAgAh07iQDMvBZ47AAAA&#10;OQAAABAAAAAAAAAAAQAgAAAABwEAAGRycy9zaGFwZXhtbC54bWxQSwUGAAAAAAYABgBbAQAAsQMA&#10;AAAA&#10;" path="m11,27c5,27,1,23,1,18c0,10,0,10,0,10c0,5,4,0,10,0c15,0,19,4,20,9c20,17,20,17,20,17c20,22,16,27,11,27c11,27,11,27,11,27xe">
                  <v:path o:connectlocs="26,64;2,42;0,23;24,0;48,21;48,40;26,64;26,64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8" o:spid="_x0000_s1026" o:spt="100" style="position:absolute;left:3255;top:1045;height:2387;width:1168;" fillcolor="#1D1D1B" filled="t" stroked="f" coordsize="490,1004" o:gfxdata="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8kn2K5AAAA2wAA&#10;AA8AAAAAAAAAAQAgAAAAIgAAAGRycy9kb3ducmV2LnhtbFBLAQIUABQAAAAIAIdO4kAzLwWeOwAA&#10;ADkAAAAQAAAAAAAAAAEAIAAAAAgBAABkcnMvc2hhcGV4bWwueG1sUEsFBgAAAAAGAAYAWwEAALID&#10;AAAAAA==&#10;" path="m262,1004c261,1004,261,1004,261,1004c253,1003,253,1003,253,1003c253,1003,247,1003,238,1002c233,1001,229,996,229,991c230,986,235,982,240,983c249,984,255,984,255,984c262,985,262,985,262,985c269,985,269,985,269,985c269,985,269,985,269,985c269,985,269,985,270,985c280,984,307,984,333,982c338,982,343,986,343,991c344,997,339,1001,334,1001c308,1003,281,1004,270,1004c270,1004,270,1004,270,1004c270,1004,270,1004,269,1004c262,1004,262,1004,262,1004c262,1004,262,1004,262,1004xm122,981c122,981,121,981,120,981c117,980,115,980,112,979c107,977,104,972,105,967c107,962,112,959,117,960c120,961,122,962,125,962c130,964,133,969,132,974c131,978,127,981,122,981xm440,964c439,964,437,964,435,962c431,960,430,954,432,949c434,947,435,945,436,943c439,938,445,937,449,939c454,942,456,948,453,952c452,955,450,957,449,960c447,962,444,964,440,964xm20,916c16,916,12,913,11,909c6,897,5,884,4,872c2,858,1,837,1,812c0,807,5,803,10,802c15,802,20,806,20,812c21,836,22,856,23,870c24,881,25,893,29,903c31,908,28,913,23,915c22,915,21,916,20,916xm471,843c471,843,470,843,470,843c465,842,461,837,462,832c464,805,466,773,468,738c468,733,473,729,478,729c483,729,487,734,487,739c486,774,484,806,481,834c480,839,476,843,471,843xm10,703c10,703,10,703,10,703c4,703,0,699,0,694c0,686,0,686,0,686c0,680,5,676,10,676c10,676,10,676,10,676c15,676,19,681,19,686c19,694,19,694,19,694c19,699,15,703,10,703xm480,630c480,630,480,630,480,630c475,630,470,626,470,620c470,612,470,612,470,612c470,607,475,603,480,603c485,603,490,607,490,612c490,620,490,620,490,620c490,626,485,630,480,630xm11,577c11,577,11,577,11,577c5,577,1,573,1,567c2,473,2,473,2,473c2,467,6,463,11,463c11,463,11,463,11,463c17,463,21,468,21,473c20,568,20,568,20,568c20,573,16,577,11,577xm479,504c473,504,469,500,469,494c468,463,467,432,466,400c466,395,470,390,475,390c481,390,485,394,485,399c487,431,488,463,488,494c488,499,484,504,479,504c479,504,479,504,479,504xm12,364c12,364,12,364,12,364c7,364,3,360,3,354c3,347,3,347,3,347c3,341,7,337,12,337c12,337,12,337,12,337c18,337,22,341,22,347c22,355,22,355,22,355c22,360,17,364,12,364xm13,238c13,238,13,238,13,238c8,238,3,234,3,228c4,165,4,165,4,165c4,161,4,154,4,149c4,149,4,149,4,149c4,149,4,143,5,133c6,128,10,123,16,124c21,124,25,129,24,134c24,144,23,150,23,150c23,154,23,161,23,165c23,228,23,228,23,228c23,234,18,238,13,238xm389,81c386,81,384,80,382,78c376,72,376,72,376,72c373,68,373,62,376,59c380,55,386,55,390,59c396,64,396,64,396,64c399,68,399,74,396,78c394,80,391,81,389,81xm62,41c58,41,55,39,53,36c51,31,52,25,57,23c60,22,62,20,65,19c70,17,75,19,78,24c80,29,77,35,73,37c70,38,68,39,66,40c65,41,63,41,62,41xm280,23c279,23,279,22,278,22c263,20,246,19,225,19c212,19,198,20,185,20c180,21,176,16,175,11c175,6,179,1,185,1c198,0,212,0,225,0c247,0,265,1,281,3c286,4,290,9,289,14c288,19,284,23,280,23xe">
                  <v:path o:connectlocs="603,2384;572,2337;641,2341;793,2334;643,2387;624,2387;286,2332;278,2282;290,2332;1029,2256;1079,2263;47,2177;2,1930;54,2068;47,2177;1101,1978;1160,1756;23,1671;0,1630;45,1630;1144,1497;1120,1455;1168,1474;26,1371;26,1100;47,1350;1117,1174;1156,948;1141,1198;7,841;28,801;28,865;7,542;9,354;57,318;54,542;910,185;929,140;927,192;135,54;174,87;667,54;440,47;536,0;667,54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主题目标：</w:t>
      </w:r>
    </w:p>
    <w:p w14:paraId="6C905F4F">
      <w:pPr>
        <w:spacing w:line="240" w:lineRule="auto"/>
        <w:jc w:val="center"/>
        <w:rPr>
          <w:rFonts w:hint="eastAsia" w:eastAsia="宋体"/>
          <w:b/>
          <w:sz w:val="32"/>
          <w:szCs w:val="32"/>
        </w:rPr>
      </w:pPr>
      <w:r>
        <w:rPr>
          <w:rFonts w:hint="eastAsia" w:eastAsia="宋体"/>
          <w:b/>
          <w:sz w:val="32"/>
          <w:szCs w:val="32"/>
        </w:rPr>
        <w:t>第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eastAsia="zh-CN"/>
        </w:rPr>
        <w:t>十四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 w:eastAsia="宋体"/>
          <w:b/>
          <w:sz w:val="32"/>
          <w:szCs w:val="32"/>
        </w:rPr>
        <w:t>周工作计划</w:t>
      </w:r>
    </w:p>
    <w:p w14:paraId="762614F9">
      <w:pPr>
        <w:spacing w:line="240" w:lineRule="auto"/>
        <w:jc w:val="both"/>
        <w:rPr>
          <w:rFonts w:hint="default" w:ascii="宋体" w:hAnsi="宋体" w:eastAsia="宋体" w:cs="宋体"/>
          <w:b/>
          <w:lang w:val="en-US" w:eastAsia="zh-CN"/>
        </w:rPr>
      </w:pPr>
      <w:r>
        <w:rPr>
          <w:rFonts w:hint="eastAsia" w:ascii="宋体" w:hAnsi="宋体" w:cs="宋体"/>
          <w:b/>
          <w:lang w:val="en-US" w:eastAsia="zh-CN"/>
        </w:rPr>
        <w:t xml:space="preserve">班级：中3班  实施主题：可爱的动物  </w:t>
      </w:r>
      <w:r>
        <w:rPr>
          <w:rFonts w:hint="eastAsia" w:ascii="宋体" w:hAnsi="宋体" w:eastAsia="宋体" w:cs="宋体"/>
          <w:b/>
          <w:lang w:eastAsia="zh-CN"/>
        </w:rPr>
        <w:t>日期:</w:t>
      </w:r>
      <w:r>
        <w:rPr>
          <w:rFonts w:hint="eastAsia" w:ascii="宋体" w:hAnsi="宋体" w:cs="宋体"/>
          <w:b/>
          <w:lang w:val="en-US" w:eastAsia="zh-CN"/>
        </w:rPr>
        <w:t>12</w:t>
      </w:r>
      <w:r>
        <w:rPr>
          <w:rFonts w:hint="eastAsia" w:asciiTheme="minorEastAsia" w:hAnsiTheme="minorEastAsia" w:eastAsiaTheme="minorEastAsia" w:cstheme="minorEastAsia"/>
          <w:b/>
          <w:bCs w:val="0"/>
          <w:lang w:bidi="ar-SA"/>
        </w:rPr>
        <w:t>月</w:t>
      </w:r>
      <w:r>
        <w:rPr>
          <w:rFonts w:hint="eastAsia" w:asciiTheme="minorEastAsia" w:hAnsiTheme="minorEastAsia" w:eastAsiaTheme="minorEastAsia" w:cstheme="minorEastAsia"/>
          <w:b/>
          <w:bCs w:val="0"/>
          <w:lang w:val="en-US" w:eastAsia="zh-CN" w:bidi="ar-SA"/>
        </w:rPr>
        <w:t>2</w:t>
      </w:r>
      <w:r>
        <w:rPr>
          <w:rFonts w:hint="eastAsia" w:asciiTheme="minorEastAsia" w:hAnsiTheme="minorEastAsia" w:eastAsiaTheme="minorEastAsia" w:cstheme="minorEastAsia"/>
          <w:b/>
          <w:bCs w:val="0"/>
          <w:lang w:bidi="ar-SA"/>
        </w:rPr>
        <w:t>日—</w:t>
      </w:r>
      <w:r>
        <w:rPr>
          <w:rFonts w:hint="eastAsia" w:asciiTheme="minorEastAsia" w:hAnsiTheme="minorEastAsia" w:eastAsiaTheme="minorEastAsia" w:cstheme="minorEastAsia"/>
          <w:b/>
          <w:bCs w:val="0"/>
          <w:lang w:val="en-US" w:eastAsia="zh-CN" w:bidi="ar-SA"/>
        </w:rPr>
        <w:t>12月6</w:t>
      </w:r>
      <w:r>
        <w:rPr>
          <w:rFonts w:hint="eastAsia" w:asciiTheme="minorEastAsia" w:hAnsiTheme="minorEastAsia" w:eastAsiaTheme="minorEastAsia" w:cstheme="minorEastAsia"/>
          <w:b/>
          <w:bCs w:val="0"/>
          <w:lang w:bidi="ar-SA"/>
        </w:rPr>
        <w:t>日</w:t>
      </w:r>
      <w:r>
        <w:rPr>
          <w:rFonts w:hint="eastAsia" w:asciiTheme="minorEastAsia" w:hAnsiTheme="minorEastAsia" w:eastAsiaTheme="minorEastAsia" w:cstheme="minorEastAsia"/>
          <w:b/>
          <w:bCs w:val="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 w:val="0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lang w:eastAsia="zh-CN"/>
        </w:rPr>
        <w:t>带班老师：</w:t>
      </w:r>
      <w:r>
        <w:rPr>
          <w:rFonts w:hint="eastAsia" w:ascii="宋体" w:hAnsi="宋体" w:cs="宋体"/>
          <w:b/>
          <w:lang w:eastAsia="zh-CN"/>
        </w:rPr>
        <w:t>吴、宁老师</w:t>
      </w:r>
    </w:p>
    <w:tbl>
      <w:tblPr>
        <w:tblStyle w:val="6"/>
        <w:tblpPr w:leftFromText="180" w:rightFromText="180" w:vertAnchor="text" w:horzAnchor="page" w:tblpX="1355" w:tblpY="41"/>
        <w:tblOverlap w:val="never"/>
        <w:tblW w:w="967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1776"/>
        <w:gridCol w:w="1776"/>
        <w:gridCol w:w="1776"/>
        <w:gridCol w:w="1776"/>
        <w:gridCol w:w="1776"/>
      </w:tblGrid>
      <w:tr w14:paraId="486E3BA6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22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02B60EE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sz w:val="24"/>
                <w:szCs w:val="20"/>
              </w:rPr>
              <w:t>工作要求</w:t>
            </w:r>
          </w:p>
        </w:tc>
        <w:tc>
          <w:tcPr>
            <w:tcW w:w="8880" w:type="dxa"/>
            <w:gridSpan w:val="5"/>
            <w:tcBorders>
              <w:right w:val="thickThinSmallGap" w:color="auto" w:sz="24" w:space="0"/>
            </w:tcBorders>
            <w:vAlign w:val="center"/>
          </w:tcPr>
          <w:p w14:paraId="14AB206B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/>
              </w:rPr>
              <w:t>1.知道常见的动物，丰富对动物的认知，产生了解和探索动物的兴趣。（主题目标）</w:t>
            </w:r>
          </w:p>
          <w:p w14:paraId="3D53C74A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/>
              </w:rPr>
              <w:t>运用身体动作、绘画、手工等多种形式表现动物的特征。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（主题目标）</w:t>
            </w:r>
          </w:p>
          <w:p w14:paraId="64FF626F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3.关注幼儿身体健康状况，对请病假的幼儿做好追踪。（保育目标）</w:t>
            </w:r>
          </w:p>
          <w:p w14:paraId="7049F95B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0"/>
                <w:lang w:val="en-US" w:eastAsia="zh-CN"/>
              </w:rPr>
              <w:t>4</w:t>
            </w:r>
            <w:r>
              <w:rPr>
                <w:rFonts w:hint="default" w:ascii="宋体" w:hAnsi="宋体" w:eastAsia="宋体" w:cs="宋体"/>
                <w:kern w:val="2"/>
                <w:sz w:val="21"/>
                <w:szCs w:val="20"/>
                <w:lang w:val="en-US" w:eastAsia="zh-CN"/>
              </w:rPr>
              <w:t>.</w:t>
            </w:r>
            <w:r>
              <w:rPr>
                <w:rFonts w:hint="eastAsia" w:ascii="宋体" w:hAnsi="宋体" w:cs="宋体"/>
                <w:kern w:val="2"/>
                <w:sz w:val="21"/>
                <w:szCs w:val="20"/>
                <w:lang w:val="en-US" w:eastAsia="zh-CN"/>
              </w:rPr>
              <w:t>午睡过程中能保持安静，不随意讲话、不影响他人睡眠，如果有特殊情况需要上厕所或喝水，能举手轻声告诉老师。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（常规目标）</w:t>
            </w:r>
          </w:p>
        </w:tc>
      </w:tr>
      <w:tr w14:paraId="4392DFB2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1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</w:tcPr>
          <w:p w14:paraId="3060314A"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300" w:lineRule="exact"/>
              <w:ind w:left="0" w:right="0" w:firstLine="180" w:firstLineChars="100"/>
              <w:rPr>
                <w:rFonts w:hint="default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eastAsia="zh-CN"/>
              </w:rPr>
              <w:t>星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期</w:t>
            </w:r>
          </w:p>
          <w:p w14:paraId="2EBAED93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1776" w:type="dxa"/>
            <w:tcBorders>
              <w:right w:val="single" w:color="auto" w:sz="4" w:space="0"/>
            </w:tcBorders>
            <w:vAlign w:val="center"/>
          </w:tcPr>
          <w:p w14:paraId="46D8B54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一</w:t>
            </w:r>
          </w:p>
        </w:tc>
        <w:tc>
          <w:tcPr>
            <w:tcW w:w="177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9B214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二</w:t>
            </w:r>
          </w:p>
        </w:tc>
        <w:tc>
          <w:tcPr>
            <w:tcW w:w="177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AF716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三</w:t>
            </w:r>
          </w:p>
        </w:tc>
        <w:tc>
          <w:tcPr>
            <w:tcW w:w="177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8809F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四</w:t>
            </w:r>
          </w:p>
        </w:tc>
        <w:tc>
          <w:tcPr>
            <w:tcW w:w="1776" w:type="dxa"/>
            <w:tcBorders>
              <w:left w:val="single" w:color="auto" w:sz="4" w:space="0"/>
              <w:right w:val="thickThinSmallGap" w:color="auto" w:sz="24" w:space="0"/>
            </w:tcBorders>
            <w:vAlign w:val="center"/>
          </w:tcPr>
          <w:p w14:paraId="248F9E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五</w:t>
            </w:r>
          </w:p>
        </w:tc>
      </w:tr>
      <w:tr w14:paraId="5744AA4A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0" w:hRule="atLeast"/>
        </w:trPr>
        <w:tc>
          <w:tcPr>
            <w:tcW w:w="387" w:type="dxa"/>
            <w:shd w:val="pct10" w:color="auto" w:fill="auto"/>
            <w:vAlign w:val="center"/>
          </w:tcPr>
          <w:p w14:paraId="3A0AE5A5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 w14:paraId="33918D3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color w:val="000000"/>
                <w:szCs w:val="20"/>
              </w:rPr>
              <w:t>接待</w:t>
            </w:r>
          </w:p>
        </w:tc>
        <w:tc>
          <w:tcPr>
            <w:tcW w:w="8880" w:type="dxa"/>
            <w:gridSpan w:val="5"/>
            <w:vAlign w:val="center"/>
          </w:tcPr>
          <w:p w14:paraId="4B2EDCDC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1.</w:t>
            </w:r>
            <w:r>
              <w:rPr>
                <w:rFonts w:hint="eastAsia" w:ascii="宋体" w:cs="Times New Roman"/>
                <w:sz w:val="21"/>
                <w:szCs w:val="21"/>
                <w:lang w:val="en-US" w:eastAsia="zh-CN"/>
              </w:rPr>
              <w:t xml:space="preserve">热情接待幼儿来园，与幼儿有礼貌地打招呼。 </w:t>
            </w:r>
          </w:p>
          <w:p w14:paraId="39E879FE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/>
                <w:szCs w:val="21"/>
                <w:lang w:eastAsia="zh-CN"/>
              </w:rPr>
              <w:t>进行二次晨检，了解幼儿身体情况及检查幼儿口袋是否有小玩具等物品。</w:t>
            </w:r>
          </w:p>
        </w:tc>
      </w:tr>
      <w:tr w14:paraId="113D465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17" w:hRule="atLeast"/>
        </w:trPr>
        <w:tc>
          <w:tcPr>
            <w:tcW w:w="387" w:type="dxa"/>
            <w:vMerge w:val="restart"/>
            <w:shd w:val="pct10" w:color="auto" w:fill="auto"/>
            <w:vAlign w:val="center"/>
          </w:tcPr>
          <w:p w14:paraId="107F70E0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 w14:paraId="63A9B4DF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 w:eastAsia="宋体"/>
                <w:bCs/>
                <w:sz w:val="24"/>
                <w:szCs w:val="20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0"/>
                <w:lang w:eastAsia="zh-CN"/>
              </w:rPr>
              <w:t>晨间游戏</w:t>
            </w:r>
          </w:p>
        </w:tc>
        <w:tc>
          <w:tcPr>
            <w:tcW w:w="8880" w:type="dxa"/>
            <w:gridSpan w:val="5"/>
            <w:vAlign w:val="center"/>
          </w:tcPr>
          <w:p w14:paraId="73A3B49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/>
                <w:color w:val="000000"/>
                <w:szCs w:val="20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0"/>
                <w:lang w:val="en-US" w:eastAsia="zh-CN"/>
              </w:rPr>
              <w:t>1.签到</w:t>
            </w:r>
            <w:r>
              <w:rPr>
                <w:rFonts w:hint="eastAsia" w:ascii="宋体" w:hAnsi="宋体"/>
                <w:color w:val="000000"/>
                <w:szCs w:val="20"/>
                <w:lang w:val="en-US" w:eastAsia="zh-CN"/>
              </w:rPr>
              <w:t>：能迅速找到自己的标记图案，根据小组签到。</w:t>
            </w:r>
          </w:p>
          <w:p w14:paraId="58E875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/>
                <w:color w:val="000000"/>
                <w:szCs w:val="20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0"/>
                <w:lang w:val="en-US" w:eastAsia="zh-CN"/>
              </w:rPr>
              <w:t>2.</w:t>
            </w:r>
            <w:r>
              <w:rPr>
                <w:rFonts w:hint="eastAsia" w:ascii="宋体" w:hAnsi="宋体"/>
                <w:b/>
                <w:bCs/>
                <w:color w:val="000000"/>
                <w:szCs w:val="20"/>
                <w:lang w:eastAsia="zh-CN"/>
              </w:rPr>
              <w:t>重点</w:t>
            </w:r>
            <w:r>
              <w:rPr>
                <w:rFonts w:hint="eastAsia" w:ascii="宋体" w:hAnsi="宋体"/>
                <w:b/>
                <w:bCs/>
                <w:color w:val="000000"/>
                <w:szCs w:val="20"/>
              </w:rPr>
              <w:t>区域</w:t>
            </w:r>
            <w:r>
              <w:rPr>
                <w:rFonts w:hint="eastAsia" w:ascii="宋体" w:hAnsi="宋体"/>
                <w:color w:val="000000"/>
                <w:szCs w:val="20"/>
              </w:rPr>
              <w:t>：</w:t>
            </w:r>
            <w:r>
              <w:rPr>
                <w:rFonts w:hint="eastAsia" w:ascii="宋体" w:hAnsi="宋体"/>
                <w:color w:val="000000"/>
                <w:szCs w:val="20"/>
                <w:lang w:val="en-US" w:eastAsia="zh-CN"/>
              </w:rPr>
              <w:t>建构区:提供公园图片、辅助材料，引导幼儿在参观的基础上迁移建构路、亭子、桥的经验，鼓励幼儿用积木表现公园建筑。</w:t>
            </w:r>
            <w:r>
              <w:rPr>
                <w:rFonts w:hint="eastAsia" w:ascii="宋体" w:hAnsi="宋体"/>
                <w:color w:val="000000"/>
                <w:szCs w:val="20"/>
                <w:lang w:eastAsia="zh-CN"/>
              </w:rPr>
              <w:t>☆</w:t>
            </w:r>
            <w:r>
              <w:rPr>
                <w:rFonts w:hint="eastAsia" w:ascii="宋体" w:hAnsi="宋体"/>
                <w:color w:val="000000"/>
                <w:szCs w:val="20"/>
                <w:lang w:val="en-US" w:eastAsia="zh-CN"/>
              </w:rPr>
              <w:t>美工区：提供彩色纸、猫头鹰折纸步骤图，引导幼儿一步步折出猫头鹰，并用勾线笔画一画猫头鹰身上的羽毛和眼睛。</w:t>
            </w:r>
          </w:p>
          <w:p w14:paraId="09435C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宋体" w:hAnsi="宋体"/>
                <w:color w:val="00000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Cs w:val="20"/>
                <w:lang w:val="en-US" w:eastAsia="zh-CN"/>
              </w:rPr>
              <w:t>3.晨间谈话</w:t>
            </w:r>
            <w:r>
              <w:rPr>
                <w:rFonts w:hint="eastAsia" w:ascii="宋体" w:hAnsi="宋体" w:cs="宋体"/>
                <w:szCs w:val="20"/>
                <w:lang w:val="en-US" w:eastAsia="zh-CN"/>
              </w:rPr>
              <w:t>：我认识的动物、我喜欢的动物。</w:t>
            </w:r>
          </w:p>
        </w:tc>
      </w:tr>
      <w:tr w14:paraId="0F9712CA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5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32504A9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 w14:paraId="725A8AF2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 w:eastAsia="宋体"/>
                <w:bCs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户外</w:t>
            </w:r>
            <w:r>
              <w:rPr>
                <w:rFonts w:hint="eastAsia" w:ascii="宋体" w:hAnsi="宋体"/>
                <w:bCs/>
                <w:sz w:val="24"/>
                <w:szCs w:val="20"/>
                <w:lang w:val="en-US" w:eastAsia="zh-CN"/>
              </w:rPr>
              <w:t>运动</w:t>
            </w:r>
          </w:p>
        </w:tc>
        <w:tc>
          <w:tcPr>
            <w:tcW w:w="8880" w:type="dxa"/>
            <w:gridSpan w:val="5"/>
            <w:vAlign w:val="center"/>
          </w:tcPr>
          <w:p w14:paraId="143A1AD8">
            <w:pPr>
              <w:keepNext w:val="0"/>
              <w:keepLines w:val="0"/>
              <w:suppressLineNumbers w:val="0"/>
              <w:spacing w:before="0" w:beforeAutospacing="0" w:after="0" w:afterAutospacing="0" w:line="288" w:lineRule="auto"/>
              <w:ind w:left="0" w:right="0"/>
              <w:rPr>
                <w:rFonts w:hint="default" w:ascii="宋体" w:hAnsi="宋体" w:cs="宋体"/>
                <w:color w:val="000000"/>
                <w:szCs w:val="20"/>
              </w:rPr>
            </w:pPr>
            <w:r>
              <w:rPr>
                <w:rFonts w:hint="default" w:ascii="宋体" w:hAnsi="宋体" w:cs="宋体"/>
                <w:color w:val="000000"/>
                <w:szCs w:val="20"/>
              </w:rPr>
              <w:t>1</w:t>
            </w:r>
            <w:r>
              <w:rPr>
                <w:rFonts w:hint="eastAsia" w:ascii="宋体" w:hAnsi="宋体" w:cs="宋体"/>
                <w:color w:val="000000"/>
                <w:szCs w:val="20"/>
              </w:rPr>
              <w:t>.队列练习：</w:t>
            </w:r>
            <w:r>
              <w:rPr>
                <w:rFonts w:hint="eastAsia" w:ascii="宋体" w:hAnsi="宋体" w:cs="宋体"/>
                <w:color w:val="000000"/>
                <w:szCs w:val="20"/>
                <w:lang w:eastAsia="zh-CN"/>
              </w:rPr>
              <w:t>练习向后转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。</w:t>
            </w:r>
          </w:p>
          <w:p w14:paraId="6FA4FE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color w:val="FF0000"/>
                <w:sz w:val="24"/>
                <w:szCs w:val="20"/>
              </w:rPr>
            </w:pPr>
            <w:r>
              <w:rPr>
                <w:rFonts w:hint="default" w:ascii="宋体" w:hAnsi="宋体" w:cs="宋体"/>
                <w:color w:val="000000"/>
                <w:szCs w:val="20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0"/>
              </w:rPr>
              <w:t>.律动、早操：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师幼一起做操，鼓励幼儿动作合拍、到位。</w:t>
            </w:r>
          </w:p>
        </w:tc>
      </w:tr>
      <w:tr w14:paraId="3A874BF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96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17852B54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2B49FDDA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3061F1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集体游戏：扔沙包</w:t>
            </w:r>
          </w:p>
          <w:p w14:paraId="158C7E3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尝试投掷</w:t>
            </w:r>
          </w:p>
        </w:tc>
        <w:tc>
          <w:tcPr>
            <w:tcW w:w="1776" w:type="dxa"/>
            <w:vMerge w:val="restart"/>
            <w:tcBorders>
              <w:right w:val="single" w:color="auto" w:sz="8" w:space="0"/>
            </w:tcBorders>
            <w:vAlign w:val="center"/>
          </w:tcPr>
          <w:p w14:paraId="4DFCDC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体能大循环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5C2632F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集体游戏：小鼓咚咚</w:t>
            </w:r>
          </w:p>
          <w:p w14:paraId="7DF193E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折返跑</w:t>
            </w:r>
          </w:p>
        </w:tc>
        <w:tc>
          <w:tcPr>
            <w:tcW w:w="1776" w:type="dxa"/>
            <w:vMerge w:val="restart"/>
            <w:tcBorders>
              <w:left w:val="single" w:color="auto" w:sz="8" w:space="0"/>
            </w:tcBorders>
            <w:vAlign w:val="center"/>
          </w:tcPr>
          <w:p w14:paraId="54845F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体能大循环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71D9A0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集体游戏：夺红旗</w:t>
            </w:r>
          </w:p>
          <w:p w14:paraId="47369C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直线快跑15米</w:t>
            </w:r>
          </w:p>
        </w:tc>
      </w:tr>
      <w:tr w14:paraId="7E62B3F0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40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0075EF5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6AE0CBD0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0428C6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分散活动：重点指导遵守交通规则骑行</w:t>
            </w:r>
          </w:p>
        </w:tc>
        <w:tc>
          <w:tcPr>
            <w:tcW w:w="1776" w:type="dxa"/>
            <w:vMerge w:val="continue"/>
            <w:tcBorders>
              <w:right w:val="single" w:color="auto" w:sz="8" w:space="0"/>
            </w:tcBorders>
            <w:vAlign w:val="center"/>
          </w:tcPr>
          <w:p w14:paraId="645DED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3440BC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分散活动：重点指导手脚协同攀爬</w:t>
            </w:r>
          </w:p>
        </w:tc>
        <w:tc>
          <w:tcPr>
            <w:tcW w:w="1776" w:type="dxa"/>
            <w:vMerge w:val="continue"/>
            <w:tcBorders>
              <w:left w:val="single" w:color="auto" w:sz="8" w:space="0"/>
            </w:tcBorders>
            <w:vAlign w:val="center"/>
          </w:tcPr>
          <w:p w14:paraId="580A81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2A93771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sz w:val="18"/>
                <w:szCs w:val="18"/>
                <w:lang w:val="en-US" w:eastAsia="zh-CN"/>
              </w:rPr>
              <w:t>分散活动：重点指导拍球方法</w:t>
            </w:r>
          </w:p>
        </w:tc>
      </w:tr>
      <w:tr w14:paraId="463349C5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60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0867686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学习</w:t>
            </w:r>
          </w:p>
          <w:p w14:paraId="03DC8FB2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活动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5BCA27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健康：小蜘蛛请客</w:t>
            </w:r>
          </w:p>
          <w:p w14:paraId="49DF97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手脚着地屈膝爬行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374FF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语言：数脚</w:t>
            </w:r>
          </w:p>
          <w:p w14:paraId="057E576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理解故事中的词语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5D0CE2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数学：小动物排队</w:t>
            </w:r>
          </w:p>
          <w:p w14:paraId="3438553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知道排在第几个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775262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cs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宋体"/>
                <w:b/>
                <w:bCs/>
                <w:szCs w:val="21"/>
                <w:lang w:val="en-US" w:eastAsia="zh-CN"/>
              </w:rPr>
              <w:t>艺术：五彩蛋</w:t>
            </w:r>
          </w:p>
          <w:p w14:paraId="53A87A8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cs="宋体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用多种材料装饰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2E96353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cs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社会：蚂蚁搬豆</w:t>
            </w:r>
          </w:p>
          <w:p w14:paraId="6DCCD9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用与同伴互助合作</w:t>
            </w:r>
          </w:p>
        </w:tc>
      </w:tr>
      <w:tr w14:paraId="7F04D2FE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33192D28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上午</w:t>
            </w:r>
          </w:p>
          <w:p w14:paraId="1B03B61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游戏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58D1DBEC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szCs w:val="20"/>
              </w:rPr>
              <w:t>角色游戏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50C568D0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区域游戏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066F5015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角色游戏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581B2C3F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区域游戏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53D96A98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角色游戏</w:t>
            </w:r>
          </w:p>
        </w:tc>
      </w:tr>
      <w:tr w14:paraId="0B889375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44268D1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下午</w:t>
            </w:r>
          </w:p>
          <w:p w14:paraId="22AB4D1A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eastAsia" w:ascii="宋体" w:hAnsi="宋体" w:eastAsia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  <w:lang w:eastAsia="zh-CN"/>
              </w:rPr>
              <w:t>户外</w:t>
            </w:r>
          </w:p>
          <w:p w14:paraId="31DFB284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活动</w:t>
            </w:r>
          </w:p>
        </w:tc>
        <w:tc>
          <w:tcPr>
            <w:tcW w:w="1776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49E14F5F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图书室</w:t>
            </w:r>
          </w:p>
        </w:tc>
        <w:tc>
          <w:tcPr>
            <w:tcW w:w="1776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51271590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户外娃娃家</w:t>
            </w:r>
          </w:p>
        </w:tc>
        <w:tc>
          <w:tcPr>
            <w:tcW w:w="1776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3582B328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美术室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5C40A7F2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二楼建构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1A4CA1F6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骑行游戏</w:t>
            </w:r>
          </w:p>
        </w:tc>
      </w:tr>
      <w:tr w14:paraId="06586FC7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3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 w14:paraId="45EA12F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8880" w:type="dxa"/>
            <w:gridSpan w:val="5"/>
            <w:tcBorders>
              <w:bottom w:val="single" w:color="auto" w:sz="4" w:space="0"/>
            </w:tcBorders>
            <w:vAlign w:val="center"/>
          </w:tcPr>
          <w:p w14:paraId="07CB939A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 w:rightChars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Cs w:val="20"/>
                <w:lang w:val="en-US" w:eastAsia="zh-CN"/>
              </w:rPr>
              <w:t>1.</w:t>
            </w:r>
            <w:r>
              <w:rPr>
                <w:rFonts w:hint="default" w:ascii="宋体" w:hAnsi="宋体" w:cs="宋体"/>
                <w:szCs w:val="20"/>
                <w:lang w:val="en-US" w:eastAsia="zh-CN"/>
              </w:rPr>
              <w:t>鼓励幼儿入园和离园时主动与老师同伴有礼貌地问候。</w:t>
            </w:r>
            <w:r>
              <w:rPr>
                <w:rFonts w:hint="default" w:ascii="宋体" w:hAnsi="宋体" w:cs="宋体"/>
                <w:szCs w:val="20"/>
                <w:lang w:val="en-US" w:eastAsia="zh-CN"/>
              </w:rPr>
              <w:br w:type="textWrapping"/>
            </w:r>
            <w:r>
              <w:rPr>
                <w:rFonts w:hint="default" w:ascii="宋体" w:hAnsi="宋体" w:cs="宋体"/>
                <w:szCs w:val="20"/>
                <w:lang w:val="en-US" w:eastAsia="zh-CN"/>
              </w:rPr>
              <w:t>2.进餐时保持安静，在一定时间内吃完饭菜，不吃冷饭冷菜。</w:t>
            </w:r>
          </w:p>
        </w:tc>
      </w:tr>
      <w:tr w14:paraId="125613E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4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3866F64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BF0C530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 w:rightChars="0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1.鼓励家长带领幼儿亲近、观察、饲养小动物，培养对动物的喜爱之情。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2.请家长与幼儿共同搜集自己喜欢的动物图书、图片、谜语和卡通头饰。</w:t>
            </w:r>
          </w:p>
        </w:tc>
      </w:tr>
      <w:tr w14:paraId="41EA2E52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7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59B7758A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41F8299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Cs w:val="20"/>
                <w:lang w:val="en-US" w:eastAsia="zh-CN"/>
              </w:rPr>
              <w:t>在班级自然角饲养区饲养小金鱼、小乌龟，鼓励幼儿照料小动物，激发对动物的喜爱之情。</w:t>
            </w:r>
          </w:p>
        </w:tc>
      </w:tr>
      <w:tr w14:paraId="7D9349D4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62DA22C5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</w:tcBorders>
            <w:vAlign w:val="center"/>
          </w:tcPr>
          <w:p w14:paraId="346991E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 w:firstLine="480" w:firstLineChars="200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</w:tbl>
    <w:p w14:paraId="5F36F670">
      <w:pPr>
        <w:rPr>
          <w:rFonts w:hint="eastAsia"/>
        </w:rPr>
        <w:sectPr>
          <w:headerReference r:id="rId5" w:type="default"/>
          <w:footerReference r:id="rId6" w:type="default"/>
          <w:pgSz w:w="11906" w:h="16838"/>
          <w:pgMar w:top="1587" w:right="1361" w:bottom="1474" w:left="1587" w:header="454" w:footer="454" w:gutter="0"/>
          <w:cols w:space="0" w:num="1"/>
          <w:rtlGutter w:val="0"/>
          <w:docGrid w:type="lines" w:linePitch="312" w:charSpace="0"/>
        </w:sectPr>
      </w:pPr>
    </w:p>
    <w:p w14:paraId="455DB94D">
      <w:pPr>
        <w:rPr>
          <w:rFonts w:hint="eastAsia"/>
        </w:rPr>
      </w:pPr>
    </w:p>
    <w:p w14:paraId="3430DE57">
      <w:pPr>
        <w:rPr>
          <w:rFonts w:hint="default" w:ascii="宋体" w:hAnsi="宋体" w:eastAsia="宋体" w:cs="宋体"/>
          <w:sz w:val="24"/>
          <w:szCs w:val="24"/>
          <w:lang w:val="en-US" w:eastAsia="zh-CN"/>
        </w:rPr>
        <w:sectPr>
          <w:headerReference r:id="rId7" w:type="default"/>
          <w:footerReference r:id="rId8" w:type="default"/>
          <w:pgSz w:w="11906" w:h="16838"/>
          <w:pgMar w:top="1701" w:right="1361" w:bottom="1474" w:left="1587" w:header="454" w:footer="454" w:gutter="0"/>
          <w:cols w:space="0" w:num="1"/>
          <w:rtlGutter w:val="0"/>
          <w:docGrid w:type="lines" w:linePitch="312" w:charSpace="0"/>
        </w:sectPr>
      </w:pP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962660</wp:posOffset>
                </wp:positionV>
                <wp:extent cx="3991610" cy="40366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61210" y="2637155"/>
                          <a:ext cx="4010660" cy="403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8D33EA">
                            <w:pPr>
                              <w:ind w:firstLine="2409" w:firstLineChars="800"/>
                              <w:jc w:val="both"/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光盘小能手</w:t>
                            </w:r>
                          </w:p>
                          <w:p w14:paraId="1C53BBAB">
                            <w:pPr>
                              <w:ind w:firstLine="1200" w:firstLineChars="400"/>
                              <w:jc w:val="both"/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>赵明宸    康缪奕    王安然</w:t>
                            </w:r>
                          </w:p>
                          <w:p w14:paraId="03C407DA">
                            <w:pPr>
                              <w:ind w:firstLine="1200" w:firstLineChars="400"/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Hans"/>
                              </w:rPr>
                              <w:t>李昭一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徐李昕    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Hans"/>
                              </w:rPr>
                              <w:t>赵明宸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</w:t>
                            </w:r>
                          </w:p>
                          <w:p w14:paraId="67EF53D0">
                            <w:pPr>
                              <w:ind w:firstLine="2409" w:firstLineChars="800"/>
                              <w:jc w:val="both"/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小小智多星</w:t>
                            </w:r>
                          </w:p>
                          <w:p w14:paraId="2A2B8829">
                            <w:pPr>
                              <w:jc w:val="both"/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刘珞然    青  靖    蒋茉汐</w:t>
                            </w:r>
                          </w:p>
                          <w:p w14:paraId="78F953E9">
                            <w:pPr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徐李昕    李雨衡    刘珞然</w:t>
                            </w:r>
                          </w:p>
                          <w:p w14:paraId="272BEE12">
                            <w:pPr>
                              <w:ind w:firstLine="2409" w:firstLineChars="800"/>
                              <w:jc w:val="both"/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运动小健将</w:t>
                            </w:r>
                          </w:p>
                          <w:p w14:paraId="5FA18F70">
                            <w:pPr>
                              <w:jc w:val="both"/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闫宇辰    胡靖希    孟圣晞</w:t>
                            </w:r>
                          </w:p>
                          <w:p w14:paraId="77B8D333">
                            <w:pPr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崔暖阳    叶晞妍    沈希瑜</w:t>
                            </w:r>
                          </w:p>
                          <w:p w14:paraId="45E76752">
                            <w:pPr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</w:t>
                            </w:r>
                          </w:p>
                          <w:p w14:paraId="1C64A4D9">
                            <w:pPr>
                              <w:ind w:firstLine="904" w:firstLineChars="300"/>
                              <w:rPr>
                                <w:rFonts w:hint="default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.65pt;margin-top:75.8pt;height:317.85pt;width:314.3pt;z-index:251664384;mso-width-relative:page;mso-height-relative:page;" filled="f" stroked="f" coordsize="21600,21600" o:gfxdata="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BEzR0/bAAAACwEAAA8A&#10;AAAAAAAAAQAgAAAAIgAAAGRycy9kb3ducmV2LnhtbFBLAQIUABQAAAAIAIdO4kBzsbmITQIAAIEE&#10;AAAOAAAAAAAAAAEAIAAAACoBAABkcnMvZTJvRG9jLnhtbFBLBQYAAAAABgAGAFkBAADp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B8D33EA">
                      <w:pPr>
                        <w:ind w:firstLine="2409" w:firstLineChars="800"/>
                        <w:jc w:val="both"/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  <w:t>光盘小能手</w:t>
                      </w:r>
                    </w:p>
                    <w:p w14:paraId="1C53BBAB">
                      <w:pPr>
                        <w:ind w:firstLine="1200" w:firstLineChars="400"/>
                        <w:jc w:val="both"/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>赵明宸    康缪奕    王安然</w:t>
                      </w:r>
                    </w:p>
                    <w:p w14:paraId="03C407DA">
                      <w:pPr>
                        <w:ind w:firstLine="1200" w:firstLineChars="400"/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Hans"/>
                        </w:rPr>
                        <w:t>李昭一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徐李昕    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Hans"/>
                        </w:rPr>
                        <w:t>赵明宸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</w:t>
                      </w:r>
                    </w:p>
                    <w:p w14:paraId="67EF53D0">
                      <w:pPr>
                        <w:ind w:firstLine="2409" w:firstLineChars="800"/>
                        <w:jc w:val="both"/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  <w:t>小小智多星</w:t>
                      </w:r>
                    </w:p>
                    <w:p w14:paraId="2A2B8829">
                      <w:pPr>
                        <w:jc w:val="both"/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刘珞然    青  靖    蒋茉汐</w:t>
                      </w:r>
                    </w:p>
                    <w:p w14:paraId="78F953E9">
                      <w:pPr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    徐李昕    李雨衡    刘珞然</w:t>
                      </w:r>
                    </w:p>
                    <w:p w14:paraId="272BEE12">
                      <w:pPr>
                        <w:ind w:firstLine="2409" w:firstLineChars="800"/>
                        <w:jc w:val="both"/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  <w:t>运动小健将</w:t>
                      </w:r>
                    </w:p>
                    <w:p w14:paraId="5FA18F70">
                      <w:pPr>
                        <w:jc w:val="both"/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闫宇辰    胡靖希    孟圣晞</w:t>
                      </w:r>
                    </w:p>
                    <w:p w14:paraId="77B8D333">
                      <w:pPr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    崔暖阳    叶晞妍    沈希瑜</w:t>
                      </w:r>
                    </w:p>
                    <w:p w14:paraId="45E76752">
                      <w:pPr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    </w:t>
                      </w:r>
                    </w:p>
                    <w:p w14:paraId="1C64A4D9">
                      <w:pPr>
                        <w:ind w:firstLine="904" w:firstLineChars="300"/>
                        <w:rPr>
                          <w:rFonts w:hint="default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669290</wp:posOffset>
                </wp:positionV>
                <wp:extent cx="5015230" cy="4971415"/>
                <wp:effectExtent l="0" t="0" r="0" b="0"/>
                <wp:wrapNone/>
                <wp:docPr id="44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0" flipV="1">
                          <a:off x="0" y="0"/>
                          <a:ext cx="5015230" cy="4971415"/>
                          <a:chOff x="3138" y="791"/>
                          <a:chExt cx="1387" cy="2741"/>
                        </a:xfrm>
                        <a:effectLst/>
                      </wpg:grpSpPr>
                      <wps:wsp>
                        <wps:cNvPr id="15" name="Freeform 5"/>
                        <wps:cNvSpPr>
                          <a:spLocks noEditPoints="1"/>
                        </wps:cNvSpPr>
                        <wps:spPr bwMode="auto">
                          <a:xfrm>
                            <a:off x="3138" y="791"/>
                            <a:ext cx="1387" cy="2741"/>
                          </a:xfrm>
                          <a:custGeom>
                            <a:avLst/>
                            <a:gdLst>
                              <a:gd name="T0" fmla="*/ 568 w 582"/>
                              <a:gd name="T1" fmla="*/ 419 h 1153"/>
                              <a:gd name="T2" fmla="*/ 560 w 582"/>
                              <a:gd name="T3" fmla="*/ 272 h 1153"/>
                              <a:gd name="T4" fmla="*/ 554 w 582"/>
                              <a:gd name="T5" fmla="*/ 222 h 1153"/>
                              <a:gd name="T6" fmla="*/ 537 w 582"/>
                              <a:gd name="T7" fmla="*/ 183 h 1153"/>
                              <a:gd name="T8" fmla="*/ 550 w 582"/>
                              <a:gd name="T9" fmla="*/ 78 h 1153"/>
                              <a:gd name="T10" fmla="*/ 558 w 582"/>
                              <a:gd name="T11" fmla="*/ 13 h 1153"/>
                              <a:gd name="T12" fmla="*/ 542 w 582"/>
                              <a:gd name="T13" fmla="*/ 6 h 1153"/>
                              <a:gd name="T14" fmla="*/ 445 w 582"/>
                              <a:gd name="T15" fmla="*/ 119 h 1153"/>
                              <a:gd name="T16" fmla="*/ 225 w 582"/>
                              <a:gd name="T17" fmla="*/ 70 h 1153"/>
                              <a:gd name="T18" fmla="*/ 50 w 582"/>
                              <a:gd name="T19" fmla="*/ 127 h 1153"/>
                              <a:gd name="T20" fmla="*/ 14 w 582"/>
                              <a:gd name="T21" fmla="*/ 354 h 1153"/>
                              <a:gd name="T22" fmla="*/ 12 w 582"/>
                              <a:gd name="T23" fmla="*/ 670 h 1153"/>
                              <a:gd name="T24" fmla="*/ 14 w 582"/>
                              <a:gd name="T25" fmla="*/ 975 h 1153"/>
                              <a:gd name="T26" fmla="*/ 138 w 582"/>
                              <a:gd name="T27" fmla="*/ 1123 h 1153"/>
                              <a:gd name="T28" fmla="*/ 391 w 582"/>
                              <a:gd name="T29" fmla="*/ 1146 h 1153"/>
                              <a:gd name="T30" fmla="*/ 543 w 582"/>
                              <a:gd name="T31" fmla="*/ 1061 h 1153"/>
                              <a:gd name="T32" fmla="*/ 579 w 582"/>
                              <a:gd name="T33" fmla="*/ 776 h 1153"/>
                              <a:gd name="T34" fmla="*/ 568 w 582"/>
                              <a:gd name="T35" fmla="*/ 419 h 1153"/>
                              <a:gd name="T36" fmla="*/ 553 w 582"/>
                              <a:gd name="T37" fmla="*/ 910 h 1153"/>
                              <a:gd name="T38" fmla="*/ 459 w 582"/>
                              <a:gd name="T39" fmla="*/ 1118 h 1153"/>
                              <a:gd name="T40" fmla="*/ 250 w 582"/>
                              <a:gd name="T41" fmla="*/ 1128 h 1153"/>
                              <a:gd name="T42" fmla="*/ 37 w 582"/>
                              <a:gd name="T43" fmla="*/ 1007 h 1153"/>
                              <a:gd name="T44" fmla="*/ 30 w 582"/>
                              <a:gd name="T45" fmla="*/ 752 h 1153"/>
                              <a:gd name="T46" fmla="*/ 33 w 582"/>
                              <a:gd name="T47" fmla="*/ 258 h 1153"/>
                              <a:gd name="T48" fmla="*/ 70 w 582"/>
                              <a:gd name="T49" fmla="*/ 131 h 1153"/>
                              <a:gd name="T50" fmla="*/ 182 w 582"/>
                              <a:gd name="T51" fmla="*/ 91 h 1153"/>
                              <a:gd name="T52" fmla="*/ 440 w 582"/>
                              <a:gd name="T53" fmla="*/ 138 h 1153"/>
                              <a:gd name="T54" fmla="*/ 453 w 582"/>
                              <a:gd name="T55" fmla="*/ 138 h 1153"/>
                              <a:gd name="T56" fmla="*/ 536 w 582"/>
                              <a:gd name="T57" fmla="*/ 41 h 1153"/>
                              <a:gd name="T58" fmla="*/ 533 w 582"/>
                              <a:gd name="T59" fmla="*/ 67 h 1153"/>
                              <a:gd name="T60" fmla="*/ 526 w 582"/>
                              <a:gd name="T61" fmla="*/ 126 h 1153"/>
                              <a:gd name="T62" fmla="*/ 517 w 582"/>
                              <a:gd name="T63" fmla="*/ 184 h 1153"/>
                              <a:gd name="T64" fmla="*/ 524 w 582"/>
                              <a:gd name="T65" fmla="*/ 201 h 1153"/>
                              <a:gd name="T66" fmla="*/ 541 w 582"/>
                              <a:gd name="T67" fmla="*/ 272 h 1153"/>
                              <a:gd name="T68" fmla="*/ 550 w 582"/>
                              <a:gd name="T69" fmla="*/ 419 h 1153"/>
                              <a:gd name="T70" fmla="*/ 553 w 582"/>
                              <a:gd name="T71" fmla="*/ 910 h 1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82" h="1153">
                                <a:moveTo>
                                  <a:pt x="568" y="419"/>
                                </a:moveTo>
                                <a:cubicBezTo>
                                  <a:pt x="565" y="370"/>
                                  <a:pt x="563" y="321"/>
                                  <a:pt x="560" y="272"/>
                                </a:cubicBezTo>
                                <a:cubicBezTo>
                                  <a:pt x="558" y="255"/>
                                  <a:pt x="558" y="238"/>
                                  <a:pt x="554" y="222"/>
                                </a:cubicBezTo>
                                <a:cubicBezTo>
                                  <a:pt x="550" y="209"/>
                                  <a:pt x="540" y="196"/>
                                  <a:pt x="537" y="183"/>
                                </a:cubicBezTo>
                                <a:cubicBezTo>
                                  <a:pt x="532" y="154"/>
                                  <a:pt x="547" y="108"/>
                                  <a:pt x="550" y="78"/>
                                </a:cubicBezTo>
                                <a:cubicBezTo>
                                  <a:pt x="553" y="56"/>
                                  <a:pt x="556" y="34"/>
                                  <a:pt x="558" y="13"/>
                                </a:cubicBezTo>
                                <a:cubicBezTo>
                                  <a:pt x="559" y="5"/>
                                  <a:pt x="547" y="0"/>
                                  <a:pt x="542" y="6"/>
                                </a:cubicBezTo>
                                <a:cubicBezTo>
                                  <a:pt x="510" y="44"/>
                                  <a:pt x="477" y="81"/>
                                  <a:pt x="445" y="119"/>
                                </a:cubicBezTo>
                                <a:cubicBezTo>
                                  <a:pt x="384" y="68"/>
                                  <a:pt x="302" y="67"/>
                                  <a:pt x="225" y="70"/>
                                </a:cubicBezTo>
                                <a:cubicBezTo>
                                  <a:pt x="165" y="72"/>
                                  <a:pt x="92" y="77"/>
                                  <a:pt x="50" y="127"/>
                                </a:cubicBezTo>
                                <a:cubicBezTo>
                                  <a:pt x="0" y="185"/>
                                  <a:pt x="15" y="283"/>
                                  <a:pt x="14" y="354"/>
                                </a:cubicBezTo>
                                <a:cubicBezTo>
                                  <a:pt x="13" y="459"/>
                                  <a:pt x="13" y="565"/>
                                  <a:pt x="12" y="670"/>
                                </a:cubicBezTo>
                                <a:cubicBezTo>
                                  <a:pt x="11" y="771"/>
                                  <a:pt x="5" y="874"/>
                                  <a:pt x="14" y="975"/>
                                </a:cubicBezTo>
                                <a:cubicBezTo>
                                  <a:pt x="21" y="1053"/>
                                  <a:pt x="66" y="1096"/>
                                  <a:pt x="138" y="1123"/>
                                </a:cubicBezTo>
                                <a:cubicBezTo>
                                  <a:pt x="218" y="1153"/>
                                  <a:pt x="307" y="1152"/>
                                  <a:pt x="391" y="1146"/>
                                </a:cubicBezTo>
                                <a:cubicBezTo>
                                  <a:pt x="458" y="1142"/>
                                  <a:pt x="515" y="1128"/>
                                  <a:pt x="543" y="1061"/>
                                </a:cubicBezTo>
                                <a:cubicBezTo>
                                  <a:pt x="579" y="976"/>
                                  <a:pt x="577" y="867"/>
                                  <a:pt x="579" y="776"/>
                                </a:cubicBezTo>
                                <a:cubicBezTo>
                                  <a:pt x="582" y="657"/>
                                  <a:pt x="575" y="538"/>
                                  <a:pt x="568" y="419"/>
                                </a:cubicBezTo>
                                <a:close/>
                                <a:moveTo>
                                  <a:pt x="553" y="910"/>
                                </a:moveTo>
                                <a:cubicBezTo>
                                  <a:pt x="546" y="982"/>
                                  <a:pt x="543" y="1092"/>
                                  <a:pt x="459" y="1118"/>
                                </a:cubicBezTo>
                                <a:cubicBezTo>
                                  <a:pt x="397" y="1138"/>
                                  <a:pt x="315" y="1134"/>
                                  <a:pt x="250" y="1128"/>
                                </a:cubicBezTo>
                                <a:cubicBezTo>
                                  <a:pt x="173" y="1121"/>
                                  <a:pt x="58" y="1094"/>
                                  <a:pt x="37" y="1007"/>
                                </a:cubicBezTo>
                                <a:cubicBezTo>
                                  <a:pt x="17" y="927"/>
                                  <a:pt x="29" y="834"/>
                                  <a:pt x="30" y="752"/>
                                </a:cubicBezTo>
                                <a:cubicBezTo>
                                  <a:pt x="31" y="588"/>
                                  <a:pt x="31" y="423"/>
                                  <a:pt x="33" y="258"/>
                                </a:cubicBezTo>
                                <a:cubicBezTo>
                                  <a:pt x="34" y="214"/>
                                  <a:pt x="36" y="164"/>
                                  <a:pt x="70" y="131"/>
                                </a:cubicBezTo>
                                <a:cubicBezTo>
                                  <a:pt x="100" y="103"/>
                                  <a:pt x="143" y="95"/>
                                  <a:pt x="182" y="91"/>
                                </a:cubicBezTo>
                                <a:cubicBezTo>
                                  <a:pt x="267" y="83"/>
                                  <a:pt x="372" y="76"/>
                                  <a:pt x="440" y="138"/>
                                </a:cubicBezTo>
                                <a:cubicBezTo>
                                  <a:pt x="443" y="141"/>
                                  <a:pt x="449" y="142"/>
                                  <a:pt x="453" y="138"/>
                                </a:cubicBezTo>
                                <a:cubicBezTo>
                                  <a:pt x="480" y="106"/>
                                  <a:pt x="508" y="74"/>
                                  <a:pt x="536" y="41"/>
                                </a:cubicBezTo>
                                <a:cubicBezTo>
                                  <a:pt x="535" y="50"/>
                                  <a:pt x="534" y="59"/>
                                  <a:pt x="533" y="67"/>
                                </a:cubicBezTo>
                                <a:cubicBezTo>
                                  <a:pt x="531" y="87"/>
                                  <a:pt x="528" y="107"/>
                                  <a:pt x="526" y="126"/>
                                </a:cubicBezTo>
                                <a:cubicBezTo>
                                  <a:pt x="523" y="143"/>
                                  <a:pt x="515" y="167"/>
                                  <a:pt x="517" y="184"/>
                                </a:cubicBezTo>
                                <a:cubicBezTo>
                                  <a:pt x="518" y="192"/>
                                  <a:pt x="520" y="193"/>
                                  <a:pt x="524" y="201"/>
                                </a:cubicBezTo>
                                <a:cubicBezTo>
                                  <a:pt x="536" y="223"/>
                                  <a:pt x="539" y="246"/>
                                  <a:pt x="541" y="272"/>
                                </a:cubicBezTo>
                                <a:cubicBezTo>
                                  <a:pt x="544" y="321"/>
                                  <a:pt x="547" y="370"/>
                                  <a:pt x="550" y="419"/>
                                </a:cubicBezTo>
                                <a:cubicBezTo>
                                  <a:pt x="559" y="582"/>
                                  <a:pt x="569" y="747"/>
                                  <a:pt x="553" y="9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6" name="Freeform 6"/>
                        <wps:cNvSpPr/>
                        <wps:spPr bwMode="auto">
                          <a:xfrm>
                            <a:off x="4270" y="1185"/>
                            <a:ext cx="110" cy="252"/>
                          </a:xfrm>
                          <a:custGeom>
                            <a:avLst/>
                            <a:gdLst>
                              <a:gd name="T0" fmla="*/ 36 w 46"/>
                              <a:gd name="T1" fmla="*/ 106 h 106"/>
                              <a:gd name="T2" fmla="*/ 26 w 46"/>
                              <a:gd name="T3" fmla="*/ 97 h 106"/>
                              <a:gd name="T4" fmla="*/ 19 w 46"/>
                              <a:gd name="T5" fmla="*/ 59 h 106"/>
                              <a:gd name="T6" fmla="*/ 18 w 46"/>
                              <a:gd name="T7" fmla="*/ 57 h 106"/>
                              <a:gd name="T8" fmla="*/ 10 w 46"/>
                              <a:gd name="T9" fmla="*/ 47 h 106"/>
                              <a:gd name="T10" fmla="*/ 8 w 46"/>
                              <a:gd name="T11" fmla="*/ 45 h 106"/>
                              <a:gd name="T12" fmla="*/ 1 w 46"/>
                              <a:gd name="T13" fmla="*/ 24 h 106"/>
                              <a:gd name="T14" fmla="*/ 4 w 46"/>
                              <a:gd name="T15" fmla="*/ 9 h 106"/>
                              <a:gd name="T16" fmla="*/ 15 w 46"/>
                              <a:gd name="T17" fmla="*/ 1 h 106"/>
                              <a:gd name="T18" fmla="*/ 23 w 46"/>
                              <a:gd name="T19" fmla="*/ 12 h 106"/>
                              <a:gd name="T20" fmla="*/ 20 w 46"/>
                              <a:gd name="T21" fmla="*/ 27 h 106"/>
                              <a:gd name="T22" fmla="*/ 22 w 46"/>
                              <a:gd name="T23" fmla="*/ 32 h 106"/>
                              <a:gd name="T24" fmla="*/ 24 w 46"/>
                              <a:gd name="T25" fmla="*/ 34 h 106"/>
                              <a:gd name="T26" fmla="*/ 34 w 46"/>
                              <a:gd name="T27" fmla="*/ 46 h 106"/>
                              <a:gd name="T28" fmla="*/ 35 w 46"/>
                              <a:gd name="T29" fmla="*/ 47 h 106"/>
                              <a:gd name="T30" fmla="*/ 36 w 46"/>
                              <a:gd name="T31" fmla="*/ 50 h 106"/>
                              <a:gd name="T32" fmla="*/ 46 w 46"/>
                              <a:gd name="T33" fmla="*/ 96 h 106"/>
                              <a:gd name="T34" fmla="*/ 37 w 46"/>
                              <a:gd name="T35" fmla="*/ 106 h 106"/>
                              <a:gd name="T36" fmla="*/ 36 w 46"/>
                              <a:gd name="T3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6" h="106">
                                <a:moveTo>
                                  <a:pt x="36" y="106"/>
                                </a:moveTo>
                                <a:cubicBezTo>
                                  <a:pt x="31" y="106"/>
                                  <a:pt x="27" y="102"/>
                                  <a:pt x="26" y="97"/>
                                </a:cubicBezTo>
                                <a:cubicBezTo>
                                  <a:pt x="25" y="80"/>
                                  <a:pt x="22" y="65"/>
                                  <a:pt x="19" y="59"/>
                                </a:cubicBezTo>
                                <a:cubicBezTo>
                                  <a:pt x="18" y="57"/>
                                  <a:pt x="18" y="57"/>
                                  <a:pt x="18" y="57"/>
                                </a:cubicBezTo>
                                <a:cubicBezTo>
                                  <a:pt x="16" y="54"/>
                                  <a:pt x="12" y="50"/>
                                  <a:pt x="10" y="47"/>
                                </a:cubicBezTo>
                                <a:cubicBezTo>
                                  <a:pt x="8" y="45"/>
                                  <a:pt x="8" y="45"/>
                                  <a:pt x="8" y="45"/>
                                </a:cubicBezTo>
                                <a:cubicBezTo>
                                  <a:pt x="3" y="40"/>
                                  <a:pt x="0" y="31"/>
                                  <a:pt x="1" y="24"/>
                                </a:cubicBezTo>
                                <a:cubicBezTo>
                                  <a:pt x="4" y="9"/>
                                  <a:pt x="4" y="9"/>
                                  <a:pt x="4" y="9"/>
                                </a:cubicBezTo>
                                <a:cubicBezTo>
                                  <a:pt x="5" y="4"/>
                                  <a:pt x="10" y="0"/>
                                  <a:pt x="15" y="1"/>
                                </a:cubicBezTo>
                                <a:cubicBezTo>
                                  <a:pt x="20" y="2"/>
                                  <a:pt x="24" y="7"/>
                                  <a:pt x="23" y="12"/>
                                </a:cubicBezTo>
                                <a:cubicBezTo>
                                  <a:pt x="20" y="27"/>
                                  <a:pt x="20" y="27"/>
                                  <a:pt x="20" y="27"/>
                                </a:cubicBezTo>
                                <a:cubicBezTo>
                                  <a:pt x="20" y="28"/>
                                  <a:pt x="21" y="31"/>
                                  <a:pt x="22" y="32"/>
                                </a:cubicBezTo>
                                <a:cubicBezTo>
                                  <a:pt x="24" y="34"/>
                                  <a:pt x="24" y="34"/>
                                  <a:pt x="24" y="34"/>
                                </a:cubicBezTo>
                                <a:cubicBezTo>
                                  <a:pt x="27" y="38"/>
                                  <a:pt x="31" y="43"/>
                                  <a:pt x="34" y="46"/>
                                </a:cubicBezTo>
                                <a:cubicBezTo>
                                  <a:pt x="34" y="46"/>
                                  <a:pt x="34" y="47"/>
                                  <a:pt x="35" y="47"/>
                                </a:cubicBezTo>
                                <a:cubicBezTo>
                                  <a:pt x="36" y="50"/>
                                  <a:pt x="36" y="50"/>
                                  <a:pt x="36" y="50"/>
                                </a:cubicBezTo>
                                <a:cubicBezTo>
                                  <a:pt x="42" y="62"/>
                                  <a:pt x="45" y="84"/>
                                  <a:pt x="46" y="96"/>
                                </a:cubicBezTo>
                                <a:cubicBezTo>
                                  <a:pt x="46" y="101"/>
                                  <a:pt x="42" y="106"/>
                                  <a:pt x="37" y="106"/>
                                </a:cubicBezTo>
                                <a:cubicBezTo>
                                  <a:pt x="37" y="106"/>
                                  <a:pt x="36" y="106"/>
                                  <a:pt x="36" y="1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7" name="Freeform 7"/>
                        <wps:cNvSpPr/>
                        <wps:spPr bwMode="auto">
                          <a:xfrm>
                            <a:off x="4349" y="1673"/>
                            <a:ext cx="48" cy="64"/>
                          </a:xfrm>
                          <a:custGeom>
                            <a:avLst/>
                            <a:gdLst>
                              <a:gd name="T0" fmla="*/ 11 w 20"/>
                              <a:gd name="T1" fmla="*/ 27 h 27"/>
                              <a:gd name="T2" fmla="*/ 1 w 20"/>
                              <a:gd name="T3" fmla="*/ 18 h 27"/>
                              <a:gd name="T4" fmla="*/ 0 w 20"/>
                              <a:gd name="T5" fmla="*/ 10 h 27"/>
                              <a:gd name="T6" fmla="*/ 10 w 20"/>
                              <a:gd name="T7" fmla="*/ 0 h 27"/>
                              <a:gd name="T8" fmla="*/ 20 w 20"/>
                              <a:gd name="T9" fmla="*/ 9 h 27"/>
                              <a:gd name="T10" fmla="*/ 20 w 20"/>
                              <a:gd name="T11" fmla="*/ 17 h 27"/>
                              <a:gd name="T12" fmla="*/ 11 w 20"/>
                              <a:gd name="T13" fmla="*/ 27 h 27"/>
                              <a:gd name="T14" fmla="*/ 11 w 20"/>
                              <a:gd name="T15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27">
                                <a:moveTo>
                                  <a:pt x="11" y="27"/>
                                </a:moveTo>
                                <a:cubicBezTo>
                                  <a:pt x="5" y="27"/>
                                  <a:pt x="1" y="23"/>
                                  <a:pt x="1" y="18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5"/>
                                  <a:pt x="4" y="0"/>
                                  <a:pt x="10" y="0"/>
                                </a:cubicBezTo>
                                <a:cubicBezTo>
                                  <a:pt x="15" y="0"/>
                                  <a:pt x="19" y="4"/>
                                  <a:pt x="20" y="9"/>
                                </a:cubicBezTo>
                                <a:cubicBezTo>
                                  <a:pt x="20" y="17"/>
                                  <a:pt x="20" y="17"/>
                                  <a:pt x="20" y="17"/>
                                </a:cubicBezTo>
                                <a:cubicBezTo>
                                  <a:pt x="20" y="22"/>
                                  <a:pt x="16" y="27"/>
                                  <a:pt x="11" y="27"/>
                                </a:cubicBezTo>
                                <a:cubicBezTo>
                                  <a:pt x="11" y="27"/>
                                  <a:pt x="11" y="27"/>
                                  <a:pt x="11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8" name="Freeform 8"/>
                        <wps:cNvSpPr>
                          <a:spLocks noEditPoints="1"/>
                        </wps:cNvSpPr>
                        <wps:spPr bwMode="auto">
                          <a:xfrm>
                            <a:off x="3255" y="1045"/>
                            <a:ext cx="1168" cy="2387"/>
                          </a:xfrm>
                          <a:custGeom>
                            <a:avLst/>
                            <a:gdLst>
                              <a:gd name="T0" fmla="*/ 253 w 490"/>
                              <a:gd name="T1" fmla="*/ 1003 h 1004"/>
                              <a:gd name="T2" fmla="*/ 240 w 490"/>
                              <a:gd name="T3" fmla="*/ 983 h 1004"/>
                              <a:gd name="T4" fmla="*/ 269 w 490"/>
                              <a:gd name="T5" fmla="*/ 985 h 1004"/>
                              <a:gd name="T6" fmla="*/ 333 w 490"/>
                              <a:gd name="T7" fmla="*/ 982 h 1004"/>
                              <a:gd name="T8" fmla="*/ 270 w 490"/>
                              <a:gd name="T9" fmla="*/ 1004 h 1004"/>
                              <a:gd name="T10" fmla="*/ 262 w 490"/>
                              <a:gd name="T11" fmla="*/ 1004 h 1004"/>
                              <a:gd name="T12" fmla="*/ 120 w 490"/>
                              <a:gd name="T13" fmla="*/ 981 h 1004"/>
                              <a:gd name="T14" fmla="*/ 117 w 490"/>
                              <a:gd name="T15" fmla="*/ 960 h 1004"/>
                              <a:gd name="T16" fmla="*/ 122 w 490"/>
                              <a:gd name="T17" fmla="*/ 981 h 1004"/>
                              <a:gd name="T18" fmla="*/ 432 w 490"/>
                              <a:gd name="T19" fmla="*/ 949 h 1004"/>
                              <a:gd name="T20" fmla="*/ 453 w 490"/>
                              <a:gd name="T21" fmla="*/ 952 h 1004"/>
                              <a:gd name="T22" fmla="*/ 20 w 490"/>
                              <a:gd name="T23" fmla="*/ 916 h 1004"/>
                              <a:gd name="T24" fmla="*/ 1 w 490"/>
                              <a:gd name="T25" fmla="*/ 812 h 1004"/>
                              <a:gd name="T26" fmla="*/ 23 w 490"/>
                              <a:gd name="T27" fmla="*/ 870 h 1004"/>
                              <a:gd name="T28" fmla="*/ 20 w 490"/>
                              <a:gd name="T29" fmla="*/ 916 h 1004"/>
                              <a:gd name="T30" fmla="*/ 462 w 490"/>
                              <a:gd name="T31" fmla="*/ 832 h 1004"/>
                              <a:gd name="T32" fmla="*/ 487 w 490"/>
                              <a:gd name="T33" fmla="*/ 739 h 1004"/>
                              <a:gd name="T34" fmla="*/ 10 w 490"/>
                              <a:gd name="T35" fmla="*/ 703 h 1004"/>
                              <a:gd name="T36" fmla="*/ 0 w 490"/>
                              <a:gd name="T37" fmla="*/ 686 h 1004"/>
                              <a:gd name="T38" fmla="*/ 19 w 490"/>
                              <a:gd name="T39" fmla="*/ 686 h 1004"/>
                              <a:gd name="T40" fmla="*/ 480 w 490"/>
                              <a:gd name="T41" fmla="*/ 630 h 1004"/>
                              <a:gd name="T42" fmla="*/ 470 w 490"/>
                              <a:gd name="T43" fmla="*/ 612 h 1004"/>
                              <a:gd name="T44" fmla="*/ 490 w 490"/>
                              <a:gd name="T45" fmla="*/ 620 h 1004"/>
                              <a:gd name="T46" fmla="*/ 11 w 490"/>
                              <a:gd name="T47" fmla="*/ 577 h 1004"/>
                              <a:gd name="T48" fmla="*/ 11 w 490"/>
                              <a:gd name="T49" fmla="*/ 463 h 1004"/>
                              <a:gd name="T50" fmla="*/ 20 w 490"/>
                              <a:gd name="T51" fmla="*/ 568 h 1004"/>
                              <a:gd name="T52" fmla="*/ 469 w 490"/>
                              <a:gd name="T53" fmla="*/ 494 h 1004"/>
                              <a:gd name="T54" fmla="*/ 485 w 490"/>
                              <a:gd name="T55" fmla="*/ 399 h 1004"/>
                              <a:gd name="T56" fmla="*/ 479 w 490"/>
                              <a:gd name="T57" fmla="*/ 504 h 1004"/>
                              <a:gd name="T58" fmla="*/ 3 w 490"/>
                              <a:gd name="T59" fmla="*/ 354 h 1004"/>
                              <a:gd name="T60" fmla="*/ 12 w 490"/>
                              <a:gd name="T61" fmla="*/ 337 h 1004"/>
                              <a:gd name="T62" fmla="*/ 12 w 490"/>
                              <a:gd name="T63" fmla="*/ 364 h 1004"/>
                              <a:gd name="T64" fmla="*/ 3 w 490"/>
                              <a:gd name="T65" fmla="*/ 228 h 1004"/>
                              <a:gd name="T66" fmla="*/ 4 w 490"/>
                              <a:gd name="T67" fmla="*/ 149 h 1004"/>
                              <a:gd name="T68" fmla="*/ 24 w 490"/>
                              <a:gd name="T69" fmla="*/ 134 h 1004"/>
                              <a:gd name="T70" fmla="*/ 23 w 490"/>
                              <a:gd name="T71" fmla="*/ 228 h 1004"/>
                              <a:gd name="T72" fmla="*/ 382 w 490"/>
                              <a:gd name="T73" fmla="*/ 78 h 1004"/>
                              <a:gd name="T74" fmla="*/ 390 w 490"/>
                              <a:gd name="T75" fmla="*/ 59 h 1004"/>
                              <a:gd name="T76" fmla="*/ 389 w 490"/>
                              <a:gd name="T77" fmla="*/ 81 h 1004"/>
                              <a:gd name="T78" fmla="*/ 57 w 490"/>
                              <a:gd name="T79" fmla="*/ 23 h 1004"/>
                              <a:gd name="T80" fmla="*/ 73 w 490"/>
                              <a:gd name="T81" fmla="*/ 37 h 1004"/>
                              <a:gd name="T82" fmla="*/ 280 w 490"/>
                              <a:gd name="T83" fmla="*/ 23 h 1004"/>
                              <a:gd name="T84" fmla="*/ 185 w 490"/>
                              <a:gd name="T85" fmla="*/ 20 h 1004"/>
                              <a:gd name="T86" fmla="*/ 225 w 490"/>
                              <a:gd name="T87" fmla="*/ 0 h 1004"/>
                              <a:gd name="T88" fmla="*/ 280 w 490"/>
                              <a:gd name="T89" fmla="*/ 23 h 1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90" h="1004">
                                <a:moveTo>
                                  <a:pt x="262" y="1004"/>
                                </a:moveTo>
                                <a:cubicBezTo>
                                  <a:pt x="261" y="1004"/>
                                  <a:pt x="261" y="1004"/>
                                  <a:pt x="261" y="1004"/>
                                </a:cubicBezTo>
                                <a:cubicBezTo>
                                  <a:pt x="253" y="1003"/>
                                  <a:pt x="253" y="1003"/>
                                  <a:pt x="253" y="1003"/>
                                </a:cubicBezTo>
                                <a:cubicBezTo>
                                  <a:pt x="253" y="1003"/>
                                  <a:pt x="247" y="1003"/>
                                  <a:pt x="238" y="1002"/>
                                </a:cubicBezTo>
                                <a:cubicBezTo>
                                  <a:pt x="233" y="1001"/>
                                  <a:pt x="229" y="996"/>
                                  <a:pt x="229" y="991"/>
                                </a:cubicBezTo>
                                <a:cubicBezTo>
                                  <a:pt x="230" y="986"/>
                                  <a:pt x="235" y="982"/>
                                  <a:pt x="240" y="983"/>
                                </a:cubicBezTo>
                                <a:cubicBezTo>
                                  <a:pt x="249" y="984"/>
                                  <a:pt x="255" y="984"/>
                                  <a:pt x="255" y="984"/>
                                </a:cubicBezTo>
                                <a:cubicBezTo>
                                  <a:pt x="262" y="985"/>
                                  <a:pt x="262" y="985"/>
                                  <a:pt x="262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70" y="985"/>
                                </a:cubicBezTo>
                                <a:cubicBezTo>
                                  <a:pt x="280" y="984"/>
                                  <a:pt x="307" y="984"/>
                                  <a:pt x="333" y="982"/>
                                </a:cubicBezTo>
                                <a:cubicBezTo>
                                  <a:pt x="338" y="982"/>
                                  <a:pt x="343" y="986"/>
                                  <a:pt x="343" y="991"/>
                                </a:cubicBezTo>
                                <a:cubicBezTo>
                                  <a:pt x="344" y="997"/>
                                  <a:pt x="339" y="1001"/>
                                  <a:pt x="334" y="1001"/>
                                </a:cubicBezTo>
                                <a:cubicBezTo>
                                  <a:pt x="308" y="1003"/>
                                  <a:pt x="281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69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lose/>
                                <a:moveTo>
                                  <a:pt x="122" y="981"/>
                                </a:moveTo>
                                <a:cubicBezTo>
                                  <a:pt x="122" y="981"/>
                                  <a:pt x="121" y="981"/>
                                  <a:pt x="120" y="981"/>
                                </a:cubicBezTo>
                                <a:cubicBezTo>
                                  <a:pt x="117" y="980"/>
                                  <a:pt x="115" y="980"/>
                                  <a:pt x="112" y="979"/>
                                </a:cubicBezTo>
                                <a:cubicBezTo>
                                  <a:pt x="107" y="977"/>
                                  <a:pt x="104" y="972"/>
                                  <a:pt x="105" y="967"/>
                                </a:cubicBezTo>
                                <a:cubicBezTo>
                                  <a:pt x="107" y="962"/>
                                  <a:pt x="112" y="959"/>
                                  <a:pt x="117" y="960"/>
                                </a:cubicBezTo>
                                <a:cubicBezTo>
                                  <a:pt x="120" y="961"/>
                                  <a:pt x="122" y="962"/>
                                  <a:pt x="125" y="962"/>
                                </a:cubicBezTo>
                                <a:cubicBezTo>
                                  <a:pt x="130" y="964"/>
                                  <a:pt x="133" y="969"/>
                                  <a:pt x="132" y="974"/>
                                </a:cubicBezTo>
                                <a:cubicBezTo>
                                  <a:pt x="131" y="978"/>
                                  <a:pt x="127" y="981"/>
                                  <a:pt x="122" y="981"/>
                                </a:cubicBezTo>
                                <a:close/>
                                <a:moveTo>
                                  <a:pt x="440" y="964"/>
                                </a:moveTo>
                                <a:cubicBezTo>
                                  <a:pt x="439" y="964"/>
                                  <a:pt x="437" y="964"/>
                                  <a:pt x="435" y="962"/>
                                </a:cubicBezTo>
                                <a:cubicBezTo>
                                  <a:pt x="431" y="960"/>
                                  <a:pt x="430" y="954"/>
                                  <a:pt x="432" y="949"/>
                                </a:cubicBezTo>
                                <a:cubicBezTo>
                                  <a:pt x="434" y="947"/>
                                  <a:pt x="435" y="945"/>
                                  <a:pt x="436" y="943"/>
                                </a:cubicBezTo>
                                <a:cubicBezTo>
                                  <a:pt x="439" y="938"/>
                                  <a:pt x="445" y="937"/>
                                  <a:pt x="449" y="939"/>
                                </a:cubicBezTo>
                                <a:cubicBezTo>
                                  <a:pt x="454" y="942"/>
                                  <a:pt x="456" y="948"/>
                                  <a:pt x="453" y="952"/>
                                </a:cubicBezTo>
                                <a:cubicBezTo>
                                  <a:pt x="452" y="955"/>
                                  <a:pt x="450" y="957"/>
                                  <a:pt x="449" y="960"/>
                                </a:cubicBezTo>
                                <a:cubicBezTo>
                                  <a:pt x="447" y="962"/>
                                  <a:pt x="444" y="964"/>
                                  <a:pt x="440" y="964"/>
                                </a:cubicBezTo>
                                <a:close/>
                                <a:moveTo>
                                  <a:pt x="20" y="916"/>
                                </a:moveTo>
                                <a:cubicBezTo>
                                  <a:pt x="16" y="916"/>
                                  <a:pt x="12" y="913"/>
                                  <a:pt x="11" y="909"/>
                                </a:cubicBezTo>
                                <a:cubicBezTo>
                                  <a:pt x="6" y="897"/>
                                  <a:pt x="5" y="884"/>
                                  <a:pt x="4" y="872"/>
                                </a:cubicBezTo>
                                <a:cubicBezTo>
                                  <a:pt x="2" y="858"/>
                                  <a:pt x="1" y="837"/>
                                  <a:pt x="1" y="812"/>
                                </a:cubicBezTo>
                                <a:cubicBezTo>
                                  <a:pt x="0" y="807"/>
                                  <a:pt x="5" y="803"/>
                                  <a:pt x="10" y="802"/>
                                </a:cubicBezTo>
                                <a:cubicBezTo>
                                  <a:pt x="15" y="802"/>
                                  <a:pt x="20" y="806"/>
                                  <a:pt x="20" y="812"/>
                                </a:cubicBezTo>
                                <a:cubicBezTo>
                                  <a:pt x="21" y="836"/>
                                  <a:pt x="22" y="856"/>
                                  <a:pt x="23" y="870"/>
                                </a:cubicBezTo>
                                <a:cubicBezTo>
                                  <a:pt x="24" y="881"/>
                                  <a:pt x="25" y="893"/>
                                  <a:pt x="29" y="903"/>
                                </a:cubicBezTo>
                                <a:cubicBezTo>
                                  <a:pt x="31" y="908"/>
                                  <a:pt x="28" y="913"/>
                                  <a:pt x="23" y="915"/>
                                </a:cubicBezTo>
                                <a:cubicBezTo>
                                  <a:pt x="22" y="915"/>
                                  <a:pt x="21" y="916"/>
                                  <a:pt x="20" y="916"/>
                                </a:cubicBezTo>
                                <a:close/>
                                <a:moveTo>
                                  <a:pt x="471" y="843"/>
                                </a:moveTo>
                                <a:cubicBezTo>
                                  <a:pt x="471" y="843"/>
                                  <a:pt x="470" y="843"/>
                                  <a:pt x="470" y="843"/>
                                </a:cubicBezTo>
                                <a:cubicBezTo>
                                  <a:pt x="465" y="842"/>
                                  <a:pt x="461" y="837"/>
                                  <a:pt x="462" y="832"/>
                                </a:cubicBezTo>
                                <a:cubicBezTo>
                                  <a:pt x="464" y="805"/>
                                  <a:pt x="466" y="773"/>
                                  <a:pt x="468" y="738"/>
                                </a:cubicBezTo>
                                <a:cubicBezTo>
                                  <a:pt x="468" y="733"/>
                                  <a:pt x="473" y="729"/>
                                  <a:pt x="478" y="729"/>
                                </a:cubicBezTo>
                                <a:cubicBezTo>
                                  <a:pt x="483" y="729"/>
                                  <a:pt x="487" y="734"/>
                                  <a:pt x="487" y="739"/>
                                </a:cubicBezTo>
                                <a:cubicBezTo>
                                  <a:pt x="486" y="774"/>
                                  <a:pt x="484" y="806"/>
                                  <a:pt x="481" y="834"/>
                                </a:cubicBezTo>
                                <a:cubicBezTo>
                                  <a:pt x="480" y="839"/>
                                  <a:pt x="476" y="843"/>
                                  <a:pt x="471" y="843"/>
                                </a:cubicBezTo>
                                <a:close/>
                                <a:moveTo>
                                  <a:pt x="10" y="703"/>
                                </a:moveTo>
                                <a:cubicBezTo>
                                  <a:pt x="10" y="703"/>
                                  <a:pt x="10" y="703"/>
                                  <a:pt x="10" y="703"/>
                                </a:cubicBezTo>
                                <a:cubicBezTo>
                                  <a:pt x="4" y="703"/>
                                  <a:pt x="0" y="699"/>
                                  <a:pt x="0" y="694"/>
                                </a:cubicBezTo>
                                <a:cubicBezTo>
                                  <a:pt x="0" y="686"/>
                                  <a:pt x="0" y="686"/>
                                  <a:pt x="0" y="686"/>
                                </a:cubicBezTo>
                                <a:cubicBezTo>
                                  <a:pt x="0" y="680"/>
                                  <a:pt x="5" y="676"/>
                                  <a:pt x="10" y="676"/>
                                </a:cubicBezTo>
                                <a:cubicBezTo>
                                  <a:pt x="10" y="676"/>
                                  <a:pt x="10" y="676"/>
                                  <a:pt x="10" y="676"/>
                                </a:cubicBezTo>
                                <a:cubicBezTo>
                                  <a:pt x="15" y="676"/>
                                  <a:pt x="19" y="681"/>
                                  <a:pt x="19" y="686"/>
                                </a:cubicBezTo>
                                <a:cubicBezTo>
                                  <a:pt x="19" y="694"/>
                                  <a:pt x="19" y="694"/>
                                  <a:pt x="19" y="694"/>
                                </a:cubicBezTo>
                                <a:cubicBezTo>
                                  <a:pt x="19" y="699"/>
                                  <a:pt x="15" y="703"/>
                                  <a:pt x="10" y="703"/>
                                </a:cubicBezTo>
                                <a:close/>
                                <a:moveTo>
                                  <a:pt x="480" y="630"/>
                                </a:moveTo>
                                <a:cubicBezTo>
                                  <a:pt x="480" y="630"/>
                                  <a:pt x="480" y="630"/>
                                  <a:pt x="480" y="630"/>
                                </a:cubicBezTo>
                                <a:cubicBezTo>
                                  <a:pt x="475" y="630"/>
                                  <a:pt x="470" y="626"/>
                                  <a:pt x="470" y="620"/>
                                </a:cubicBezTo>
                                <a:cubicBezTo>
                                  <a:pt x="470" y="612"/>
                                  <a:pt x="470" y="612"/>
                                  <a:pt x="470" y="612"/>
                                </a:cubicBezTo>
                                <a:cubicBezTo>
                                  <a:pt x="470" y="607"/>
                                  <a:pt x="475" y="603"/>
                                  <a:pt x="480" y="603"/>
                                </a:cubicBezTo>
                                <a:cubicBezTo>
                                  <a:pt x="485" y="603"/>
                                  <a:pt x="490" y="607"/>
                                  <a:pt x="490" y="612"/>
                                </a:cubicBezTo>
                                <a:cubicBezTo>
                                  <a:pt x="490" y="620"/>
                                  <a:pt x="490" y="620"/>
                                  <a:pt x="490" y="620"/>
                                </a:cubicBezTo>
                                <a:cubicBezTo>
                                  <a:pt x="490" y="626"/>
                                  <a:pt x="485" y="630"/>
                                  <a:pt x="480" y="630"/>
                                </a:cubicBezTo>
                                <a:close/>
                                <a:moveTo>
                                  <a:pt x="11" y="577"/>
                                </a:moveTo>
                                <a:cubicBezTo>
                                  <a:pt x="11" y="577"/>
                                  <a:pt x="11" y="577"/>
                                  <a:pt x="11" y="577"/>
                                </a:cubicBezTo>
                                <a:cubicBezTo>
                                  <a:pt x="5" y="577"/>
                                  <a:pt x="1" y="573"/>
                                  <a:pt x="1" y="567"/>
                                </a:cubicBezTo>
                                <a:cubicBezTo>
                                  <a:pt x="2" y="473"/>
                                  <a:pt x="2" y="473"/>
                                  <a:pt x="2" y="473"/>
                                </a:cubicBezTo>
                                <a:cubicBezTo>
                                  <a:pt x="2" y="467"/>
                                  <a:pt x="6" y="463"/>
                                  <a:pt x="11" y="463"/>
                                </a:cubicBezTo>
                                <a:cubicBezTo>
                                  <a:pt x="11" y="463"/>
                                  <a:pt x="11" y="463"/>
                                  <a:pt x="11" y="463"/>
                                </a:cubicBezTo>
                                <a:cubicBezTo>
                                  <a:pt x="17" y="463"/>
                                  <a:pt x="21" y="468"/>
                                  <a:pt x="21" y="473"/>
                                </a:cubicBezTo>
                                <a:cubicBezTo>
                                  <a:pt x="20" y="568"/>
                                  <a:pt x="20" y="568"/>
                                  <a:pt x="20" y="568"/>
                                </a:cubicBezTo>
                                <a:cubicBezTo>
                                  <a:pt x="20" y="573"/>
                                  <a:pt x="16" y="577"/>
                                  <a:pt x="11" y="577"/>
                                </a:cubicBezTo>
                                <a:close/>
                                <a:moveTo>
                                  <a:pt x="479" y="504"/>
                                </a:moveTo>
                                <a:cubicBezTo>
                                  <a:pt x="473" y="504"/>
                                  <a:pt x="469" y="500"/>
                                  <a:pt x="469" y="494"/>
                                </a:cubicBezTo>
                                <a:cubicBezTo>
                                  <a:pt x="468" y="463"/>
                                  <a:pt x="467" y="432"/>
                                  <a:pt x="466" y="400"/>
                                </a:cubicBezTo>
                                <a:cubicBezTo>
                                  <a:pt x="466" y="395"/>
                                  <a:pt x="470" y="390"/>
                                  <a:pt x="475" y="390"/>
                                </a:cubicBezTo>
                                <a:cubicBezTo>
                                  <a:pt x="481" y="390"/>
                                  <a:pt x="485" y="394"/>
                                  <a:pt x="485" y="399"/>
                                </a:cubicBezTo>
                                <a:cubicBezTo>
                                  <a:pt x="487" y="431"/>
                                  <a:pt x="488" y="463"/>
                                  <a:pt x="488" y="494"/>
                                </a:cubicBezTo>
                                <a:cubicBezTo>
                                  <a:pt x="488" y="499"/>
                                  <a:pt x="484" y="504"/>
                                  <a:pt x="479" y="504"/>
                                </a:cubicBezTo>
                                <a:cubicBezTo>
                                  <a:pt x="479" y="504"/>
                                  <a:pt x="479" y="504"/>
                                  <a:pt x="479" y="504"/>
                                </a:cubicBezTo>
                                <a:close/>
                                <a:moveTo>
                                  <a:pt x="12" y="364"/>
                                </a:moveTo>
                                <a:cubicBezTo>
                                  <a:pt x="12" y="364"/>
                                  <a:pt x="12" y="364"/>
                                  <a:pt x="12" y="364"/>
                                </a:cubicBezTo>
                                <a:cubicBezTo>
                                  <a:pt x="7" y="364"/>
                                  <a:pt x="3" y="360"/>
                                  <a:pt x="3" y="354"/>
                                </a:cubicBezTo>
                                <a:cubicBezTo>
                                  <a:pt x="3" y="347"/>
                                  <a:pt x="3" y="347"/>
                                  <a:pt x="3" y="347"/>
                                </a:cubicBezTo>
                                <a:cubicBezTo>
                                  <a:pt x="3" y="341"/>
                                  <a:pt x="7" y="337"/>
                                  <a:pt x="12" y="337"/>
                                </a:cubicBezTo>
                                <a:cubicBezTo>
                                  <a:pt x="12" y="337"/>
                                  <a:pt x="12" y="337"/>
                                  <a:pt x="12" y="337"/>
                                </a:cubicBezTo>
                                <a:cubicBezTo>
                                  <a:pt x="18" y="337"/>
                                  <a:pt x="22" y="341"/>
                                  <a:pt x="22" y="347"/>
                                </a:cubicBezTo>
                                <a:cubicBezTo>
                                  <a:pt x="22" y="355"/>
                                  <a:pt x="22" y="355"/>
                                  <a:pt x="22" y="355"/>
                                </a:cubicBezTo>
                                <a:cubicBezTo>
                                  <a:pt x="22" y="360"/>
                                  <a:pt x="17" y="364"/>
                                  <a:pt x="12" y="364"/>
                                </a:cubicBezTo>
                                <a:close/>
                                <a:moveTo>
                                  <a:pt x="13" y="238"/>
                                </a:moveTo>
                                <a:cubicBezTo>
                                  <a:pt x="13" y="238"/>
                                  <a:pt x="13" y="238"/>
                                  <a:pt x="13" y="238"/>
                                </a:cubicBezTo>
                                <a:cubicBezTo>
                                  <a:pt x="8" y="238"/>
                                  <a:pt x="3" y="234"/>
                                  <a:pt x="3" y="228"/>
                                </a:cubicBezTo>
                                <a:cubicBezTo>
                                  <a:pt x="4" y="165"/>
                                  <a:pt x="4" y="165"/>
                                  <a:pt x="4" y="165"/>
                                </a:cubicBezTo>
                                <a:cubicBezTo>
                                  <a:pt x="4" y="161"/>
                                  <a:pt x="4" y="154"/>
                                  <a:pt x="4" y="149"/>
                                </a:cubicBezTo>
                                <a:cubicBezTo>
                                  <a:pt x="4" y="149"/>
                                  <a:pt x="4" y="149"/>
                                  <a:pt x="4" y="149"/>
                                </a:cubicBezTo>
                                <a:cubicBezTo>
                                  <a:pt x="4" y="149"/>
                                  <a:pt x="4" y="143"/>
                                  <a:pt x="5" y="133"/>
                                </a:cubicBezTo>
                                <a:cubicBezTo>
                                  <a:pt x="6" y="128"/>
                                  <a:pt x="10" y="123"/>
                                  <a:pt x="16" y="124"/>
                                </a:cubicBezTo>
                                <a:cubicBezTo>
                                  <a:pt x="21" y="124"/>
                                  <a:pt x="25" y="129"/>
                                  <a:pt x="24" y="134"/>
                                </a:cubicBezTo>
                                <a:cubicBezTo>
                                  <a:pt x="24" y="144"/>
                                  <a:pt x="23" y="150"/>
                                  <a:pt x="23" y="150"/>
                                </a:cubicBezTo>
                                <a:cubicBezTo>
                                  <a:pt x="23" y="154"/>
                                  <a:pt x="23" y="161"/>
                                  <a:pt x="23" y="165"/>
                                </a:cubicBezTo>
                                <a:cubicBezTo>
                                  <a:pt x="23" y="228"/>
                                  <a:pt x="23" y="228"/>
                                  <a:pt x="23" y="228"/>
                                </a:cubicBezTo>
                                <a:cubicBezTo>
                                  <a:pt x="23" y="234"/>
                                  <a:pt x="18" y="238"/>
                                  <a:pt x="13" y="238"/>
                                </a:cubicBezTo>
                                <a:close/>
                                <a:moveTo>
                                  <a:pt x="389" y="81"/>
                                </a:moveTo>
                                <a:cubicBezTo>
                                  <a:pt x="386" y="81"/>
                                  <a:pt x="384" y="80"/>
                                  <a:pt x="382" y="78"/>
                                </a:cubicBezTo>
                                <a:cubicBezTo>
                                  <a:pt x="376" y="72"/>
                                  <a:pt x="376" y="72"/>
                                  <a:pt x="376" y="72"/>
                                </a:cubicBezTo>
                                <a:cubicBezTo>
                                  <a:pt x="373" y="68"/>
                                  <a:pt x="373" y="62"/>
                                  <a:pt x="376" y="59"/>
                                </a:cubicBezTo>
                                <a:cubicBezTo>
                                  <a:pt x="380" y="55"/>
                                  <a:pt x="386" y="55"/>
                                  <a:pt x="390" y="59"/>
                                </a:cubicBezTo>
                                <a:cubicBezTo>
                                  <a:pt x="396" y="64"/>
                                  <a:pt x="396" y="64"/>
                                  <a:pt x="396" y="64"/>
                                </a:cubicBezTo>
                                <a:cubicBezTo>
                                  <a:pt x="399" y="68"/>
                                  <a:pt x="399" y="74"/>
                                  <a:pt x="396" y="78"/>
                                </a:cubicBezTo>
                                <a:cubicBezTo>
                                  <a:pt x="394" y="80"/>
                                  <a:pt x="391" y="81"/>
                                  <a:pt x="389" y="81"/>
                                </a:cubicBezTo>
                                <a:close/>
                                <a:moveTo>
                                  <a:pt x="62" y="41"/>
                                </a:moveTo>
                                <a:cubicBezTo>
                                  <a:pt x="58" y="41"/>
                                  <a:pt x="55" y="39"/>
                                  <a:pt x="53" y="36"/>
                                </a:cubicBezTo>
                                <a:cubicBezTo>
                                  <a:pt x="51" y="31"/>
                                  <a:pt x="52" y="25"/>
                                  <a:pt x="57" y="23"/>
                                </a:cubicBezTo>
                                <a:cubicBezTo>
                                  <a:pt x="60" y="22"/>
                                  <a:pt x="62" y="20"/>
                                  <a:pt x="65" y="19"/>
                                </a:cubicBezTo>
                                <a:cubicBezTo>
                                  <a:pt x="70" y="17"/>
                                  <a:pt x="75" y="19"/>
                                  <a:pt x="78" y="24"/>
                                </a:cubicBezTo>
                                <a:cubicBezTo>
                                  <a:pt x="80" y="29"/>
                                  <a:pt x="77" y="35"/>
                                  <a:pt x="73" y="37"/>
                                </a:cubicBezTo>
                                <a:cubicBezTo>
                                  <a:pt x="70" y="38"/>
                                  <a:pt x="68" y="39"/>
                                  <a:pt x="66" y="40"/>
                                </a:cubicBezTo>
                                <a:cubicBezTo>
                                  <a:pt x="65" y="41"/>
                                  <a:pt x="63" y="41"/>
                                  <a:pt x="62" y="41"/>
                                </a:cubicBezTo>
                                <a:close/>
                                <a:moveTo>
                                  <a:pt x="280" y="23"/>
                                </a:moveTo>
                                <a:cubicBezTo>
                                  <a:pt x="279" y="23"/>
                                  <a:pt x="279" y="22"/>
                                  <a:pt x="278" y="22"/>
                                </a:cubicBezTo>
                                <a:cubicBezTo>
                                  <a:pt x="263" y="20"/>
                                  <a:pt x="246" y="19"/>
                                  <a:pt x="225" y="19"/>
                                </a:cubicBezTo>
                                <a:cubicBezTo>
                                  <a:pt x="212" y="19"/>
                                  <a:pt x="198" y="20"/>
                                  <a:pt x="185" y="20"/>
                                </a:cubicBezTo>
                                <a:cubicBezTo>
                                  <a:pt x="180" y="21"/>
                                  <a:pt x="176" y="16"/>
                                  <a:pt x="175" y="11"/>
                                </a:cubicBezTo>
                                <a:cubicBezTo>
                                  <a:pt x="175" y="6"/>
                                  <a:pt x="179" y="1"/>
                                  <a:pt x="185" y="1"/>
                                </a:cubicBezTo>
                                <a:cubicBezTo>
                                  <a:pt x="198" y="0"/>
                                  <a:pt x="212" y="0"/>
                                  <a:pt x="225" y="0"/>
                                </a:cubicBezTo>
                                <a:cubicBezTo>
                                  <a:pt x="247" y="0"/>
                                  <a:pt x="265" y="1"/>
                                  <a:pt x="281" y="3"/>
                                </a:cubicBezTo>
                                <a:cubicBezTo>
                                  <a:pt x="286" y="4"/>
                                  <a:pt x="290" y="9"/>
                                  <a:pt x="289" y="14"/>
                                </a:cubicBezTo>
                                <a:cubicBezTo>
                                  <a:pt x="288" y="19"/>
                                  <a:pt x="284" y="23"/>
                                  <a:pt x="280" y="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flip:y;margin-left:21.6pt;margin-top:52.7pt;height:391.45pt;width:394.9pt;z-index:251662336;mso-width-relative:page;mso-height-relative:page;" coordorigin="3138,791" coordsize="1387,2741" o:gfxdata="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">
                <o:lock v:ext="edit" aspectratio="t"/>
                <v:shape id="Freeform 5" o:spid="_x0000_s1026" o:spt="100" style="position:absolute;left:3138;top:791;height:2741;width:1387;" fillcolor="#1D1D1B" filled="t" stroked="f" coordsize="582,1153" o:gfxdata="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iZsKvQAA&#10;ANsAAAAPAAAAAAAAAAEAIAAAACIAAABkcnMvZG93bnJldi54bWxQSwECFAAUAAAACACHTuJAMy8F&#10;njsAAAA5AAAAEAAAAAAAAAABACAAAAAMAQAAZHJzL3NoYXBleG1sLnhtbFBLBQYAAAAABgAGAFsB&#10;AAC2AwAAAAA=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  <v:path o:connectlocs="1353,996;1334,646;1320,527;1279,435;1310,185;1329,30;1291,14;1060,282;536,166;119,301;33,841;28,1592;33,2317;328,2669;931,2724;1294,2522;1379,1844;1353,996;1317,2163;1093,2657;595,2681;88,2393;71,1787;78,613;166,311;433,216;1048,328;1079,328;1277,97;1270,159;1253,299;1232,437;1248,477;1289,646;1310,996;1317,2163" o:connectangles="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6" o:spid="_x0000_s1026" o:spt="100" style="position:absolute;left:4270;top:1185;height:252;width:110;" fillcolor="#1D1D1B" filled="t" stroked="f" coordsize="46,106" o:gfxdata="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6RdiugAAANsA&#10;AAAPAAAAAAAAAAEAIAAAACIAAABkcnMvZG93bnJldi54bWxQSwECFAAUAAAACACHTuJAMy8FnjsA&#10;AAA5AAAAEAAAAAAAAAABACAAAAAJAQAAZHJzL3NoYXBleG1sLnhtbFBLBQYAAAAABgAGAFsBAACz&#10;AwAAAAA=&#10;" path="m36,106c31,106,27,102,26,97c25,80,22,65,19,59c18,57,18,57,18,57c16,54,12,50,10,47c8,45,8,45,8,45c3,40,0,31,1,24c4,9,4,9,4,9c5,4,10,0,15,1c20,2,24,7,23,12c20,27,20,27,20,27c20,28,21,31,22,32c24,34,24,34,24,34c27,38,31,43,34,46c34,46,34,47,35,47c36,50,36,50,36,50c42,62,45,84,46,96c46,101,42,106,37,106c37,106,36,106,36,106xe">
                  <v:path o:connectlocs="86,252;62,230;45,140;43,135;23,111;19,106;2,57;9,21;35,2;55,28;47,64;52,76;57,80;81,109;83,111;86,118;110,228;88,252;86,252" o:connectangles="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7" o:spid="_x0000_s1026" o:spt="100" style="position:absolute;left:4349;top:1673;height:64;width:48;" fillcolor="#1D1D1B" filled="t" stroked="f" coordsize="20,27" o:gfxdata="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CMZVugAAANsA&#10;AAAPAAAAAAAAAAEAIAAAACIAAABkcnMvZG93bnJldi54bWxQSwECFAAUAAAACACHTuJAMy8FnjsA&#10;AAA5AAAAEAAAAAAAAAABACAAAAAJAQAAZHJzL3NoYXBleG1sLnhtbFBLBQYAAAAABgAGAFsBAACz&#10;AwAAAAA=&#10;" path="m11,27c5,27,1,23,1,18c0,10,0,10,0,10c0,5,4,0,10,0c15,0,19,4,20,9c20,17,20,17,20,17c20,22,16,27,11,27c11,27,11,27,11,27xe">
                  <v:path o:connectlocs="26,64;2,42;0,23;24,0;48,21;48,40;26,64;26,64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8" o:spid="_x0000_s1026" o:spt="100" style="position:absolute;left:3255;top:1045;height:2387;width:1168;" fillcolor="#1D1D1B" filled="t" stroked="f" coordsize="490,1004" o:gfxdata="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7MqIi8AAAA&#10;2wAAAA8AAAAAAAAAAQAgAAAAIgAAAGRycy9kb3ducmV2LnhtbFBLAQIUABQAAAAIAIdO4kAzLwWe&#10;OwAAADkAAAAQAAAAAAAAAAEAIAAAAAsBAABkcnMvc2hhcGV4bWwueG1sUEsFBgAAAAAGAAYAWwEA&#10;ALUDAAAAAA==&#10;" path="m262,1004c261,1004,261,1004,261,1004c253,1003,253,1003,253,1003c253,1003,247,1003,238,1002c233,1001,229,996,229,991c230,986,235,982,240,983c249,984,255,984,255,984c262,985,262,985,262,985c269,985,269,985,269,985c269,985,269,985,269,985c269,985,269,985,270,985c280,984,307,984,333,982c338,982,343,986,343,991c344,997,339,1001,334,1001c308,1003,281,1004,270,1004c270,1004,270,1004,270,1004c270,1004,270,1004,269,1004c262,1004,262,1004,262,1004c262,1004,262,1004,262,1004xm122,981c122,981,121,981,120,981c117,980,115,980,112,979c107,977,104,972,105,967c107,962,112,959,117,960c120,961,122,962,125,962c130,964,133,969,132,974c131,978,127,981,122,981xm440,964c439,964,437,964,435,962c431,960,430,954,432,949c434,947,435,945,436,943c439,938,445,937,449,939c454,942,456,948,453,952c452,955,450,957,449,960c447,962,444,964,440,964xm20,916c16,916,12,913,11,909c6,897,5,884,4,872c2,858,1,837,1,812c0,807,5,803,10,802c15,802,20,806,20,812c21,836,22,856,23,870c24,881,25,893,29,903c31,908,28,913,23,915c22,915,21,916,20,916xm471,843c471,843,470,843,470,843c465,842,461,837,462,832c464,805,466,773,468,738c468,733,473,729,478,729c483,729,487,734,487,739c486,774,484,806,481,834c480,839,476,843,471,843xm10,703c10,703,10,703,10,703c4,703,0,699,0,694c0,686,0,686,0,686c0,680,5,676,10,676c10,676,10,676,10,676c15,676,19,681,19,686c19,694,19,694,19,694c19,699,15,703,10,703xm480,630c480,630,480,630,480,630c475,630,470,626,470,620c470,612,470,612,470,612c470,607,475,603,480,603c485,603,490,607,490,612c490,620,490,620,490,620c490,626,485,630,480,630xm11,577c11,577,11,577,11,577c5,577,1,573,1,567c2,473,2,473,2,473c2,467,6,463,11,463c11,463,11,463,11,463c17,463,21,468,21,473c20,568,20,568,20,568c20,573,16,577,11,577xm479,504c473,504,469,500,469,494c468,463,467,432,466,400c466,395,470,390,475,390c481,390,485,394,485,399c487,431,488,463,488,494c488,499,484,504,479,504c479,504,479,504,479,504xm12,364c12,364,12,364,12,364c7,364,3,360,3,354c3,347,3,347,3,347c3,341,7,337,12,337c12,337,12,337,12,337c18,337,22,341,22,347c22,355,22,355,22,355c22,360,17,364,12,364xm13,238c13,238,13,238,13,238c8,238,3,234,3,228c4,165,4,165,4,165c4,161,4,154,4,149c4,149,4,149,4,149c4,149,4,143,5,133c6,128,10,123,16,124c21,124,25,129,24,134c24,144,23,150,23,150c23,154,23,161,23,165c23,228,23,228,23,228c23,234,18,238,13,238xm389,81c386,81,384,80,382,78c376,72,376,72,376,72c373,68,373,62,376,59c380,55,386,55,390,59c396,64,396,64,396,64c399,68,399,74,396,78c394,80,391,81,389,81xm62,41c58,41,55,39,53,36c51,31,52,25,57,23c60,22,62,20,65,19c70,17,75,19,78,24c80,29,77,35,73,37c70,38,68,39,66,40c65,41,63,41,62,41xm280,23c279,23,279,22,278,22c263,20,246,19,225,19c212,19,198,20,185,20c180,21,176,16,175,11c175,6,179,1,185,1c198,0,212,0,225,0c247,0,265,1,281,3c286,4,290,9,289,14c288,19,284,23,280,23xe">
                  <v:path o:connectlocs="603,2384;572,2337;641,2341;793,2334;643,2387;624,2387;286,2332;278,2282;290,2332;1029,2256;1079,2263;47,2177;2,1930;54,2068;47,2177;1101,1978;1160,1756;23,1671;0,1630;45,1630;1144,1497;1120,1455;1168,1474;26,1371;26,1100;47,1350;1117,1174;1156,948;1141,1198;7,841;28,801;28,865;7,542;9,354;57,318;54,542;910,185;929,140;927,192;135,54;174,87;667,54;440,47;536,0;667,54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表扬栏：</w:t>
      </w:r>
    </w:p>
    <w:p w14:paraId="74CD00E7"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351155</wp:posOffset>
                </wp:positionV>
                <wp:extent cx="5196205" cy="7056120"/>
                <wp:effectExtent l="0" t="0" r="0" b="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04290" y="2153920"/>
                          <a:ext cx="5196205" cy="7056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F9459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562" w:firstLineChars="200"/>
                              <w:jc w:val="center"/>
                              <w:textAlignment w:val="auto"/>
                              <w:rPr>
                                <w:rFonts w:hint="eastAsia" w:ascii="宋体" w:hAnsi="宋体" w:cs="宋体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秋冬季传染病预防小知识</w:t>
                            </w:r>
                          </w:p>
                          <w:p w14:paraId="265AF5E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一、流行性感冒：简称流感，不同于普通感冒，是常见的急性呼吸道传染病，具有很强的传染性，主要通过打喷嚏和咳嗽等飞沫传播。</w:t>
                            </w:r>
                          </w:p>
                          <w:p w14:paraId="06C3434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1、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 xml:space="preserve"> 一般表现为急性发病，有高热，体温可达39-40℃，伴畏寒；</w:t>
                            </w:r>
                          </w:p>
                          <w:p w14:paraId="76A229E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2、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全身中毒症状重，如乏力、头痛、头晕、全身酸痛；</w:t>
                            </w:r>
                          </w:p>
                          <w:p w14:paraId="3B5F73E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3、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常有咽痛，咳嗽。</w:t>
                            </w:r>
                          </w:p>
                          <w:p w14:paraId="6DFCFC0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4D0C7D1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二、水痘：是一种急性传染病，1-14岁为高发年龄，传染性很强。主要经过呼吸道飞沫或直接接触传播。</w:t>
                            </w:r>
                          </w:p>
                          <w:p w14:paraId="0EDE193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1、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可出现发热、头痛、全身不适等症状，发病24小时内出现皮疹，皮损呈现由细小的红色丘疹→疱疹→结痂→脱痂的演变过程；</w:t>
                            </w:r>
                          </w:p>
                          <w:p w14:paraId="2272E3E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2、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皮疹先发于头皮、躯干受压部分，呈向心性分布，即躯干部最多，头面部次之，四肢较少，手、足底更少。</w:t>
                            </w:r>
                          </w:p>
                          <w:p w14:paraId="2D636C1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0D29E21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三、流行性腮腺炎：冬春季常见，多见于5-15岁的儿童和青少年，主要通过呼吸道飞沫传播。</w:t>
                            </w:r>
                          </w:p>
                          <w:p w14:paraId="6996C08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1、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大多数急性起病，有发热，体温可达39℃以上，可伴畏寒，咽痛、头痛、全身不适等症状；</w:t>
                            </w:r>
                          </w:p>
                          <w:p w14:paraId="7ED02F0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2、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腮腺肿痛最具特征性，一般以耳垂未中心，向前、后、下发展，边缘不清；张口、咀嚼（尤其进酸性饮食）时疼痛加剧。</w:t>
                            </w:r>
                          </w:p>
                          <w:p w14:paraId="75F1ED2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应 对 措 施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：</w:t>
                            </w:r>
                          </w:p>
                          <w:p w14:paraId="03D3E5D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1、勤洗手。进餐、如厕、接触钱币等情况下都要洗手。要用流动的清水、使用肥皂彻底洗净双手。</w:t>
                            </w:r>
                          </w:p>
                          <w:p w14:paraId="281F895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2、多喝水，饮食合理，多吃蔬菜水果，适当增加水和维生素的摄入。</w:t>
                            </w:r>
                          </w:p>
                          <w:p w14:paraId="0B33136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3、搞好环境卫生，不要随意吐痰，经常开窗通风，保持室内空气新鲜。</w:t>
                            </w:r>
                          </w:p>
                          <w:p w14:paraId="55CEEAC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4、搞好个人卫生，勤洗晒被褥、勤换洗衣服。</w:t>
                            </w:r>
                          </w:p>
                          <w:p w14:paraId="4C75695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5、生活有规律、保证睡眠，并注意保暖，提高免疫力。坚持体育锻炼和耐寒锻炼，适当增加户外活动，但雾霾天不要晨练。</w:t>
                            </w:r>
                          </w:p>
                          <w:p w14:paraId="608F37E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6、咳嗽、打喷嚏时捂住口鼻，或带口罩出门，防治污染空气。</w:t>
                            </w:r>
                          </w:p>
                          <w:p w14:paraId="427A045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7、尽量减少与呼吸道传染病患者及其家属的密切接触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。</w:t>
                            </w:r>
                          </w:p>
                          <w:p w14:paraId="51A9765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8、免疫预防。流行季节前可进行相应的预防接种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.5pt;margin-top:27.65pt;height:555.6pt;width:409.15pt;z-index:251666432;mso-width-relative:page;mso-height-relative:page;" filled="f" stroked="f" coordsize="21600,21600" o:gfxdata="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XZXkn2gAAAAoBAAAPAAAAAAAA&#10;AAEAIAAAACIAAABkcnMvZG93bnJldi54bWxQSwECFAAUAAAACACHTuJAuyrPTEkCAAB1BAAADgAA&#10;AAAAAAABACAAAAAp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F9459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562" w:firstLineChars="200"/>
                        <w:jc w:val="center"/>
                        <w:textAlignment w:val="auto"/>
                        <w:rPr>
                          <w:rFonts w:hint="eastAsia" w:ascii="宋体" w:hAnsi="宋体" w:cs="宋体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秋冬季传染病预防小知识</w:t>
                      </w:r>
                    </w:p>
                    <w:p w14:paraId="265AF5E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一、流行性感冒：简称流感，不同于普通感冒，是常见的急性呼吸道传染病，具有很强的传染性，主要通过打喷嚏和咳嗽等飞沫传播。</w:t>
                      </w:r>
                    </w:p>
                    <w:p w14:paraId="06C3434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1、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 xml:space="preserve"> 一般表现为急性发病，有高热，体温可达39-40℃，伴畏寒；</w:t>
                      </w:r>
                    </w:p>
                    <w:p w14:paraId="76A229E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2、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全身中毒症状重，如乏力、头痛、头晕、全身酸痛；</w:t>
                      </w:r>
                    </w:p>
                    <w:p w14:paraId="3B5F73E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3、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常有咽痛，咳嗽。</w:t>
                      </w:r>
                    </w:p>
                    <w:p w14:paraId="6DFCFC0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4D0C7D1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二、水痘：是一种急性传染病，1-14岁为高发年龄，传染性很强。主要经过呼吸道飞沫或直接接触传播。</w:t>
                      </w:r>
                    </w:p>
                    <w:p w14:paraId="0EDE193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1、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可出现发热、头痛、全身不适等症状，发病24小时内出现皮疹，皮损呈现由细小的红色丘疹→疱疹→结痂→脱痂的演变过程；</w:t>
                      </w:r>
                    </w:p>
                    <w:p w14:paraId="2272E3E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2、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皮疹先发于头皮、躯干受压部分，呈向心性分布，即躯干部最多，头面部次之，四肢较少，手、足底更少。</w:t>
                      </w:r>
                    </w:p>
                    <w:p w14:paraId="2D636C1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0D29E21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三、流行性腮腺炎：冬春季常见，多见于5-15岁的儿童和青少年，主要通过呼吸道飞沫传播。</w:t>
                      </w:r>
                    </w:p>
                    <w:p w14:paraId="6996C08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1、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大多数急性起病，有发热，体温可达39℃以上，可伴畏寒，咽痛、头痛、全身不适等症状；</w:t>
                      </w:r>
                    </w:p>
                    <w:p w14:paraId="7ED02F0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2、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腮腺肿痛最具特征性，一般以耳垂未中心，向前、后、下发展，边缘不清；张口、咀嚼（尤其进酸性饮食）时疼痛加剧。</w:t>
                      </w:r>
                    </w:p>
                    <w:p w14:paraId="75F1ED2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应 对 措 施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：</w:t>
                      </w:r>
                    </w:p>
                    <w:p w14:paraId="03D3E5D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1、勤洗手。进餐、如厕、接触钱币等情况下都要洗手。要用流动的清水、使用肥皂彻底洗净双手。</w:t>
                      </w:r>
                    </w:p>
                    <w:p w14:paraId="281F895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2、多喝水，饮食合理，多吃蔬菜水果，适当增加水和维生素的摄入。</w:t>
                      </w:r>
                    </w:p>
                    <w:p w14:paraId="0B33136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3、搞好环境卫生，不要随意吐痰，经常开窗通风，保持室内空气新鲜。</w:t>
                      </w:r>
                    </w:p>
                    <w:p w14:paraId="55CEEAC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4、搞好个人卫生，勤洗晒被褥、勤换洗衣服。</w:t>
                      </w:r>
                    </w:p>
                    <w:p w14:paraId="4C75695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5、生活有规律、保证睡眠，并注意保暖，提高免疫力。坚持体育锻炼和耐寒锻炼，适当增加户外活动，但雾霾天不要晨练。</w:t>
                      </w:r>
                    </w:p>
                    <w:p w14:paraId="608F37E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6、咳嗽、打喷嚏时捂住口鼻，或带口罩出门，防治污染空气。</w:t>
                      </w:r>
                    </w:p>
                    <w:p w14:paraId="427A045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7、尽量减少与呼吸道传染病患者及其家属的密切接触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。</w:t>
                      </w:r>
                    </w:p>
                    <w:p w14:paraId="51A9765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8、免疫预防。流行季节前可进行相应的预防接种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-229870</wp:posOffset>
                </wp:positionH>
                <wp:positionV relativeFrom="paragraph">
                  <wp:posOffset>128905</wp:posOffset>
                </wp:positionV>
                <wp:extent cx="6138545" cy="7486650"/>
                <wp:effectExtent l="0" t="0" r="0" b="0"/>
                <wp:wrapNone/>
                <wp:docPr id="27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38545" cy="7486650"/>
                        </a:xfrm>
                        <a:custGeom>
                          <a:avLst/>
                          <a:gdLst>
                            <a:gd name="T0" fmla="*/ 568 w 582"/>
                            <a:gd name="T1" fmla="*/ 419 h 1153"/>
                            <a:gd name="T2" fmla="*/ 560 w 582"/>
                            <a:gd name="T3" fmla="*/ 272 h 1153"/>
                            <a:gd name="T4" fmla="*/ 554 w 582"/>
                            <a:gd name="T5" fmla="*/ 222 h 1153"/>
                            <a:gd name="T6" fmla="*/ 537 w 582"/>
                            <a:gd name="T7" fmla="*/ 183 h 1153"/>
                            <a:gd name="T8" fmla="*/ 550 w 582"/>
                            <a:gd name="T9" fmla="*/ 78 h 1153"/>
                            <a:gd name="T10" fmla="*/ 558 w 582"/>
                            <a:gd name="T11" fmla="*/ 13 h 1153"/>
                            <a:gd name="T12" fmla="*/ 542 w 582"/>
                            <a:gd name="T13" fmla="*/ 6 h 1153"/>
                            <a:gd name="T14" fmla="*/ 445 w 582"/>
                            <a:gd name="T15" fmla="*/ 119 h 1153"/>
                            <a:gd name="T16" fmla="*/ 225 w 582"/>
                            <a:gd name="T17" fmla="*/ 70 h 1153"/>
                            <a:gd name="T18" fmla="*/ 50 w 582"/>
                            <a:gd name="T19" fmla="*/ 127 h 1153"/>
                            <a:gd name="T20" fmla="*/ 14 w 582"/>
                            <a:gd name="T21" fmla="*/ 354 h 1153"/>
                            <a:gd name="T22" fmla="*/ 12 w 582"/>
                            <a:gd name="T23" fmla="*/ 670 h 1153"/>
                            <a:gd name="T24" fmla="*/ 14 w 582"/>
                            <a:gd name="T25" fmla="*/ 975 h 1153"/>
                            <a:gd name="T26" fmla="*/ 138 w 582"/>
                            <a:gd name="T27" fmla="*/ 1123 h 1153"/>
                            <a:gd name="T28" fmla="*/ 391 w 582"/>
                            <a:gd name="T29" fmla="*/ 1146 h 1153"/>
                            <a:gd name="T30" fmla="*/ 543 w 582"/>
                            <a:gd name="T31" fmla="*/ 1061 h 1153"/>
                            <a:gd name="T32" fmla="*/ 579 w 582"/>
                            <a:gd name="T33" fmla="*/ 776 h 1153"/>
                            <a:gd name="T34" fmla="*/ 568 w 582"/>
                            <a:gd name="T35" fmla="*/ 419 h 1153"/>
                            <a:gd name="T36" fmla="*/ 553 w 582"/>
                            <a:gd name="T37" fmla="*/ 910 h 1153"/>
                            <a:gd name="T38" fmla="*/ 459 w 582"/>
                            <a:gd name="T39" fmla="*/ 1118 h 1153"/>
                            <a:gd name="T40" fmla="*/ 250 w 582"/>
                            <a:gd name="T41" fmla="*/ 1128 h 1153"/>
                            <a:gd name="T42" fmla="*/ 37 w 582"/>
                            <a:gd name="T43" fmla="*/ 1007 h 1153"/>
                            <a:gd name="T44" fmla="*/ 30 w 582"/>
                            <a:gd name="T45" fmla="*/ 752 h 1153"/>
                            <a:gd name="T46" fmla="*/ 33 w 582"/>
                            <a:gd name="T47" fmla="*/ 258 h 1153"/>
                            <a:gd name="T48" fmla="*/ 70 w 582"/>
                            <a:gd name="T49" fmla="*/ 131 h 1153"/>
                            <a:gd name="T50" fmla="*/ 182 w 582"/>
                            <a:gd name="T51" fmla="*/ 91 h 1153"/>
                            <a:gd name="T52" fmla="*/ 440 w 582"/>
                            <a:gd name="T53" fmla="*/ 138 h 1153"/>
                            <a:gd name="T54" fmla="*/ 453 w 582"/>
                            <a:gd name="T55" fmla="*/ 138 h 1153"/>
                            <a:gd name="T56" fmla="*/ 536 w 582"/>
                            <a:gd name="T57" fmla="*/ 41 h 1153"/>
                            <a:gd name="T58" fmla="*/ 533 w 582"/>
                            <a:gd name="T59" fmla="*/ 67 h 1153"/>
                            <a:gd name="T60" fmla="*/ 526 w 582"/>
                            <a:gd name="T61" fmla="*/ 126 h 1153"/>
                            <a:gd name="T62" fmla="*/ 517 w 582"/>
                            <a:gd name="T63" fmla="*/ 184 h 1153"/>
                            <a:gd name="T64" fmla="*/ 524 w 582"/>
                            <a:gd name="T65" fmla="*/ 201 h 1153"/>
                            <a:gd name="T66" fmla="*/ 541 w 582"/>
                            <a:gd name="T67" fmla="*/ 272 h 1153"/>
                            <a:gd name="T68" fmla="*/ 550 w 582"/>
                            <a:gd name="T69" fmla="*/ 419 h 1153"/>
                            <a:gd name="T70" fmla="*/ 553 w 582"/>
                            <a:gd name="T71" fmla="*/ 910 h 11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582" h="1153">
                              <a:moveTo>
                                <a:pt x="568" y="419"/>
                              </a:moveTo>
                              <a:cubicBezTo>
                                <a:pt x="565" y="370"/>
                                <a:pt x="563" y="321"/>
                                <a:pt x="560" y="272"/>
                              </a:cubicBezTo>
                              <a:cubicBezTo>
                                <a:pt x="558" y="255"/>
                                <a:pt x="558" y="238"/>
                                <a:pt x="554" y="222"/>
                              </a:cubicBezTo>
                              <a:cubicBezTo>
                                <a:pt x="550" y="209"/>
                                <a:pt x="540" y="196"/>
                                <a:pt x="537" y="183"/>
                              </a:cubicBezTo>
                              <a:cubicBezTo>
                                <a:pt x="532" y="154"/>
                                <a:pt x="547" y="108"/>
                                <a:pt x="550" y="78"/>
                              </a:cubicBezTo>
                              <a:cubicBezTo>
                                <a:pt x="553" y="56"/>
                                <a:pt x="556" y="34"/>
                                <a:pt x="558" y="13"/>
                              </a:cubicBezTo>
                              <a:cubicBezTo>
                                <a:pt x="559" y="5"/>
                                <a:pt x="547" y="0"/>
                                <a:pt x="542" y="6"/>
                              </a:cubicBezTo>
                              <a:cubicBezTo>
                                <a:pt x="510" y="44"/>
                                <a:pt x="477" y="81"/>
                                <a:pt x="445" y="119"/>
                              </a:cubicBezTo>
                              <a:cubicBezTo>
                                <a:pt x="384" y="68"/>
                                <a:pt x="302" y="67"/>
                                <a:pt x="225" y="70"/>
                              </a:cubicBezTo>
                              <a:cubicBezTo>
                                <a:pt x="165" y="72"/>
                                <a:pt x="92" y="77"/>
                                <a:pt x="50" y="127"/>
                              </a:cubicBezTo>
                              <a:cubicBezTo>
                                <a:pt x="0" y="185"/>
                                <a:pt x="15" y="283"/>
                                <a:pt x="14" y="354"/>
                              </a:cubicBezTo>
                              <a:cubicBezTo>
                                <a:pt x="13" y="459"/>
                                <a:pt x="13" y="565"/>
                                <a:pt x="12" y="670"/>
                              </a:cubicBezTo>
                              <a:cubicBezTo>
                                <a:pt x="11" y="771"/>
                                <a:pt x="5" y="874"/>
                                <a:pt x="14" y="975"/>
                              </a:cubicBezTo>
                              <a:cubicBezTo>
                                <a:pt x="21" y="1053"/>
                                <a:pt x="66" y="1096"/>
                                <a:pt x="138" y="1123"/>
                              </a:cubicBezTo>
                              <a:cubicBezTo>
                                <a:pt x="218" y="1153"/>
                                <a:pt x="307" y="1152"/>
                                <a:pt x="391" y="1146"/>
                              </a:cubicBezTo>
                              <a:cubicBezTo>
                                <a:pt x="458" y="1142"/>
                                <a:pt x="515" y="1128"/>
                                <a:pt x="543" y="1061"/>
                              </a:cubicBezTo>
                              <a:cubicBezTo>
                                <a:pt x="579" y="976"/>
                                <a:pt x="577" y="867"/>
                                <a:pt x="579" y="776"/>
                              </a:cubicBezTo>
                              <a:cubicBezTo>
                                <a:pt x="582" y="657"/>
                                <a:pt x="575" y="538"/>
                                <a:pt x="568" y="419"/>
                              </a:cubicBezTo>
                              <a:close/>
                              <a:moveTo>
                                <a:pt x="553" y="910"/>
                              </a:moveTo>
                              <a:cubicBezTo>
                                <a:pt x="546" y="982"/>
                                <a:pt x="543" y="1092"/>
                                <a:pt x="459" y="1118"/>
                              </a:cubicBezTo>
                              <a:cubicBezTo>
                                <a:pt x="397" y="1138"/>
                                <a:pt x="315" y="1134"/>
                                <a:pt x="250" y="1128"/>
                              </a:cubicBezTo>
                              <a:cubicBezTo>
                                <a:pt x="173" y="1121"/>
                                <a:pt x="58" y="1094"/>
                                <a:pt x="37" y="1007"/>
                              </a:cubicBezTo>
                              <a:cubicBezTo>
                                <a:pt x="17" y="927"/>
                                <a:pt x="29" y="834"/>
                                <a:pt x="30" y="752"/>
                              </a:cubicBezTo>
                              <a:cubicBezTo>
                                <a:pt x="31" y="588"/>
                                <a:pt x="31" y="423"/>
                                <a:pt x="33" y="258"/>
                              </a:cubicBezTo>
                              <a:cubicBezTo>
                                <a:pt x="34" y="214"/>
                                <a:pt x="36" y="164"/>
                                <a:pt x="70" y="131"/>
                              </a:cubicBezTo>
                              <a:cubicBezTo>
                                <a:pt x="100" y="103"/>
                                <a:pt x="143" y="95"/>
                                <a:pt x="182" y="91"/>
                              </a:cubicBezTo>
                              <a:cubicBezTo>
                                <a:pt x="267" y="83"/>
                                <a:pt x="372" y="76"/>
                                <a:pt x="440" y="138"/>
                              </a:cubicBezTo>
                              <a:cubicBezTo>
                                <a:pt x="443" y="141"/>
                                <a:pt x="449" y="142"/>
                                <a:pt x="453" y="138"/>
                              </a:cubicBezTo>
                              <a:cubicBezTo>
                                <a:pt x="480" y="106"/>
                                <a:pt x="508" y="74"/>
                                <a:pt x="536" y="41"/>
                              </a:cubicBezTo>
                              <a:cubicBezTo>
                                <a:pt x="535" y="50"/>
                                <a:pt x="534" y="59"/>
                                <a:pt x="533" y="67"/>
                              </a:cubicBezTo>
                              <a:cubicBezTo>
                                <a:pt x="531" y="87"/>
                                <a:pt x="528" y="107"/>
                                <a:pt x="526" y="126"/>
                              </a:cubicBezTo>
                              <a:cubicBezTo>
                                <a:pt x="523" y="143"/>
                                <a:pt x="515" y="167"/>
                                <a:pt x="517" y="184"/>
                              </a:cubicBezTo>
                              <a:cubicBezTo>
                                <a:pt x="518" y="192"/>
                                <a:pt x="520" y="193"/>
                                <a:pt x="524" y="201"/>
                              </a:cubicBezTo>
                              <a:cubicBezTo>
                                <a:pt x="536" y="223"/>
                                <a:pt x="539" y="246"/>
                                <a:pt x="541" y="272"/>
                              </a:cubicBezTo>
                              <a:cubicBezTo>
                                <a:pt x="544" y="321"/>
                                <a:pt x="547" y="370"/>
                                <a:pt x="550" y="419"/>
                              </a:cubicBezTo>
                              <a:cubicBezTo>
                                <a:pt x="559" y="582"/>
                                <a:pt x="569" y="747"/>
                                <a:pt x="553" y="9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  <a:ln>
                          <a:noFill/>
                        </a:ln>
                        <a:effectLst/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flip:y;margin-left:-18.1pt;margin-top:10.15pt;height:589.5pt;width:483.35pt;z-index:251663360;mso-width-relative:page;mso-height-relative:page;" fillcolor="#1D1D1B" filled="t" stroked="f" coordsize="582,1153" o:gfxdata="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<v:path o:connectlocs="5990882,2720647;5906503,1766148;5843219,1441488;5663915,1188254;5801030,506468;5885409,84411;5716651,38959;4693561,772689;2373148,454523;527366,824635;147662,2298589;126567,4350438;147662,6330861;1455531,7291854;4124005,7441197;5727199,6889276;6106903,5038716;5990882,2720647;5832672,5908804;4841223,7259388;2636832,7324320;390251,6538644;316419,4882880;348061,1675243;738312,850608;1919613,590880;4640824,896060;4777939,896060;5653367,266220;5621725,435043;5547894,818142;5452968,1194747;5526799,1305131;5706104,1766148;5801030,2720647;5832672,5908804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温馨提示：</w:t>
      </w:r>
    </w:p>
    <w:sectPr>
      <w:pgSz w:w="11906" w:h="16838"/>
      <w:pgMar w:top="1701" w:right="1361" w:bottom="1474" w:left="1587" w:header="454" w:footer="454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C10A4E2-1FF5-4BB6-B56B-59131BA6DAA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B5DB277-C5CF-4BAF-8A7D-86DA363DC18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760E825-8507-4084-B9DA-C5097FDCC96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1D401F5-44A8-4552-B8B8-85FA6C730FA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C69E582-5A81-4B04-9BE6-3B10A51BDA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0D88BA">
    <w:pPr>
      <w:pStyle w:val="3"/>
    </w:pPr>
  </w:p>
  <w:p w14:paraId="4704A6FC">
    <w:pPr>
      <w:pStyle w:val="3"/>
    </w:pPr>
  </w:p>
  <w:p w14:paraId="575C67AB">
    <w:pPr>
      <w:pStyle w:val="3"/>
      <w:rPr>
        <w:rFonts w:hint="eastAsia" w:eastAsia="宋体"/>
        <w:lang w:eastAsia="zh-CN"/>
      </w:rPr>
    </w:pPr>
  </w:p>
  <w:p w14:paraId="60BA238D">
    <w:pPr>
      <w:pStyle w:val="3"/>
    </w:pPr>
  </w:p>
  <w:p w14:paraId="33144518">
    <w:pPr>
      <w:pStyle w:val="3"/>
    </w:pPr>
  </w:p>
  <w:p w14:paraId="3A0C3644"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432965">
    <w:pPr>
      <w:pStyle w:val="3"/>
    </w:pPr>
  </w:p>
  <w:p w14:paraId="4941F4AE">
    <w:pPr>
      <w:pStyle w:val="3"/>
    </w:pPr>
  </w:p>
  <w:p w14:paraId="6B7F3038">
    <w:pPr>
      <w:pStyle w:val="3"/>
      <w:rPr>
        <w:rFonts w:hint="eastAsia" w:eastAsia="宋体"/>
        <w:lang w:eastAsia="zh-CN"/>
      </w:rPr>
    </w:pPr>
  </w:p>
  <w:p w14:paraId="3FCF427C">
    <w:pPr>
      <w:pStyle w:val="3"/>
    </w:pPr>
  </w:p>
  <w:p w14:paraId="691664C6">
    <w:pPr>
      <w:pStyle w:val="3"/>
    </w:pPr>
  </w:p>
  <w:p w14:paraId="7D727691"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D4B972">
    <w:pPr>
      <w:pStyle w:val="3"/>
    </w:pPr>
  </w:p>
  <w:p w14:paraId="4395D4FF">
    <w:pPr>
      <w:pStyle w:val="3"/>
    </w:pPr>
  </w:p>
  <w:p w14:paraId="56F7F7C4">
    <w:pPr>
      <w:pStyle w:val="3"/>
      <w:rPr>
        <w:rFonts w:hint="eastAsia" w:eastAsia="宋体"/>
        <w:lang w:eastAsia="zh-CN"/>
      </w:rPr>
    </w:pPr>
  </w:p>
  <w:p w14:paraId="31690275">
    <w:pPr>
      <w:pStyle w:val="3"/>
    </w:pPr>
  </w:p>
  <w:p w14:paraId="43C02D1F">
    <w:pPr>
      <w:pStyle w:val="3"/>
    </w:pPr>
  </w:p>
  <w:p w14:paraId="01C9E847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E739C0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-409575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22" name="图片 22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FAF3353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-417830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pt;margin-top:21.75pt;height:0.85pt;width:510.25pt;z-index:251660288;mso-width-relative:page;mso-height-relative:page;" fillcolor="#808080" filled="t" stroked="f" coordsize="21600,21600" o:gfxdata="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LzlzwlLDf375&#10;9uP7V3aZtBkD1hRyH+5g9pDMRPTYgU1/osCOWc/TWU91jEzS5tXlqqyuCVjSWVVev14mzOLxcgCM&#10;b5W3LBkNB2pXVlEc3mGcQn+HpFzojW5vtTHZgX73xgA7CGrtqkzfjP5XmHFspOTLFdWRrjmfACZs&#10;46iaRHEilaydb08kCL0Pqmfw8Jmzkaaj4fhpL0BxJpyk7YZHzvYBdD9QXJUTp+vUpUxwnqg0Bn/6&#10;Od3jK9r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MhxoS3YAAAACQEAAA8AAAAAAAAAAQAgAAAA&#10;IgAAAGRycy9kb3ducmV2LnhtbFBLAQIUABQAAAAIAIdO4kAre0FJ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587B27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-408940</wp:posOffset>
          </wp:positionH>
          <wp:positionV relativeFrom="paragraph">
            <wp:posOffset>59690</wp:posOffset>
          </wp:positionV>
          <wp:extent cx="2822575" cy="384175"/>
          <wp:effectExtent l="0" t="0" r="15875" b="15875"/>
          <wp:wrapNone/>
          <wp:docPr id="1" name="图片 1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AC99542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-417195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3" name="矩形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-32.85pt;margin-top:21.75pt;height:0.85pt;width:510.25pt;z-index:251670528;mso-width-relative:page;mso-height-relative:page;" fillcolor="#808080" filled="t" stroked="f" coordsize="21600,21600" o:gfxdata="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LuNHmHYAAAACQEAAA8AAAAAAAAAAQAgAAAA&#10;IgAAAGRycy9kb3ducmV2LnhtbFBLAQIUABQAAAAIAIdO4kAIKPH5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BEF56F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-409575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6" name="图片 6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8AB114D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-417830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8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pt;margin-top:21.75pt;height:0.85pt;width:510.25pt;z-index:251669504;mso-width-relative:page;mso-height-relative:page;" fillcolor="#808080" filled="t" stroked="f" coordsize="21600,21600" o:gfxdata="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U9udsNTwn1++&#10;/fj+lV0mbcaANYXchzuYPSQzET12YNOfKLBj1vN01lMdI5O0eXW5KqvrJWeSzqry+vUyYRaPlwNg&#10;fKu8ZcloOFC7sori8A7jFPo7JOVCb3R7q43JDvS7NwbYQVBrV2X6ZvS/woxjIyVfrqiOdM35BDBh&#10;G0fVJIoTqWTtfHsiQeh9UD2Dh8+cjTQdDcdPewGKM+EkbTc8crYPoPuB4qqcOF2nLmWC80SlMfjT&#10;z+keX9Hm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MhxoS3YAAAACQEAAA8AAAAAAAAAAQAgAAAA&#10;IgAAAGRycy9kb3ducmV2LnhtbFBLAQIUABQAAAAIAIdO4kAN9mBH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attachedTemplate r:id="rId1"/>
  <w:documentProtection w:enforcement="0"/>
  <w:defaultTabStop w:val="420"/>
  <w:hyphenationZone w:val="36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zEsImhkaWQiOiJlNDEwOWY4OWQ1MWQzODE2YTZmNjgwYzRjMmI2MWM4ZCIsInVzZXJDb3VudCI6MTB9"/>
  </w:docVars>
  <w:rsids>
    <w:rsidRoot w:val="70AB3559"/>
    <w:rsid w:val="00A952DF"/>
    <w:rsid w:val="022C3B68"/>
    <w:rsid w:val="05B74771"/>
    <w:rsid w:val="06A2605E"/>
    <w:rsid w:val="07027EF6"/>
    <w:rsid w:val="076D0FF3"/>
    <w:rsid w:val="08C246D4"/>
    <w:rsid w:val="09C71A77"/>
    <w:rsid w:val="0B212BCE"/>
    <w:rsid w:val="0B492353"/>
    <w:rsid w:val="0D804646"/>
    <w:rsid w:val="11D41DE9"/>
    <w:rsid w:val="1208619A"/>
    <w:rsid w:val="12AA1929"/>
    <w:rsid w:val="144D0B5D"/>
    <w:rsid w:val="146D0E60"/>
    <w:rsid w:val="1A0D12FB"/>
    <w:rsid w:val="1BEF4851"/>
    <w:rsid w:val="1DF14787"/>
    <w:rsid w:val="1DF876C1"/>
    <w:rsid w:val="1FB165B1"/>
    <w:rsid w:val="20351B5F"/>
    <w:rsid w:val="2125149B"/>
    <w:rsid w:val="21257684"/>
    <w:rsid w:val="214C0491"/>
    <w:rsid w:val="215232ED"/>
    <w:rsid w:val="226E2C5D"/>
    <w:rsid w:val="22C2681B"/>
    <w:rsid w:val="247261AB"/>
    <w:rsid w:val="28F507AD"/>
    <w:rsid w:val="2A9F6179"/>
    <w:rsid w:val="2CAE1BBE"/>
    <w:rsid w:val="2D8F16E6"/>
    <w:rsid w:val="322A7F39"/>
    <w:rsid w:val="33F37C08"/>
    <w:rsid w:val="34FE2646"/>
    <w:rsid w:val="38EE1B7A"/>
    <w:rsid w:val="39930F9E"/>
    <w:rsid w:val="3CBD0327"/>
    <w:rsid w:val="3CDE3DFA"/>
    <w:rsid w:val="3D6D082A"/>
    <w:rsid w:val="3D9F17DB"/>
    <w:rsid w:val="3DF064DB"/>
    <w:rsid w:val="40C1415E"/>
    <w:rsid w:val="40F005A0"/>
    <w:rsid w:val="4211145E"/>
    <w:rsid w:val="42A068D2"/>
    <w:rsid w:val="432120A2"/>
    <w:rsid w:val="459F2355"/>
    <w:rsid w:val="47655843"/>
    <w:rsid w:val="48001AD4"/>
    <w:rsid w:val="49E54A1A"/>
    <w:rsid w:val="4A47284A"/>
    <w:rsid w:val="4B5A4F93"/>
    <w:rsid w:val="4B6D68F7"/>
    <w:rsid w:val="4CBB7CB4"/>
    <w:rsid w:val="4E26724C"/>
    <w:rsid w:val="502B33A2"/>
    <w:rsid w:val="511F2F07"/>
    <w:rsid w:val="52C324A3"/>
    <w:rsid w:val="55707D77"/>
    <w:rsid w:val="55D8594C"/>
    <w:rsid w:val="56875A2E"/>
    <w:rsid w:val="5A830549"/>
    <w:rsid w:val="5C003935"/>
    <w:rsid w:val="5C214545"/>
    <w:rsid w:val="5CE558B6"/>
    <w:rsid w:val="5F322057"/>
    <w:rsid w:val="60CD0C77"/>
    <w:rsid w:val="60D40EEC"/>
    <w:rsid w:val="613E6D41"/>
    <w:rsid w:val="64A50452"/>
    <w:rsid w:val="66D863DA"/>
    <w:rsid w:val="66F464EC"/>
    <w:rsid w:val="674A1F08"/>
    <w:rsid w:val="6A981EA9"/>
    <w:rsid w:val="6AA76030"/>
    <w:rsid w:val="6AD63A6F"/>
    <w:rsid w:val="6B5275DD"/>
    <w:rsid w:val="6B5C6FDF"/>
    <w:rsid w:val="6C6A21B6"/>
    <w:rsid w:val="6D0D5EB2"/>
    <w:rsid w:val="6DBA7CFE"/>
    <w:rsid w:val="6F585EC6"/>
    <w:rsid w:val="70AB3559"/>
    <w:rsid w:val="71303928"/>
    <w:rsid w:val="72370661"/>
    <w:rsid w:val="723B13ED"/>
    <w:rsid w:val="738B1A15"/>
    <w:rsid w:val="771E46B3"/>
    <w:rsid w:val="799404F5"/>
    <w:rsid w:val="7A2618AF"/>
    <w:rsid w:val="7A5831F1"/>
    <w:rsid w:val="7BA2624C"/>
    <w:rsid w:val="7BB0350B"/>
    <w:rsid w:val="7BCB3C46"/>
    <w:rsid w:val="7BF70459"/>
    <w:rsid w:val="7C2A1D9F"/>
    <w:rsid w:val="7C650F0E"/>
    <w:rsid w:val="7CE32F73"/>
    <w:rsid w:val="7CE87883"/>
    <w:rsid w:val="7DAE2D99"/>
    <w:rsid w:val="7F1959A1"/>
    <w:rsid w:val="7F4F4108"/>
    <w:rsid w:val="7FD9528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qFormat/>
    <w:uiPriority w:val="0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Emphasis"/>
    <w:basedOn w:val="8"/>
    <w:qFormat/>
    <w:uiPriority w:val="0"/>
    <w:rPr>
      <w:i/>
    </w:rPr>
  </w:style>
  <w:style w:type="character" w:styleId="11">
    <w:name w:val="Hyperlink"/>
    <w:basedOn w:val="8"/>
    <w:qFormat/>
    <w:uiPriority w:val="0"/>
    <w:rPr>
      <w:color w:val="0000FF"/>
      <w:u w:val="single"/>
    </w:rPr>
  </w:style>
  <w:style w:type="paragraph" w:customStyle="1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uwenying\Library\Containers\com.kingsoft.wpsoffice.mac\Data\C:\Users\Administrator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页眉页脚.doc.docx</Template>
  <Pages>5</Pages>
  <Words>947</Words>
  <Characters>967</Characters>
  <Lines>6</Lines>
  <Paragraphs>1</Paragraphs>
  <TotalTime>3</TotalTime>
  <ScaleCrop>false</ScaleCrop>
  <LinksUpToDate>false</LinksUpToDate>
  <CharactersWithSpaces>980</CharactersWithSpaces>
  <Application>WPS Office_12.1.0.18372_F1E327BC-269C-435d-A152-05C5408002CA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2023-02-20T07:33:00Z</dcterms:created>
  <dc:creator>Zhouad</dc:creator>
  <cp:lastModifiedBy>✨</cp:lastModifiedBy>
  <cp:lastPrinted>2024-10-17T04:56:00Z</cp:lastPrinted>
  <dcterms:modified xsi:type="dcterms:W3CDTF">2024-11-29T08:16:49Z</dcterms:modified>
  <dc:title>安毕秀斯</dc:title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2052-12.1.0.18372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DA7EC9BE487F4BC5817AA2F3EB7C13B5_13</vt:lpwstr>
  </property>
</Properties>
</file>