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2176333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-573405</wp:posOffset>
                </wp:positionH>
                <wp:positionV relativeFrom="paragraph">
                  <wp:posOffset>139065</wp:posOffset>
                </wp:positionV>
                <wp:extent cx="6608445" cy="847788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03655" y="1922145"/>
                          <a:ext cx="6608445" cy="8477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A6BBF">
                            <w:pPr>
                              <w:ind w:firstLine="2088" w:firstLineChars="650"/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19291461">
                            <w:pPr>
                              <w:ind w:firstLine="964" w:firstLineChars="300"/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  <w:t>肥胖儿童饮食和运动指导</w:t>
                            </w:r>
                          </w:p>
                          <w:p w14:paraId="45736844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1499E057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0C473717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632806C0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一、饮食</w:t>
                            </w:r>
                          </w:p>
                          <w:p w14:paraId="113C28F5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20DF1075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1、吃得快容易长胖。一般人在进餐20分钟左右才会感到吃饱了，吃得太快的孩子在自己感到吃饱之前已经不知不觉吃多了。</w:t>
                            </w:r>
                          </w:p>
                          <w:p w14:paraId="196A3EF8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3651FDDB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2、进餐前可先喝点清淡的汤，用小碗盛饭，荤素搭配，增加粗纤维食物，饮食不要太精细，可食用一些体积庞大易有饱腹感而热卡含量低的蔬菜，如莴苣、黄瓜、笋、冬瓜、萝卜等。</w:t>
                            </w:r>
                          </w:p>
                          <w:p w14:paraId="53978571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0389B02B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3、避免零食，如热量很高的薯片、巧克力、饼干等。少吃糖果、奶油等甜食及油炸类食品。少喝饮料，一方面饮料多含糖，另一方面一些添加剂也对孩子不利。</w:t>
                            </w:r>
                          </w:p>
                          <w:p w14:paraId="53CCCE61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55F48C7D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4、改掉不良习惯：嗜肉，嗜甜食，吃得太快，吃了不动，长时间静坐，边看电视边吃零食，饮食不规律，经常以高热量洋快餐为主食等。</w:t>
                            </w:r>
                          </w:p>
                          <w:p w14:paraId="5118FD9A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490E61E6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77B25A5D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34FFCD4F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3B9CB0B1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二、运动</w:t>
                            </w:r>
                          </w:p>
                          <w:p w14:paraId="0486AAA2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1DC70AAF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坚持中等量有氧运动，如跑步、快步走、爬山、游泳、各种球类运动、跳操等。每天坚持半小时到一小时的运动量，最开始可从15分钟开始，逐渐增加运动量和运动时间，让孩子有个适应过程。家长也可陪同孩子运动，一方面锻炼身体，另一方面也给孩子一个榜样和督促。</w:t>
                            </w:r>
                          </w:p>
                          <w:p w14:paraId="68D73FAC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47C6DE71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5DAECEDE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注：家中可备体重秤，以空腹排泄完大小便后体重为准，前后对照，争取每周减重1-2斤，如孩子有进步，请给孩子表扬和鼓励，提高孩子减肥的信心。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15pt;margin-top:10.95pt;height:667.55pt;width:520.35pt;z-index:251667456;mso-width-relative:page;mso-height-relative:page;" filled="f" stroked="f" coordsize="21600,21600" o:gfxdata="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sDgs7cAAAACwEAAA8AAAAA&#10;AAAAAQAgAAAAIgAAAGRycy9kb3ducmV2LnhtbFBLAQIUABQAAAAIAIdO4kCU9lauSQIAAHU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BA6BBF">
                      <w:pPr>
                        <w:ind w:firstLine="2088" w:firstLineChars="650"/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19291461">
                      <w:pPr>
                        <w:ind w:firstLine="964" w:firstLineChars="300"/>
                        <w:jc w:val="center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  <w:t>肥胖儿童饮食和运动指导</w:t>
                      </w:r>
                    </w:p>
                    <w:p w14:paraId="45736844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1499E057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0C473717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632806C0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一、饮食</w:t>
                      </w:r>
                    </w:p>
                    <w:p w14:paraId="113C28F5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20DF1075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1、吃得快容易长胖。一般人在进餐20分钟左右才会感到吃饱了，吃得太快的孩子在自己感到吃饱之前已经不知不觉吃多了。</w:t>
                      </w:r>
                    </w:p>
                    <w:p w14:paraId="196A3EF8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3651FDDB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2、进餐前可先喝点清淡的汤，用小碗盛饭，荤素搭配，增加粗纤维食物，饮食不要太精细，可食用一些体积庞大易有饱腹感而热卡含量低的蔬菜，如莴苣、黄瓜、笋、冬瓜、萝卜等。</w:t>
                      </w:r>
                    </w:p>
                    <w:p w14:paraId="53978571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0389B02B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3、避免零食，如热量很高的薯片、巧克力、饼干等。少吃糖果、奶油等甜食及油炸类食品。少喝饮料，一方面饮料多含糖，另一方面一些添加剂也对孩子不利。</w:t>
                      </w:r>
                    </w:p>
                    <w:p w14:paraId="53CCCE61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55F48C7D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4、改掉不良习惯：嗜肉，嗜甜食，吃得太快，吃了不动，长时间静坐，边看电视边吃零食，饮食不规律，经常以高热量洋快餐为主食等。</w:t>
                      </w:r>
                    </w:p>
                    <w:p w14:paraId="5118FD9A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490E61E6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77B25A5D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34FFCD4F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3B9CB0B1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二、运动</w:t>
                      </w:r>
                    </w:p>
                    <w:p w14:paraId="0486AAA2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1DC70AAF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坚持中等量有氧运动，如跑步、快步走、爬山、游泳、各种球类运动、跳操等。每天坚持半小时到一小时的运动量，最开始可从15分钟开始，逐渐增加运动量和运动时间，让孩子有个适应过程。家长也可陪同孩子运动，一方面锻炼身体，另一方面也给孩子一个榜样和督促。</w:t>
                      </w:r>
                    </w:p>
                    <w:p w14:paraId="68D73FAC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47C6DE71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5DAECEDE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注：家中可备体重秤，以空腹排泄完大小便后体重为准，前后对照，争取每周减重1-2斤，如孩子有进步，请给孩子表扬和鼓励，提高孩子减肥的信心。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-946150</wp:posOffset>
                </wp:positionH>
                <wp:positionV relativeFrom="paragraph">
                  <wp:posOffset>-83185</wp:posOffset>
                </wp:positionV>
                <wp:extent cx="7505065" cy="9542780"/>
                <wp:effectExtent l="0" t="0" r="0" b="0"/>
                <wp:wrapNone/>
                <wp:docPr id="41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212725" y="1039495"/>
                          <a:ext cx="7505065" cy="9542780"/>
                        </a:xfrm>
                        <a:custGeom>
                          <a:avLst/>
                          <a:gdLst>
                            <a:gd name="T0" fmla="*/ 568 w 582"/>
                            <a:gd name="T1" fmla="*/ 419 h 1153"/>
                            <a:gd name="T2" fmla="*/ 560 w 582"/>
                            <a:gd name="T3" fmla="*/ 272 h 1153"/>
                            <a:gd name="T4" fmla="*/ 554 w 582"/>
                            <a:gd name="T5" fmla="*/ 222 h 1153"/>
                            <a:gd name="T6" fmla="*/ 537 w 582"/>
                            <a:gd name="T7" fmla="*/ 183 h 1153"/>
                            <a:gd name="T8" fmla="*/ 550 w 582"/>
                            <a:gd name="T9" fmla="*/ 78 h 1153"/>
                            <a:gd name="T10" fmla="*/ 558 w 582"/>
                            <a:gd name="T11" fmla="*/ 13 h 1153"/>
                            <a:gd name="T12" fmla="*/ 542 w 582"/>
                            <a:gd name="T13" fmla="*/ 6 h 1153"/>
                            <a:gd name="T14" fmla="*/ 445 w 582"/>
                            <a:gd name="T15" fmla="*/ 119 h 1153"/>
                            <a:gd name="T16" fmla="*/ 225 w 582"/>
                            <a:gd name="T17" fmla="*/ 70 h 1153"/>
                            <a:gd name="T18" fmla="*/ 50 w 582"/>
                            <a:gd name="T19" fmla="*/ 127 h 1153"/>
                            <a:gd name="T20" fmla="*/ 14 w 582"/>
                            <a:gd name="T21" fmla="*/ 354 h 1153"/>
                            <a:gd name="T22" fmla="*/ 12 w 582"/>
                            <a:gd name="T23" fmla="*/ 670 h 1153"/>
                            <a:gd name="T24" fmla="*/ 14 w 582"/>
                            <a:gd name="T25" fmla="*/ 975 h 1153"/>
                            <a:gd name="T26" fmla="*/ 138 w 582"/>
                            <a:gd name="T27" fmla="*/ 1123 h 1153"/>
                            <a:gd name="T28" fmla="*/ 391 w 582"/>
                            <a:gd name="T29" fmla="*/ 1146 h 1153"/>
                            <a:gd name="T30" fmla="*/ 543 w 582"/>
                            <a:gd name="T31" fmla="*/ 1061 h 1153"/>
                            <a:gd name="T32" fmla="*/ 579 w 582"/>
                            <a:gd name="T33" fmla="*/ 776 h 1153"/>
                            <a:gd name="T34" fmla="*/ 568 w 582"/>
                            <a:gd name="T35" fmla="*/ 419 h 1153"/>
                            <a:gd name="T36" fmla="*/ 553 w 582"/>
                            <a:gd name="T37" fmla="*/ 910 h 1153"/>
                            <a:gd name="T38" fmla="*/ 459 w 582"/>
                            <a:gd name="T39" fmla="*/ 1118 h 1153"/>
                            <a:gd name="T40" fmla="*/ 250 w 582"/>
                            <a:gd name="T41" fmla="*/ 1128 h 1153"/>
                            <a:gd name="T42" fmla="*/ 37 w 582"/>
                            <a:gd name="T43" fmla="*/ 1007 h 1153"/>
                            <a:gd name="T44" fmla="*/ 30 w 582"/>
                            <a:gd name="T45" fmla="*/ 752 h 1153"/>
                            <a:gd name="T46" fmla="*/ 33 w 582"/>
                            <a:gd name="T47" fmla="*/ 258 h 1153"/>
                            <a:gd name="T48" fmla="*/ 70 w 582"/>
                            <a:gd name="T49" fmla="*/ 131 h 1153"/>
                            <a:gd name="T50" fmla="*/ 182 w 582"/>
                            <a:gd name="T51" fmla="*/ 91 h 1153"/>
                            <a:gd name="T52" fmla="*/ 440 w 582"/>
                            <a:gd name="T53" fmla="*/ 138 h 1153"/>
                            <a:gd name="T54" fmla="*/ 453 w 582"/>
                            <a:gd name="T55" fmla="*/ 138 h 1153"/>
                            <a:gd name="T56" fmla="*/ 536 w 582"/>
                            <a:gd name="T57" fmla="*/ 41 h 1153"/>
                            <a:gd name="T58" fmla="*/ 533 w 582"/>
                            <a:gd name="T59" fmla="*/ 67 h 1153"/>
                            <a:gd name="T60" fmla="*/ 526 w 582"/>
                            <a:gd name="T61" fmla="*/ 126 h 1153"/>
                            <a:gd name="T62" fmla="*/ 517 w 582"/>
                            <a:gd name="T63" fmla="*/ 184 h 1153"/>
                            <a:gd name="T64" fmla="*/ 524 w 582"/>
                            <a:gd name="T65" fmla="*/ 201 h 1153"/>
                            <a:gd name="T66" fmla="*/ 541 w 582"/>
                            <a:gd name="T67" fmla="*/ 272 h 1153"/>
                            <a:gd name="T68" fmla="*/ 550 w 582"/>
                            <a:gd name="T69" fmla="*/ 419 h 1153"/>
                            <a:gd name="T70" fmla="*/ 553 w 582"/>
                            <a:gd name="T71" fmla="*/ 910 h 1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82" h="1153">
                              <a:moveTo>
                                <a:pt x="568" y="419"/>
                              </a:moveTo>
                              <a:cubicBezTo>
                                <a:pt x="565" y="370"/>
                                <a:pt x="563" y="321"/>
                                <a:pt x="560" y="272"/>
                              </a:cubicBezTo>
                              <a:cubicBezTo>
                                <a:pt x="558" y="255"/>
                                <a:pt x="558" y="238"/>
                                <a:pt x="554" y="222"/>
                              </a:cubicBezTo>
                              <a:cubicBezTo>
                                <a:pt x="550" y="209"/>
                                <a:pt x="540" y="196"/>
                                <a:pt x="537" y="183"/>
                              </a:cubicBezTo>
                              <a:cubicBezTo>
                                <a:pt x="532" y="154"/>
                                <a:pt x="547" y="108"/>
                                <a:pt x="550" y="78"/>
                              </a:cubicBezTo>
                              <a:cubicBezTo>
                                <a:pt x="553" y="56"/>
                                <a:pt x="556" y="34"/>
                                <a:pt x="558" y="13"/>
                              </a:cubicBezTo>
                              <a:cubicBezTo>
                                <a:pt x="559" y="5"/>
                                <a:pt x="547" y="0"/>
                                <a:pt x="542" y="6"/>
                              </a:cubicBezTo>
                              <a:cubicBezTo>
                                <a:pt x="510" y="44"/>
                                <a:pt x="477" y="81"/>
                                <a:pt x="445" y="119"/>
                              </a:cubicBezTo>
                              <a:cubicBezTo>
                                <a:pt x="384" y="68"/>
                                <a:pt x="302" y="67"/>
                                <a:pt x="225" y="70"/>
                              </a:cubicBezTo>
                              <a:cubicBezTo>
                                <a:pt x="165" y="72"/>
                                <a:pt x="92" y="77"/>
                                <a:pt x="50" y="127"/>
                              </a:cubicBezTo>
                              <a:cubicBezTo>
                                <a:pt x="0" y="185"/>
                                <a:pt x="15" y="283"/>
                                <a:pt x="14" y="354"/>
                              </a:cubicBezTo>
                              <a:cubicBezTo>
                                <a:pt x="13" y="459"/>
                                <a:pt x="13" y="565"/>
                                <a:pt x="12" y="670"/>
                              </a:cubicBezTo>
                              <a:cubicBezTo>
                                <a:pt x="11" y="771"/>
                                <a:pt x="5" y="874"/>
                                <a:pt x="14" y="975"/>
                              </a:cubicBezTo>
                              <a:cubicBezTo>
                                <a:pt x="21" y="1053"/>
                                <a:pt x="66" y="1096"/>
                                <a:pt x="138" y="1123"/>
                              </a:cubicBezTo>
                              <a:cubicBezTo>
                                <a:pt x="218" y="1153"/>
                                <a:pt x="307" y="1152"/>
                                <a:pt x="391" y="1146"/>
                              </a:cubicBezTo>
                              <a:cubicBezTo>
                                <a:pt x="458" y="1142"/>
                                <a:pt x="515" y="1128"/>
                                <a:pt x="543" y="1061"/>
                              </a:cubicBezTo>
                              <a:cubicBezTo>
                                <a:pt x="579" y="976"/>
                                <a:pt x="577" y="867"/>
                                <a:pt x="579" y="776"/>
                              </a:cubicBezTo>
                              <a:cubicBezTo>
                                <a:pt x="582" y="657"/>
                                <a:pt x="575" y="538"/>
                                <a:pt x="568" y="419"/>
                              </a:cubicBezTo>
                              <a:close/>
                              <a:moveTo>
                                <a:pt x="553" y="910"/>
                              </a:moveTo>
                              <a:cubicBezTo>
                                <a:pt x="546" y="982"/>
                                <a:pt x="543" y="1092"/>
                                <a:pt x="459" y="1118"/>
                              </a:cubicBezTo>
                              <a:cubicBezTo>
                                <a:pt x="397" y="1138"/>
                                <a:pt x="315" y="1134"/>
                                <a:pt x="250" y="1128"/>
                              </a:cubicBezTo>
                              <a:cubicBezTo>
                                <a:pt x="173" y="1121"/>
                                <a:pt x="58" y="1094"/>
                                <a:pt x="37" y="1007"/>
                              </a:cubicBezTo>
                              <a:cubicBezTo>
                                <a:pt x="17" y="927"/>
                                <a:pt x="29" y="834"/>
                                <a:pt x="30" y="752"/>
                              </a:cubicBezTo>
                              <a:cubicBezTo>
                                <a:pt x="31" y="588"/>
                                <a:pt x="31" y="423"/>
                                <a:pt x="33" y="258"/>
                              </a:cubicBezTo>
                              <a:cubicBezTo>
                                <a:pt x="34" y="214"/>
                                <a:pt x="36" y="164"/>
                                <a:pt x="70" y="131"/>
                              </a:cubicBezTo>
                              <a:cubicBezTo>
                                <a:pt x="100" y="103"/>
                                <a:pt x="143" y="95"/>
                                <a:pt x="182" y="91"/>
                              </a:cubicBezTo>
                              <a:cubicBezTo>
                                <a:pt x="267" y="83"/>
                                <a:pt x="372" y="76"/>
                                <a:pt x="440" y="138"/>
                              </a:cubicBezTo>
                              <a:cubicBezTo>
                                <a:pt x="443" y="141"/>
                                <a:pt x="449" y="142"/>
                                <a:pt x="453" y="138"/>
                              </a:cubicBezTo>
                              <a:cubicBezTo>
                                <a:pt x="480" y="106"/>
                                <a:pt x="508" y="74"/>
                                <a:pt x="536" y="41"/>
                              </a:cubicBezTo>
                              <a:cubicBezTo>
                                <a:pt x="535" y="50"/>
                                <a:pt x="534" y="59"/>
                                <a:pt x="533" y="67"/>
                              </a:cubicBezTo>
                              <a:cubicBezTo>
                                <a:pt x="531" y="87"/>
                                <a:pt x="528" y="107"/>
                                <a:pt x="526" y="126"/>
                              </a:cubicBezTo>
                              <a:cubicBezTo>
                                <a:pt x="523" y="143"/>
                                <a:pt x="515" y="167"/>
                                <a:pt x="517" y="184"/>
                              </a:cubicBezTo>
                              <a:cubicBezTo>
                                <a:pt x="518" y="192"/>
                                <a:pt x="520" y="193"/>
                                <a:pt x="524" y="201"/>
                              </a:cubicBezTo>
                              <a:cubicBezTo>
                                <a:pt x="536" y="223"/>
                                <a:pt x="539" y="246"/>
                                <a:pt x="541" y="272"/>
                              </a:cubicBezTo>
                              <a:cubicBezTo>
                                <a:pt x="544" y="321"/>
                                <a:pt x="547" y="370"/>
                                <a:pt x="550" y="419"/>
                              </a:cubicBezTo>
                              <a:cubicBezTo>
                                <a:pt x="559" y="582"/>
                                <a:pt x="569" y="747"/>
                                <a:pt x="553" y="9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flip:y;margin-left:-74.5pt;margin-top:-6.55pt;height:751.4pt;width:590.95pt;z-index:251660288;mso-width-relative:page;mso-height-relative:page;" fillcolor="#1D1D1B" filled="t" stroked="f" coordsize="582,1153" o:gfxdata="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<v:path o:connectlocs="7324530,3467844;7221368,2251202;7143996,1837378;6924776,1514595;7092415,645565;7195577,107594;6989252,49658;5738408,984900;2901442,579353;644765,1051112;180534,2929873;154743,5545240;180534,8069566;1779551,9294485;5042062,9484844;7002148,8781343;7466379,6422547;7324530,3467844;7131101,7531595;5918943,9253103;3223825,9335868;477126,8334414;386859,6223912;425544,2135331;902671,1084218;2346944,753159;5673932,1142154;5841571,1142154;6911881,339335;6873195,554524;6782928,1042836;6666870,1522872;6757137,1663572;6976357,2251202;7092415,3467844;7131101,7531595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育儿知识：</w:t>
      </w:r>
    </w:p>
    <w:p w14:paraId="5247E29E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1184910</wp:posOffset>
                </wp:positionV>
                <wp:extent cx="4328795" cy="5141595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69745" y="2639695"/>
                          <a:ext cx="4328795" cy="5141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3DEE2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1.有观察的兴趣,初步感受秋天的美,会用优美的词语描述秋天的花、草、树木等自然景色。</w:t>
                            </w:r>
                          </w:p>
                          <w:p w14:paraId="470FE457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2.会用多种自然材料(树叶、花瓣)等表现秋季的特征,大胆地进行创造性的造型活动。</w:t>
                            </w:r>
                          </w:p>
                          <w:p w14:paraId="5E08E08E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3.对种植活动感兴趣,学习简单的种植方法(点种),能正确使用劳动工具,和同伴分享劳动经验。</w:t>
                            </w:r>
                          </w:p>
                          <w:p w14:paraId="1A177AD0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4.注意保持手、脸和服装的整洁,并能根据气温的变化和自己活动的状况主动要求增减衣服。</w:t>
                            </w:r>
                          </w:p>
                          <w:p w14:paraId="3E4B7DD9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5.喜欢做器械操,努力做到动作到位、有力,能协调地跳和钻爬。</w:t>
                            </w:r>
                          </w:p>
                          <w:p w14:paraId="74658E95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6.认识数字6和7,理解它们表示的含义。会按照比较复杂的规律进行排序。</w:t>
                            </w:r>
                          </w:p>
                          <w:p w14:paraId="0ED653F0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7.学习说唱风格的歌曲,按音乐节奏协调地做动作初步学会看指挥齐奏和轮流演奏。</w:t>
                            </w:r>
                          </w:p>
                          <w:p w14:paraId="156F8DF8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8.能综合运用围合、架高等多种技能表现出秋天的景象。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45pt;margin-top:93.3pt;height:404.85pt;width:340.85pt;z-index:251665408;mso-width-relative:page;mso-height-relative:page;" filled="f" stroked="f" coordsize="21600,21600" o:gfxdata="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WO0PPaAAAACgEAAA8AAAAA&#10;AAAAAQAgAAAAIgAAAGRycy9kb3ducmV2LnhtbFBLAQIUABQAAAAIAIdO4kChPHiuSwIAAHUEAAAO&#10;AAAAAAAAAAEAIAAAACk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93DEE2">
                      <w:pPr>
                        <w:spacing w:line="360" w:lineRule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1.有观察的兴趣,初步感受秋天的美,会用优美的词语描述秋天的花、草、树木等自然景色。</w:t>
                      </w:r>
                    </w:p>
                    <w:p w14:paraId="470FE457">
                      <w:pPr>
                        <w:spacing w:line="360" w:lineRule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2.会用多种自然材料(树叶、花瓣)等表现秋季的特征,大胆地进行创造性的造型活动。</w:t>
                      </w:r>
                    </w:p>
                    <w:p w14:paraId="5E08E08E">
                      <w:pPr>
                        <w:spacing w:line="360" w:lineRule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3.对种植活动感兴趣,学习简单的种植方法(点种),能正确使用劳动工具,和同伴分享劳动经验。</w:t>
                      </w:r>
                    </w:p>
                    <w:p w14:paraId="1A177AD0">
                      <w:pPr>
                        <w:spacing w:line="360" w:lineRule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4.注意保持手、脸和服装的整洁,并能根据气温的变化和自己活动的状况主动要求增减衣服。</w:t>
                      </w:r>
                    </w:p>
                    <w:p w14:paraId="3E4B7DD9">
                      <w:pPr>
                        <w:spacing w:line="360" w:lineRule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5.喜欢做器械操,努力做到动作到位、有力,能协调地跳和钻爬。</w:t>
                      </w:r>
                    </w:p>
                    <w:p w14:paraId="74658E95">
                      <w:pPr>
                        <w:spacing w:line="360" w:lineRule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6.认识数字6和7,理解它们表示的含义。会按照比较复杂的规律进行排序。</w:t>
                      </w:r>
                    </w:p>
                    <w:p w14:paraId="0ED653F0">
                      <w:pPr>
                        <w:spacing w:line="360" w:lineRule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7.学习说唱风格的歌曲,按音乐节奏协调地做动作初步学会看指挥齐奏和轮流演奏。</w:t>
                      </w:r>
                    </w:p>
                    <w:p w14:paraId="156F8DF8">
                      <w:pPr>
                        <w:spacing w:line="360" w:lineRule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8.能综合运用围合、架高等多种技能表现出秋天的景象。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584835</wp:posOffset>
                </wp:positionV>
                <wp:extent cx="5611495" cy="5915025"/>
                <wp:effectExtent l="0" t="0" r="0" b="0"/>
                <wp:wrapNone/>
                <wp:docPr id="42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0" flipV="1">
                          <a:off x="0" y="0"/>
                          <a:ext cx="5611495" cy="5915025"/>
                          <a:chOff x="3138" y="791"/>
                          <a:chExt cx="1387" cy="2741"/>
                        </a:xfrm>
                        <a:effectLst/>
                      </wpg:grpSpPr>
                      <wps:wsp>
                        <wps:cNvPr id="9" name="Freeform 5"/>
                        <wps:cNvSpPr>
                          <a:spLocks noEditPoints="1"/>
                        </wps:cNvSpPr>
                        <wps:spPr bwMode="auto">
                          <a:xfrm>
                            <a:off x="3138" y="791"/>
                            <a:ext cx="1387" cy="2741"/>
                          </a:xfrm>
                          <a:custGeom>
                            <a:avLst/>
                            <a:gdLst>
                              <a:gd name="T0" fmla="*/ 568 w 582"/>
                              <a:gd name="T1" fmla="*/ 419 h 1153"/>
                              <a:gd name="T2" fmla="*/ 560 w 582"/>
                              <a:gd name="T3" fmla="*/ 272 h 1153"/>
                              <a:gd name="T4" fmla="*/ 554 w 582"/>
                              <a:gd name="T5" fmla="*/ 222 h 1153"/>
                              <a:gd name="T6" fmla="*/ 537 w 582"/>
                              <a:gd name="T7" fmla="*/ 183 h 1153"/>
                              <a:gd name="T8" fmla="*/ 550 w 582"/>
                              <a:gd name="T9" fmla="*/ 78 h 1153"/>
                              <a:gd name="T10" fmla="*/ 558 w 582"/>
                              <a:gd name="T11" fmla="*/ 13 h 1153"/>
                              <a:gd name="T12" fmla="*/ 542 w 582"/>
                              <a:gd name="T13" fmla="*/ 6 h 1153"/>
                              <a:gd name="T14" fmla="*/ 445 w 582"/>
                              <a:gd name="T15" fmla="*/ 119 h 1153"/>
                              <a:gd name="T16" fmla="*/ 225 w 582"/>
                              <a:gd name="T17" fmla="*/ 70 h 1153"/>
                              <a:gd name="T18" fmla="*/ 50 w 582"/>
                              <a:gd name="T19" fmla="*/ 127 h 1153"/>
                              <a:gd name="T20" fmla="*/ 14 w 582"/>
                              <a:gd name="T21" fmla="*/ 354 h 1153"/>
                              <a:gd name="T22" fmla="*/ 12 w 582"/>
                              <a:gd name="T23" fmla="*/ 670 h 1153"/>
                              <a:gd name="T24" fmla="*/ 14 w 582"/>
                              <a:gd name="T25" fmla="*/ 975 h 1153"/>
                              <a:gd name="T26" fmla="*/ 138 w 582"/>
                              <a:gd name="T27" fmla="*/ 1123 h 1153"/>
                              <a:gd name="T28" fmla="*/ 391 w 582"/>
                              <a:gd name="T29" fmla="*/ 1146 h 1153"/>
                              <a:gd name="T30" fmla="*/ 543 w 582"/>
                              <a:gd name="T31" fmla="*/ 1061 h 1153"/>
                              <a:gd name="T32" fmla="*/ 579 w 582"/>
                              <a:gd name="T33" fmla="*/ 776 h 1153"/>
                              <a:gd name="T34" fmla="*/ 568 w 582"/>
                              <a:gd name="T35" fmla="*/ 419 h 1153"/>
                              <a:gd name="T36" fmla="*/ 553 w 582"/>
                              <a:gd name="T37" fmla="*/ 910 h 1153"/>
                              <a:gd name="T38" fmla="*/ 459 w 582"/>
                              <a:gd name="T39" fmla="*/ 1118 h 1153"/>
                              <a:gd name="T40" fmla="*/ 250 w 582"/>
                              <a:gd name="T41" fmla="*/ 1128 h 1153"/>
                              <a:gd name="T42" fmla="*/ 37 w 582"/>
                              <a:gd name="T43" fmla="*/ 1007 h 1153"/>
                              <a:gd name="T44" fmla="*/ 30 w 582"/>
                              <a:gd name="T45" fmla="*/ 752 h 1153"/>
                              <a:gd name="T46" fmla="*/ 33 w 582"/>
                              <a:gd name="T47" fmla="*/ 258 h 1153"/>
                              <a:gd name="T48" fmla="*/ 70 w 582"/>
                              <a:gd name="T49" fmla="*/ 131 h 1153"/>
                              <a:gd name="T50" fmla="*/ 182 w 582"/>
                              <a:gd name="T51" fmla="*/ 91 h 1153"/>
                              <a:gd name="T52" fmla="*/ 440 w 582"/>
                              <a:gd name="T53" fmla="*/ 138 h 1153"/>
                              <a:gd name="T54" fmla="*/ 453 w 582"/>
                              <a:gd name="T55" fmla="*/ 138 h 1153"/>
                              <a:gd name="T56" fmla="*/ 536 w 582"/>
                              <a:gd name="T57" fmla="*/ 41 h 1153"/>
                              <a:gd name="T58" fmla="*/ 533 w 582"/>
                              <a:gd name="T59" fmla="*/ 67 h 1153"/>
                              <a:gd name="T60" fmla="*/ 526 w 582"/>
                              <a:gd name="T61" fmla="*/ 126 h 1153"/>
                              <a:gd name="T62" fmla="*/ 517 w 582"/>
                              <a:gd name="T63" fmla="*/ 184 h 1153"/>
                              <a:gd name="T64" fmla="*/ 524 w 582"/>
                              <a:gd name="T65" fmla="*/ 201 h 1153"/>
                              <a:gd name="T66" fmla="*/ 541 w 582"/>
                              <a:gd name="T67" fmla="*/ 272 h 1153"/>
                              <a:gd name="T68" fmla="*/ 550 w 582"/>
                              <a:gd name="T69" fmla="*/ 419 h 1153"/>
                              <a:gd name="T70" fmla="*/ 553 w 582"/>
                              <a:gd name="T71" fmla="*/ 910 h 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82" h="1153">
                                <a:moveTo>
                                  <a:pt x="568" y="419"/>
                                </a:moveTo>
                                <a:cubicBezTo>
                                  <a:pt x="565" y="370"/>
                                  <a:pt x="563" y="321"/>
                                  <a:pt x="560" y="272"/>
                                </a:cubicBezTo>
                                <a:cubicBezTo>
                                  <a:pt x="558" y="255"/>
                                  <a:pt x="558" y="238"/>
                                  <a:pt x="554" y="222"/>
                                </a:cubicBezTo>
                                <a:cubicBezTo>
                                  <a:pt x="550" y="209"/>
                                  <a:pt x="540" y="196"/>
                                  <a:pt x="537" y="183"/>
                                </a:cubicBezTo>
                                <a:cubicBezTo>
                                  <a:pt x="532" y="154"/>
                                  <a:pt x="547" y="108"/>
                                  <a:pt x="550" y="78"/>
                                </a:cubicBezTo>
                                <a:cubicBezTo>
                                  <a:pt x="553" y="56"/>
                                  <a:pt x="556" y="34"/>
                                  <a:pt x="558" y="13"/>
                                </a:cubicBezTo>
                                <a:cubicBezTo>
                                  <a:pt x="559" y="5"/>
                                  <a:pt x="547" y="0"/>
                                  <a:pt x="542" y="6"/>
                                </a:cubicBezTo>
                                <a:cubicBezTo>
                                  <a:pt x="510" y="44"/>
                                  <a:pt x="477" y="81"/>
                                  <a:pt x="445" y="119"/>
                                </a:cubicBezTo>
                                <a:cubicBezTo>
                                  <a:pt x="384" y="68"/>
                                  <a:pt x="302" y="67"/>
                                  <a:pt x="225" y="70"/>
                                </a:cubicBezTo>
                                <a:cubicBezTo>
                                  <a:pt x="165" y="72"/>
                                  <a:pt x="92" y="77"/>
                                  <a:pt x="50" y="127"/>
                                </a:cubicBezTo>
                                <a:cubicBezTo>
                                  <a:pt x="0" y="185"/>
                                  <a:pt x="15" y="283"/>
                                  <a:pt x="14" y="354"/>
                                </a:cubicBezTo>
                                <a:cubicBezTo>
                                  <a:pt x="13" y="459"/>
                                  <a:pt x="13" y="565"/>
                                  <a:pt x="12" y="670"/>
                                </a:cubicBezTo>
                                <a:cubicBezTo>
                                  <a:pt x="11" y="771"/>
                                  <a:pt x="5" y="874"/>
                                  <a:pt x="14" y="975"/>
                                </a:cubicBezTo>
                                <a:cubicBezTo>
                                  <a:pt x="21" y="1053"/>
                                  <a:pt x="66" y="1096"/>
                                  <a:pt x="138" y="1123"/>
                                </a:cubicBezTo>
                                <a:cubicBezTo>
                                  <a:pt x="218" y="1153"/>
                                  <a:pt x="307" y="1152"/>
                                  <a:pt x="391" y="1146"/>
                                </a:cubicBezTo>
                                <a:cubicBezTo>
                                  <a:pt x="458" y="1142"/>
                                  <a:pt x="515" y="1128"/>
                                  <a:pt x="543" y="1061"/>
                                </a:cubicBezTo>
                                <a:cubicBezTo>
                                  <a:pt x="579" y="976"/>
                                  <a:pt x="577" y="867"/>
                                  <a:pt x="579" y="776"/>
                                </a:cubicBezTo>
                                <a:cubicBezTo>
                                  <a:pt x="582" y="657"/>
                                  <a:pt x="575" y="538"/>
                                  <a:pt x="568" y="419"/>
                                </a:cubicBezTo>
                                <a:close/>
                                <a:moveTo>
                                  <a:pt x="553" y="910"/>
                                </a:moveTo>
                                <a:cubicBezTo>
                                  <a:pt x="546" y="982"/>
                                  <a:pt x="543" y="1092"/>
                                  <a:pt x="459" y="1118"/>
                                </a:cubicBezTo>
                                <a:cubicBezTo>
                                  <a:pt x="397" y="1138"/>
                                  <a:pt x="315" y="1134"/>
                                  <a:pt x="250" y="1128"/>
                                </a:cubicBezTo>
                                <a:cubicBezTo>
                                  <a:pt x="173" y="1121"/>
                                  <a:pt x="58" y="1094"/>
                                  <a:pt x="37" y="1007"/>
                                </a:cubicBezTo>
                                <a:cubicBezTo>
                                  <a:pt x="17" y="927"/>
                                  <a:pt x="29" y="834"/>
                                  <a:pt x="30" y="752"/>
                                </a:cubicBezTo>
                                <a:cubicBezTo>
                                  <a:pt x="31" y="588"/>
                                  <a:pt x="31" y="423"/>
                                  <a:pt x="33" y="258"/>
                                </a:cubicBezTo>
                                <a:cubicBezTo>
                                  <a:pt x="34" y="214"/>
                                  <a:pt x="36" y="164"/>
                                  <a:pt x="70" y="131"/>
                                </a:cubicBezTo>
                                <a:cubicBezTo>
                                  <a:pt x="100" y="103"/>
                                  <a:pt x="143" y="95"/>
                                  <a:pt x="182" y="91"/>
                                </a:cubicBezTo>
                                <a:cubicBezTo>
                                  <a:pt x="267" y="83"/>
                                  <a:pt x="372" y="76"/>
                                  <a:pt x="440" y="138"/>
                                </a:cubicBezTo>
                                <a:cubicBezTo>
                                  <a:pt x="443" y="141"/>
                                  <a:pt x="449" y="142"/>
                                  <a:pt x="453" y="138"/>
                                </a:cubicBezTo>
                                <a:cubicBezTo>
                                  <a:pt x="480" y="106"/>
                                  <a:pt x="508" y="74"/>
                                  <a:pt x="536" y="41"/>
                                </a:cubicBezTo>
                                <a:cubicBezTo>
                                  <a:pt x="535" y="50"/>
                                  <a:pt x="534" y="59"/>
                                  <a:pt x="533" y="67"/>
                                </a:cubicBezTo>
                                <a:cubicBezTo>
                                  <a:pt x="531" y="87"/>
                                  <a:pt x="528" y="107"/>
                                  <a:pt x="526" y="126"/>
                                </a:cubicBezTo>
                                <a:cubicBezTo>
                                  <a:pt x="523" y="143"/>
                                  <a:pt x="515" y="167"/>
                                  <a:pt x="517" y="184"/>
                                </a:cubicBezTo>
                                <a:cubicBezTo>
                                  <a:pt x="518" y="192"/>
                                  <a:pt x="520" y="193"/>
                                  <a:pt x="524" y="201"/>
                                </a:cubicBezTo>
                                <a:cubicBezTo>
                                  <a:pt x="536" y="223"/>
                                  <a:pt x="539" y="246"/>
                                  <a:pt x="541" y="272"/>
                                </a:cubicBezTo>
                                <a:cubicBezTo>
                                  <a:pt x="544" y="321"/>
                                  <a:pt x="547" y="370"/>
                                  <a:pt x="550" y="419"/>
                                </a:cubicBezTo>
                                <a:cubicBezTo>
                                  <a:pt x="559" y="582"/>
                                  <a:pt x="569" y="747"/>
                                  <a:pt x="553" y="9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0" name="Freeform 6"/>
                        <wps:cNvSpPr/>
                        <wps:spPr bwMode="auto">
                          <a:xfrm>
                            <a:off x="4270" y="1185"/>
                            <a:ext cx="110" cy="252"/>
                          </a:xfrm>
                          <a:custGeom>
                            <a:avLst/>
                            <a:gdLst>
                              <a:gd name="T0" fmla="*/ 36 w 46"/>
                              <a:gd name="T1" fmla="*/ 106 h 106"/>
                              <a:gd name="T2" fmla="*/ 26 w 46"/>
                              <a:gd name="T3" fmla="*/ 97 h 106"/>
                              <a:gd name="T4" fmla="*/ 19 w 46"/>
                              <a:gd name="T5" fmla="*/ 59 h 106"/>
                              <a:gd name="T6" fmla="*/ 18 w 46"/>
                              <a:gd name="T7" fmla="*/ 57 h 106"/>
                              <a:gd name="T8" fmla="*/ 10 w 46"/>
                              <a:gd name="T9" fmla="*/ 47 h 106"/>
                              <a:gd name="T10" fmla="*/ 8 w 46"/>
                              <a:gd name="T11" fmla="*/ 45 h 106"/>
                              <a:gd name="T12" fmla="*/ 1 w 46"/>
                              <a:gd name="T13" fmla="*/ 24 h 106"/>
                              <a:gd name="T14" fmla="*/ 4 w 46"/>
                              <a:gd name="T15" fmla="*/ 9 h 106"/>
                              <a:gd name="T16" fmla="*/ 15 w 46"/>
                              <a:gd name="T17" fmla="*/ 1 h 106"/>
                              <a:gd name="T18" fmla="*/ 23 w 46"/>
                              <a:gd name="T19" fmla="*/ 12 h 106"/>
                              <a:gd name="T20" fmla="*/ 20 w 46"/>
                              <a:gd name="T21" fmla="*/ 27 h 106"/>
                              <a:gd name="T22" fmla="*/ 22 w 46"/>
                              <a:gd name="T23" fmla="*/ 32 h 106"/>
                              <a:gd name="T24" fmla="*/ 24 w 46"/>
                              <a:gd name="T25" fmla="*/ 34 h 106"/>
                              <a:gd name="T26" fmla="*/ 34 w 46"/>
                              <a:gd name="T27" fmla="*/ 46 h 106"/>
                              <a:gd name="T28" fmla="*/ 35 w 46"/>
                              <a:gd name="T29" fmla="*/ 47 h 106"/>
                              <a:gd name="T30" fmla="*/ 36 w 46"/>
                              <a:gd name="T31" fmla="*/ 50 h 106"/>
                              <a:gd name="T32" fmla="*/ 46 w 46"/>
                              <a:gd name="T33" fmla="*/ 96 h 106"/>
                              <a:gd name="T34" fmla="*/ 37 w 46"/>
                              <a:gd name="T35" fmla="*/ 106 h 106"/>
                              <a:gd name="T36" fmla="*/ 36 w 46"/>
                              <a:gd name="T3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106">
                                <a:moveTo>
                                  <a:pt x="36" y="106"/>
                                </a:moveTo>
                                <a:cubicBezTo>
                                  <a:pt x="31" y="106"/>
                                  <a:pt x="27" y="102"/>
                                  <a:pt x="26" y="97"/>
                                </a:cubicBezTo>
                                <a:cubicBezTo>
                                  <a:pt x="25" y="80"/>
                                  <a:pt x="22" y="65"/>
                                  <a:pt x="19" y="59"/>
                                </a:cubicBezTo>
                                <a:cubicBezTo>
                                  <a:pt x="18" y="57"/>
                                  <a:pt x="18" y="57"/>
                                  <a:pt x="18" y="57"/>
                                </a:cubicBezTo>
                                <a:cubicBezTo>
                                  <a:pt x="16" y="54"/>
                                  <a:pt x="12" y="50"/>
                                  <a:pt x="10" y="47"/>
                                </a:cubicBezTo>
                                <a:cubicBezTo>
                                  <a:pt x="8" y="45"/>
                                  <a:pt x="8" y="45"/>
                                  <a:pt x="8" y="45"/>
                                </a:cubicBezTo>
                                <a:cubicBezTo>
                                  <a:pt x="3" y="40"/>
                                  <a:pt x="0" y="31"/>
                                  <a:pt x="1" y="24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5" y="4"/>
                                  <a:pt x="10" y="0"/>
                                  <a:pt x="15" y="1"/>
                                </a:cubicBezTo>
                                <a:cubicBezTo>
                                  <a:pt x="20" y="2"/>
                                  <a:pt x="24" y="7"/>
                                  <a:pt x="23" y="12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0" y="28"/>
                                  <a:pt x="21" y="31"/>
                                  <a:pt x="22" y="32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7" y="38"/>
                                  <a:pt x="31" y="43"/>
                                  <a:pt x="34" y="46"/>
                                </a:cubicBezTo>
                                <a:cubicBezTo>
                                  <a:pt x="34" y="46"/>
                                  <a:pt x="34" y="47"/>
                                  <a:pt x="35" y="47"/>
                                </a:cubicBezTo>
                                <a:cubicBezTo>
                                  <a:pt x="36" y="50"/>
                                  <a:pt x="36" y="50"/>
                                  <a:pt x="36" y="50"/>
                                </a:cubicBezTo>
                                <a:cubicBezTo>
                                  <a:pt x="42" y="62"/>
                                  <a:pt x="45" y="84"/>
                                  <a:pt x="46" y="96"/>
                                </a:cubicBezTo>
                                <a:cubicBezTo>
                                  <a:pt x="46" y="101"/>
                                  <a:pt x="42" y="106"/>
                                  <a:pt x="37" y="106"/>
                                </a:cubicBezTo>
                                <a:cubicBezTo>
                                  <a:pt x="37" y="106"/>
                                  <a:pt x="36" y="106"/>
                                  <a:pt x="36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1" name="Freeform 7"/>
                        <wps:cNvSpPr/>
                        <wps:spPr bwMode="auto">
                          <a:xfrm>
                            <a:off x="4349" y="1673"/>
                            <a:ext cx="48" cy="64"/>
                          </a:xfrm>
                          <a:custGeom>
                            <a:avLst/>
                            <a:gdLst>
                              <a:gd name="T0" fmla="*/ 11 w 20"/>
                              <a:gd name="T1" fmla="*/ 27 h 27"/>
                              <a:gd name="T2" fmla="*/ 1 w 20"/>
                              <a:gd name="T3" fmla="*/ 18 h 27"/>
                              <a:gd name="T4" fmla="*/ 0 w 20"/>
                              <a:gd name="T5" fmla="*/ 10 h 27"/>
                              <a:gd name="T6" fmla="*/ 10 w 20"/>
                              <a:gd name="T7" fmla="*/ 0 h 27"/>
                              <a:gd name="T8" fmla="*/ 20 w 20"/>
                              <a:gd name="T9" fmla="*/ 9 h 27"/>
                              <a:gd name="T10" fmla="*/ 20 w 20"/>
                              <a:gd name="T11" fmla="*/ 17 h 27"/>
                              <a:gd name="T12" fmla="*/ 11 w 20"/>
                              <a:gd name="T13" fmla="*/ 27 h 27"/>
                              <a:gd name="T14" fmla="*/ 11 w 20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1" y="27"/>
                                </a:moveTo>
                                <a:cubicBezTo>
                                  <a:pt x="5" y="27"/>
                                  <a:pt x="1" y="23"/>
                                  <a:pt x="1" y="18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5"/>
                                  <a:pt x="4" y="0"/>
                                  <a:pt x="10" y="0"/>
                                </a:cubicBezTo>
                                <a:cubicBezTo>
                                  <a:pt x="15" y="0"/>
                                  <a:pt x="19" y="4"/>
                                  <a:pt x="20" y="9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22"/>
                                  <a:pt x="16" y="27"/>
                                  <a:pt x="11" y="27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2" name="Freeform 8"/>
                        <wps:cNvSpPr>
                          <a:spLocks noEditPoints="1"/>
                        </wps:cNvSpPr>
                        <wps:spPr bwMode="auto">
                          <a:xfrm>
                            <a:off x="3255" y="1045"/>
                            <a:ext cx="1168" cy="2387"/>
                          </a:xfrm>
                          <a:custGeom>
                            <a:avLst/>
                            <a:gdLst>
                              <a:gd name="T0" fmla="*/ 253 w 490"/>
                              <a:gd name="T1" fmla="*/ 1003 h 1004"/>
                              <a:gd name="T2" fmla="*/ 240 w 490"/>
                              <a:gd name="T3" fmla="*/ 983 h 1004"/>
                              <a:gd name="T4" fmla="*/ 269 w 490"/>
                              <a:gd name="T5" fmla="*/ 985 h 1004"/>
                              <a:gd name="T6" fmla="*/ 333 w 490"/>
                              <a:gd name="T7" fmla="*/ 982 h 1004"/>
                              <a:gd name="T8" fmla="*/ 270 w 490"/>
                              <a:gd name="T9" fmla="*/ 1004 h 1004"/>
                              <a:gd name="T10" fmla="*/ 262 w 490"/>
                              <a:gd name="T11" fmla="*/ 1004 h 1004"/>
                              <a:gd name="T12" fmla="*/ 120 w 490"/>
                              <a:gd name="T13" fmla="*/ 981 h 1004"/>
                              <a:gd name="T14" fmla="*/ 117 w 490"/>
                              <a:gd name="T15" fmla="*/ 960 h 1004"/>
                              <a:gd name="T16" fmla="*/ 122 w 490"/>
                              <a:gd name="T17" fmla="*/ 981 h 1004"/>
                              <a:gd name="T18" fmla="*/ 432 w 490"/>
                              <a:gd name="T19" fmla="*/ 949 h 1004"/>
                              <a:gd name="T20" fmla="*/ 453 w 490"/>
                              <a:gd name="T21" fmla="*/ 952 h 1004"/>
                              <a:gd name="T22" fmla="*/ 20 w 490"/>
                              <a:gd name="T23" fmla="*/ 916 h 1004"/>
                              <a:gd name="T24" fmla="*/ 1 w 490"/>
                              <a:gd name="T25" fmla="*/ 812 h 1004"/>
                              <a:gd name="T26" fmla="*/ 23 w 490"/>
                              <a:gd name="T27" fmla="*/ 870 h 1004"/>
                              <a:gd name="T28" fmla="*/ 20 w 490"/>
                              <a:gd name="T29" fmla="*/ 916 h 1004"/>
                              <a:gd name="T30" fmla="*/ 462 w 490"/>
                              <a:gd name="T31" fmla="*/ 832 h 1004"/>
                              <a:gd name="T32" fmla="*/ 487 w 490"/>
                              <a:gd name="T33" fmla="*/ 739 h 1004"/>
                              <a:gd name="T34" fmla="*/ 10 w 490"/>
                              <a:gd name="T35" fmla="*/ 703 h 1004"/>
                              <a:gd name="T36" fmla="*/ 0 w 490"/>
                              <a:gd name="T37" fmla="*/ 686 h 1004"/>
                              <a:gd name="T38" fmla="*/ 19 w 490"/>
                              <a:gd name="T39" fmla="*/ 686 h 1004"/>
                              <a:gd name="T40" fmla="*/ 480 w 490"/>
                              <a:gd name="T41" fmla="*/ 630 h 1004"/>
                              <a:gd name="T42" fmla="*/ 470 w 490"/>
                              <a:gd name="T43" fmla="*/ 612 h 1004"/>
                              <a:gd name="T44" fmla="*/ 490 w 490"/>
                              <a:gd name="T45" fmla="*/ 620 h 1004"/>
                              <a:gd name="T46" fmla="*/ 11 w 490"/>
                              <a:gd name="T47" fmla="*/ 577 h 1004"/>
                              <a:gd name="T48" fmla="*/ 11 w 490"/>
                              <a:gd name="T49" fmla="*/ 463 h 1004"/>
                              <a:gd name="T50" fmla="*/ 20 w 490"/>
                              <a:gd name="T51" fmla="*/ 568 h 1004"/>
                              <a:gd name="T52" fmla="*/ 469 w 490"/>
                              <a:gd name="T53" fmla="*/ 494 h 1004"/>
                              <a:gd name="T54" fmla="*/ 485 w 490"/>
                              <a:gd name="T55" fmla="*/ 399 h 1004"/>
                              <a:gd name="T56" fmla="*/ 479 w 490"/>
                              <a:gd name="T57" fmla="*/ 504 h 1004"/>
                              <a:gd name="T58" fmla="*/ 3 w 490"/>
                              <a:gd name="T59" fmla="*/ 354 h 1004"/>
                              <a:gd name="T60" fmla="*/ 12 w 490"/>
                              <a:gd name="T61" fmla="*/ 337 h 1004"/>
                              <a:gd name="T62" fmla="*/ 12 w 490"/>
                              <a:gd name="T63" fmla="*/ 364 h 1004"/>
                              <a:gd name="T64" fmla="*/ 3 w 490"/>
                              <a:gd name="T65" fmla="*/ 228 h 1004"/>
                              <a:gd name="T66" fmla="*/ 4 w 490"/>
                              <a:gd name="T67" fmla="*/ 149 h 1004"/>
                              <a:gd name="T68" fmla="*/ 24 w 490"/>
                              <a:gd name="T69" fmla="*/ 134 h 1004"/>
                              <a:gd name="T70" fmla="*/ 23 w 490"/>
                              <a:gd name="T71" fmla="*/ 228 h 1004"/>
                              <a:gd name="T72" fmla="*/ 382 w 490"/>
                              <a:gd name="T73" fmla="*/ 78 h 1004"/>
                              <a:gd name="T74" fmla="*/ 390 w 490"/>
                              <a:gd name="T75" fmla="*/ 59 h 1004"/>
                              <a:gd name="T76" fmla="*/ 389 w 490"/>
                              <a:gd name="T77" fmla="*/ 81 h 1004"/>
                              <a:gd name="T78" fmla="*/ 57 w 490"/>
                              <a:gd name="T79" fmla="*/ 23 h 1004"/>
                              <a:gd name="T80" fmla="*/ 73 w 490"/>
                              <a:gd name="T81" fmla="*/ 37 h 1004"/>
                              <a:gd name="T82" fmla="*/ 280 w 490"/>
                              <a:gd name="T83" fmla="*/ 23 h 1004"/>
                              <a:gd name="T84" fmla="*/ 185 w 490"/>
                              <a:gd name="T85" fmla="*/ 20 h 1004"/>
                              <a:gd name="T86" fmla="*/ 225 w 490"/>
                              <a:gd name="T87" fmla="*/ 0 h 1004"/>
                              <a:gd name="T88" fmla="*/ 280 w 490"/>
                              <a:gd name="T89" fmla="*/ 23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90" h="1004">
                                <a:moveTo>
                                  <a:pt x="262" y="1004"/>
                                </a:moveTo>
                                <a:cubicBezTo>
                                  <a:pt x="261" y="1004"/>
                                  <a:pt x="261" y="1004"/>
                                  <a:pt x="261" y="1004"/>
                                </a:cubicBezTo>
                                <a:cubicBezTo>
                                  <a:pt x="253" y="1003"/>
                                  <a:pt x="253" y="1003"/>
                                  <a:pt x="253" y="1003"/>
                                </a:cubicBezTo>
                                <a:cubicBezTo>
                                  <a:pt x="253" y="1003"/>
                                  <a:pt x="247" y="1003"/>
                                  <a:pt x="238" y="1002"/>
                                </a:cubicBezTo>
                                <a:cubicBezTo>
                                  <a:pt x="233" y="1001"/>
                                  <a:pt x="229" y="996"/>
                                  <a:pt x="229" y="991"/>
                                </a:cubicBezTo>
                                <a:cubicBezTo>
                                  <a:pt x="230" y="986"/>
                                  <a:pt x="235" y="982"/>
                                  <a:pt x="240" y="983"/>
                                </a:cubicBezTo>
                                <a:cubicBezTo>
                                  <a:pt x="249" y="984"/>
                                  <a:pt x="255" y="984"/>
                                  <a:pt x="255" y="984"/>
                                </a:cubicBezTo>
                                <a:cubicBezTo>
                                  <a:pt x="262" y="985"/>
                                  <a:pt x="262" y="985"/>
                                  <a:pt x="262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70" y="985"/>
                                </a:cubicBezTo>
                                <a:cubicBezTo>
                                  <a:pt x="280" y="984"/>
                                  <a:pt x="307" y="984"/>
                                  <a:pt x="333" y="982"/>
                                </a:cubicBezTo>
                                <a:cubicBezTo>
                                  <a:pt x="338" y="982"/>
                                  <a:pt x="343" y="986"/>
                                  <a:pt x="343" y="991"/>
                                </a:cubicBezTo>
                                <a:cubicBezTo>
                                  <a:pt x="344" y="997"/>
                                  <a:pt x="339" y="1001"/>
                                  <a:pt x="334" y="1001"/>
                                </a:cubicBezTo>
                                <a:cubicBezTo>
                                  <a:pt x="308" y="1003"/>
                                  <a:pt x="281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69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lose/>
                                <a:moveTo>
                                  <a:pt x="122" y="981"/>
                                </a:moveTo>
                                <a:cubicBezTo>
                                  <a:pt x="122" y="981"/>
                                  <a:pt x="121" y="981"/>
                                  <a:pt x="120" y="981"/>
                                </a:cubicBezTo>
                                <a:cubicBezTo>
                                  <a:pt x="117" y="980"/>
                                  <a:pt x="115" y="980"/>
                                  <a:pt x="112" y="979"/>
                                </a:cubicBezTo>
                                <a:cubicBezTo>
                                  <a:pt x="107" y="977"/>
                                  <a:pt x="104" y="972"/>
                                  <a:pt x="105" y="967"/>
                                </a:cubicBezTo>
                                <a:cubicBezTo>
                                  <a:pt x="107" y="962"/>
                                  <a:pt x="112" y="959"/>
                                  <a:pt x="117" y="960"/>
                                </a:cubicBezTo>
                                <a:cubicBezTo>
                                  <a:pt x="120" y="961"/>
                                  <a:pt x="122" y="962"/>
                                  <a:pt x="125" y="962"/>
                                </a:cubicBezTo>
                                <a:cubicBezTo>
                                  <a:pt x="130" y="964"/>
                                  <a:pt x="133" y="969"/>
                                  <a:pt x="132" y="974"/>
                                </a:cubicBezTo>
                                <a:cubicBezTo>
                                  <a:pt x="131" y="978"/>
                                  <a:pt x="127" y="981"/>
                                  <a:pt x="122" y="981"/>
                                </a:cubicBezTo>
                                <a:close/>
                                <a:moveTo>
                                  <a:pt x="440" y="964"/>
                                </a:moveTo>
                                <a:cubicBezTo>
                                  <a:pt x="439" y="964"/>
                                  <a:pt x="437" y="964"/>
                                  <a:pt x="435" y="962"/>
                                </a:cubicBezTo>
                                <a:cubicBezTo>
                                  <a:pt x="431" y="960"/>
                                  <a:pt x="430" y="954"/>
                                  <a:pt x="432" y="949"/>
                                </a:cubicBezTo>
                                <a:cubicBezTo>
                                  <a:pt x="434" y="947"/>
                                  <a:pt x="435" y="945"/>
                                  <a:pt x="436" y="943"/>
                                </a:cubicBezTo>
                                <a:cubicBezTo>
                                  <a:pt x="439" y="938"/>
                                  <a:pt x="445" y="937"/>
                                  <a:pt x="449" y="939"/>
                                </a:cubicBezTo>
                                <a:cubicBezTo>
                                  <a:pt x="454" y="942"/>
                                  <a:pt x="456" y="948"/>
                                  <a:pt x="453" y="952"/>
                                </a:cubicBezTo>
                                <a:cubicBezTo>
                                  <a:pt x="452" y="955"/>
                                  <a:pt x="450" y="957"/>
                                  <a:pt x="449" y="960"/>
                                </a:cubicBezTo>
                                <a:cubicBezTo>
                                  <a:pt x="447" y="962"/>
                                  <a:pt x="444" y="964"/>
                                  <a:pt x="440" y="964"/>
                                </a:cubicBezTo>
                                <a:close/>
                                <a:moveTo>
                                  <a:pt x="20" y="916"/>
                                </a:moveTo>
                                <a:cubicBezTo>
                                  <a:pt x="16" y="916"/>
                                  <a:pt x="12" y="913"/>
                                  <a:pt x="11" y="909"/>
                                </a:cubicBezTo>
                                <a:cubicBezTo>
                                  <a:pt x="6" y="897"/>
                                  <a:pt x="5" y="884"/>
                                  <a:pt x="4" y="872"/>
                                </a:cubicBezTo>
                                <a:cubicBezTo>
                                  <a:pt x="2" y="858"/>
                                  <a:pt x="1" y="837"/>
                                  <a:pt x="1" y="812"/>
                                </a:cubicBezTo>
                                <a:cubicBezTo>
                                  <a:pt x="0" y="807"/>
                                  <a:pt x="5" y="803"/>
                                  <a:pt x="10" y="802"/>
                                </a:cubicBezTo>
                                <a:cubicBezTo>
                                  <a:pt x="15" y="802"/>
                                  <a:pt x="20" y="806"/>
                                  <a:pt x="20" y="812"/>
                                </a:cubicBezTo>
                                <a:cubicBezTo>
                                  <a:pt x="21" y="836"/>
                                  <a:pt x="22" y="856"/>
                                  <a:pt x="23" y="870"/>
                                </a:cubicBezTo>
                                <a:cubicBezTo>
                                  <a:pt x="24" y="881"/>
                                  <a:pt x="25" y="893"/>
                                  <a:pt x="29" y="903"/>
                                </a:cubicBezTo>
                                <a:cubicBezTo>
                                  <a:pt x="31" y="908"/>
                                  <a:pt x="28" y="913"/>
                                  <a:pt x="23" y="915"/>
                                </a:cubicBezTo>
                                <a:cubicBezTo>
                                  <a:pt x="22" y="915"/>
                                  <a:pt x="21" y="916"/>
                                  <a:pt x="20" y="916"/>
                                </a:cubicBezTo>
                                <a:close/>
                                <a:moveTo>
                                  <a:pt x="471" y="843"/>
                                </a:moveTo>
                                <a:cubicBezTo>
                                  <a:pt x="471" y="843"/>
                                  <a:pt x="470" y="843"/>
                                  <a:pt x="470" y="843"/>
                                </a:cubicBezTo>
                                <a:cubicBezTo>
                                  <a:pt x="465" y="842"/>
                                  <a:pt x="461" y="837"/>
                                  <a:pt x="462" y="832"/>
                                </a:cubicBezTo>
                                <a:cubicBezTo>
                                  <a:pt x="464" y="805"/>
                                  <a:pt x="466" y="773"/>
                                  <a:pt x="468" y="738"/>
                                </a:cubicBezTo>
                                <a:cubicBezTo>
                                  <a:pt x="468" y="733"/>
                                  <a:pt x="473" y="729"/>
                                  <a:pt x="478" y="729"/>
                                </a:cubicBezTo>
                                <a:cubicBezTo>
                                  <a:pt x="483" y="729"/>
                                  <a:pt x="487" y="734"/>
                                  <a:pt x="487" y="739"/>
                                </a:cubicBezTo>
                                <a:cubicBezTo>
                                  <a:pt x="486" y="774"/>
                                  <a:pt x="484" y="806"/>
                                  <a:pt x="481" y="834"/>
                                </a:cubicBezTo>
                                <a:cubicBezTo>
                                  <a:pt x="480" y="839"/>
                                  <a:pt x="476" y="843"/>
                                  <a:pt x="471" y="843"/>
                                </a:cubicBezTo>
                                <a:close/>
                                <a:moveTo>
                                  <a:pt x="10" y="703"/>
                                </a:moveTo>
                                <a:cubicBezTo>
                                  <a:pt x="10" y="703"/>
                                  <a:pt x="10" y="703"/>
                                  <a:pt x="10" y="703"/>
                                </a:cubicBezTo>
                                <a:cubicBezTo>
                                  <a:pt x="4" y="703"/>
                                  <a:pt x="0" y="699"/>
                                  <a:pt x="0" y="694"/>
                                </a:cubicBezTo>
                                <a:cubicBezTo>
                                  <a:pt x="0" y="686"/>
                                  <a:pt x="0" y="686"/>
                                  <a:pt x="0" y="686"/>
                                </a:cubicBezTo>
                                <a:cubicBezTo>
                                  <a:pt x="0" y="680"/>
                                  <a:pt x="5" y="676"/>
                                  <a:pt x="10" y="676"/>
                                </a:cubicBezTo>
                                <a:cubicBezTo>
                                  <a:pt x="10" y="676"/>
                                  <a:pt x="10" y="676"/>
                                  <a:pt x="10" y="676"/>
                                </a:cubicBezTo>
                                <a:cubicBezTo>
                                  <a:pt x="15" y="676"/>
                                  <a:pt x="19" y="681"/>
                                  <a:pt x="19" y="686"/>
                                </a:cubicBezTo>
                                <a:cubicBezTo>
                                  <a:pt x="19" y="694"/>
                                  <a:pt x="19" y="694"/>
                                  <a:pt x="19" y="694"/>
                                </a:cubicBezTo>
                                <a:cubicBezTo>
                                  <a:pt x="19" y="699"/>
                                  <a:pt x="15" y="703"/>
                                  <a:pt x="10" y="703"/>
                                </a:cubicBezTo>
                                <a:close/>
                                <a:moveTo>
                                  <a:pt x="480" y="630"/>
                                </a:moveTo>
                                <a:cubicBezTo>
                                  <a:pt x="480" y="630"/>
                                  <a:pt x="480" y="630"/>
                                  <a:pt x="480" y="630"/>
                                </a:cubicBezTo>
                                <a:cubicBezTo>
                                  <a:pt x="475" y="630"/>
                                  <a:pt x="470" y="626"/>
                                  <a:pt x="470" y="620"/>
                                </a:cubicBezTo>
                                <a:cubicBezTo>
                                  <a:pt x="470" y="612"/>
                                  <a:pt x="470" y="612"/>
                                  <a:pt x="470" y="612"/>
                                </a:cubicBezTo>
                                <a:cubicBezTo>
                                  <a:pt x="470" y="607"/>
                                  <a:pt x="475" y="603"/>
                                  <a:pt x="480" y="603"/>
                                </a:cubicBezTo>
                                <a:cubicBezTo>
                                  <a:pt x="485" y="603"/>
                                  <a:pt x="490" y="607"/>
                                  <a:pt x="490" y="612"/>
                                </a:cubicBezTo>
                                <a:cubicBezTo>
                                  <a:pt x="490" y="620"/>
                                  <a:pt x="490" y="620"/>
                                  <a:pt x="490" y="620"/>
                                </a:cubicBezTo>
                                <a:cubicBezTo>
                                  <a:pt x="490" y="626"/>
                                  <a:pt x="485" y="630"/>
                                  <a:pt x="480" y="630"/>
                                </a:cubicBezTo>
                                <a:close/>
                                <a:moveTo>
                                  <a:pt x="11" y="577"/>
                                </a:moveTo>
                                <a:cubicBezTo>
                                  <a:pt x="11" y="577"/>
                                  <a:pt x="11" y="577"/>
                                  <a:pt x="11" y="577"/>
                                </a:cubicBezTo>
                                <a:cubicBezTo>
                                  <a:pt x="5" y="577"/>
                                  <a:pt x="1" y="573"/>
                                  <a:pt x="1" y="567"/>
                                </a:cubicBezTo>
                                <a:cubicBezTo>
                                  <a:pt x="2" y="473"/>
                                  <a:pt x="2" y="473"/>
                                  <a:pt x="2" y="473"/>
                                </a:cubicBezTo>
                                <a:cubicBezTo>
                                  <a:pt x="2" y="467"/>
                                  <a:pt x="6" y="463"/>
                                  <a:pt x="11" y="463"/>
                                </a:cubicBezTo>
                                <a:cubicBezTo>
                                  <a:pt x="11" y="463"/>
                                  <a:pt x="11" y="463"/>
                                  <a:pt x="11" y="463"/>
                                </a:cubicBezTo>
                                <a:cubicBezTo>
                                  <a:pt x="17" y="463"/>
                                  <a:pt x="21" y="468"/>
                                  <a:pt x="21" y="473"/>
                                </a:cubicBezTo>
                                <a:cubicBezTo>
                                  <a:pt x="20" y="568"/>
                                  <a:pt x="20" y="568"/>
                                  <a:pt x="20" y="568"/>
                                </a:cubicBezTo>
                                <a:cubicBezTo>
                                  <a:pt x="20" y="573"/>
                                  <a:pt x="16" y="577"/>
                                  <a:pt x="11" y="577"/>
                                </a:cubicBezTo>
                                <a:close/>
                                <a:moveTo>
                                  <a:pt x="479" y="504"/>
                                </a:moveTo>
                                <a:cubicBezTo>
                                  <a:pt x="473" y="504"/>
                                  <a:pt x="469" y="500"/>
                                  <a:pt x="469" y="494"/>
                                </a:cubicBezTo>
                                <a:cubicBezTo>
                                  <a:pt x="468" y="463"/>
                                  <a:pt x="467" y="432"/>
                                  <a:pt x="466" y="400"/>
                                </a:cubicBezTo>
                                <a:cubicBezTo>
                                  <a:pt x="466" y="395"/>
                                  <a:pt x="470" y="390"/>
                                  <a:pt x="475" y="390"/>
                                </a:cubicBezTo>
                                <a:cubicBezTo>
                                  <a:pt x="481" y="390"/>
                                  <a:pt x="485" y="394"/>
                                  <a:pt x="485" y="399"/>
                                </a:cubicBezTo>
                                <a:cubicBezTo>
                                  <a:pt x="487" y="431"/>
                                  <a:pt x="488" y="463"/>
                                  <a:pt x="488" y="494"/>
                                </a:cubicBezTo>
                                <a:cubicBezTo>
                                  <a:pt x="488" y="499"/>
                                  <a:pt x="484" y="504"/>
                                  <a:pt x="479" y="504"/>
                                </a:cubicBezTo>
                                <a:cubicBezTo>
                                  <a:pt x="479" y="504"/>
                                  <a:pt x="479" y="504"/>
                                  <a:pt x="479" y="504"/>
                                </a:cubicBezTo>
                                <a:close/>
                                <a:moveTo>
                                  <a:pt x="12" y="364"/>
                                </a:moveTo>
                                <a:cubicBezTo>
                                  <a:pt x="12" y="364"/>
                                  <a:pt x="12" y="364"/>
                                  <a:pt x="12" y="364"/>
                                </a:cubicBezTo>
                                <a:cubicBezTo>
                                  <a:pt x="7" y="364"/>
                                  <a:pt x="3" y="360"/>
                                  <a:pt x="3" y="354"/>
                                </a:cubicBezTo>
                                <a:cubicBezTo>
                                  <a:pt x="3" y="347"/>
                                  <a:pt x="3" y="347"/>
                                  <a:pt x="3" y="347"/>
                                </a:cubicBezTo>
                                <a:cubicBezTo>
                                  <a:pt x="3" y="341"/>
                                  <a:pt x="7" y="337"/>
                                  <a:pt x="12" y="337"/>
                                </a:cubicBezTo>
                                <a:cubicBezTo>
                                  <a:pt x="12" y="337"/>
                                  <a:pt x="12" y="337"/>
                                  <a:pt x="12" y="337"/>
                                </a:cubicBezTo>
                                <a:cubicBezTo>
                                  <a:pt x="18" y="337"/>
                                  <a:pt x="22" y="341"/>
                                  <a:pt x="22" y="347"/>
                                </a:cubicBezTo>
                                <a:cubicBezTo>
                                  <a:pt x="22" y="355"/>
                                  <a:pt x="22" y="355"/>
                                  <a:pt x="22" y="355"/>
                                </a:cubicBezTo>
                                <a:cubicBezTo>
                                  <a:pt x="22" y="360"/>
                                  <a:pt x="17" y="364"/>
                                  <a:pt x="12" y="364"/>
                                </a:cubicBezTo>
                                <a:close/>
                                <a:moveTo>
                                  <a:pt x="13" y="238"/>
                                </a:moveTo>
                                <a:cubicBezTo>
                                  <a:pt x="13" y="238"/>
                                  <a:pt x="13" y="238"/>
                                  <a:pt x="13" y="238"/>
                                </a:cubicBezTo>
                                <a:cubicBezTo>
                                  <a:pt x="8" y="238"/>
                                  <a:pt x="3" y="234"/>
                                  <a:pt x="3" y="228"/>
                                </a:cubicBezTo>
                                <a:cubicBezTo>
                                  <a:pt x="4" y="165"/>
                                  <a:pt x="4" y="165"/>
                                  <a:pt x="4" y="165"/>
                                </a:cubicBezTo>
                                <a:cubicBezTo>
                                  <a:pt x="4" y="161"/>
                                  <a:pt x="4" y="154"/>
                                  <a:pt x="4" y="149"/>
                                </a:cubicBezTo>
                                <a:cubicBezTo>
                                  <a:pt x="4" y="149"/>
                                  <a:pt x="4" y="149"/>
                                  <a:pt x="4" y="149"/>
                                </a:cubicBezTo>
                                <a:cubicBezTo>
                                  <a:pt x="4" y="149"/>
                                  <a:pt x="4" y="143"/>
                                  <a:pt x="5" y="133"/>
                                </a:cubicBezTo>
                                <a:cubicBezTo>
                                  <a:pt x="6" y="128"/>
                                  <a:pt x="10" y="123"/>
                                  <a:pt x="16" y="124"/>
                                </a:cubicBezTo>
                                <a:cubicBezTo>
                                  <a:pt x="21" y="124"/>
                                  <a:pt x="25" y="129"/>
                                  <a:pt x="24" y="134"/>
                                </a:cubicBezTo>
                                <a:cubicBezTo>
                                  <a:pt x="24" y="144"/>
                                  <a:pt x="23" y="150"/>
                                  <a:pt x="23" y="150"/>
                                </a:cubicBezTo>
                                <a:cubicBezTo>
                                  <a:pt x="23" y="154"/>
                                  <a:pt x="23" y="161"/>
                                  <a:pt x="23" y="165"/>
                                </a:cubicBezTo>
                                <a:cubicBezTo>
                                  <a:pt x="23" y="228"/>
                                  <a:pt x="23" y="228"/>
                                  <a:pt x="23" y="228"/>
                                </a:cubicBezTo>
                                <a:cubicBezTo>
                                  <a:pt x="23" y="234"/>
                                  <a:pt x="18" y="238"/>
                                  <a:pt x="13" y="238"/>
                                </a:cubicBezTo>
                                <a:close/>
                                <a:moveTo>
                                  <a:pt x="389" y="81"/>
                                </a:moveTo>
                                <a:cubicBezTo>
                                  <a:pt x="386" y="81"/>
                                  <a:pt x="384" y="80"/>
                                  <a:pt x="382" y="78"/>
                                </a:cubicBezTo>
                                <a:cubicBezTo>
                                  <a:pt x="376" y="72"/>
                                  <a:pt x="376" y="72"/>
                                  <a:pt x="376" y="72"/>
                                </a:cubicBezTo>
                                <a:cubicBezTo>
                                  <a:pt x="373" y="68"/>
                                  <a:pt x="373" y="62"/>
                                  <a:pt x="376" y="59"/>
                                </a:cubicBezTo>
                                <a:cubicBezTo>
                                  <a:pt x="380" y="55"/>
                                  <a:pt x="386" y="55"/>
                                  <a:pt x="390" y="59"/>
                                </a:cubicBezTo>
                                <a:cubicBezTo>
                                  <a:pt x="396" y="64"/>
                                  <a:pt x="396" y="64"/>
                                  <a:pt x="396" y="64"/>
                                </a:cubicBezTo>
                                <a:cubicBezTo>
                                  <a:pt x="399" y="68"/>
                                  <a:pt x="399" y="74"/>
                                  <a:pt x="396" y="78"/>
                                </a:cubicBezTo>
                                <a:cubicBezTo>
                                  <a:pt x="394" y="80"/>
                                  <a:pt x="391" y="81"/>
                                  <a:pt x="389" y="81"/>
                                </a:cubicBezTo>
                                <a:close/>
                                <a:moveTo>
                                  <a:pt x="62" y="41"/>
                                </a:moveTo>
                                <a:cubicBezTo>
                                  <a:pt x="58" y="41"/>
                                  <a:pt x="55" y="39"/>
                                  <a:pt x="53" y="36"/>
                                </a:cubicBezTo>
                                <a:cubicBezTo>
                                  <a:pt x="51" y="31"/>
                                  <a:pt x="52" y="25"/>
                                  <a:pt x="57" y="23"/>
                                </a:cubicBezTo>
                                <a:cubicBezTo>
                                  <a:pt x="60" y="22"/>
                                  <a:pt x="62" y="20"/>
                                  <a:pt x="65" y="19"/>
                                </a:cubicBezTo>
                                <a:cubicBezTo>
                                  <a:pt x="70" y="17"/>
                                  <a:pt x="75" y="19"/>
                                  <a:pt x="78" y="24"/>
                                </a:cubicBezTo>
                                <a:cubicBezTo>
                                  <a:pt x="80" y="29"/>
                                  <a:pt x="77" y="35"/>
                                  <a:pt x="73" y="37"/>
                                </a:cubicBezTo>
                                <a:cubicBezTo>
                                  <a:pt x="70" y="38"/>
                                  <a:pt x="68" y="39"/>
                                  <a:pt x="66" y="40"/>
                                </a:cubicBezTo>
                                <a:cubicBezTo>
                                  <a:pt x="65" y="41"/>
                                  <a:pt x="63" y="41"/>
                                  <a:pt x="62" y="41"/>
                                </a:cubicBezTo>
                                <a:close/>
                                <a:moveTo>
                                  <a:pt x="280" y="23"/>
                                </a:moveTo>
                                <a:cubicBezTo>
                                  <a:pt x="279" y="23"/>
                                  <a:pt x="279" y="22"/>
                                  <a:pt x="278" y="22"/>
                                </a:cubicBezTo>
                                <a:cubicBezTo>
                                  <a:pt x="263" y="20"/>
                                  <a:pt x="246" y="19"/>
                                  <a:pt x="225" y="19"/>
                                </a:cubicBezTo>
                                <a:cubicBezTo>
                                  <a:pt x="212" y="19"/>
                                  <a:pt x="198" y="20"/>
                                  <a:pt x="185" y="20"/>
                                </a:cubicBezTo>
                                <a:cubicBezTo>
                                  <a:pt x="180" y="21"/>
                                  <a:pt x="176" y="16"/>
                                  <a:pt x="175" y="11"/>
                                </a:cubicBezTo>
                                <a:cubicBezTo>
                                  <a:pt x="175" y="6"/>
                                  <a:pt x="179" y="1"/>
                                  <a:pt x="185" y="1"/>
                                </a:cubicBezTo>
                                <a:cubicBezTo>
                                  <a:pt x="198" y="0"/>
                                  <a:pt x="212" y="0"/>
                                  <a:pt x="225" y="0"/>
                                </a:cubicBezTo>
                                <a:cubicBezTo>
                                  <a:pt x="247" y="0"/>
                                  <a:pt x="265" y="1"/>
                                  <a:pt x="281" y="3"/>
                                </a:cubicBezTo>
                                <a:cubicBezTo>
                                  <a:pt x="286" y="4"/>
                                  <a:pt x="290" y="9"/>
                                  <a:pt x="289" y="14"/>
                                </a:cubicBezTo>
                                <a:cubicBezTo>
                                  <a:pt x="288" y="19"/>
                                  <a:pt x="284" y="23"/>
                                  <a:pt x="280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y;margin-left:-0.95pt;margin-top:46.05pt;height:465.75pt;width:441.85pt;z-index:251661312;mso-width-relative:page;mso-height-relative:page;" coordorigin="3138,791" coordsize="1387,2741" o:gfxdata="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">
                <o:lock v:ext="edit" aspectratio="t"/>
                <v:shape id="Freeform 5" o:spid="_x0000_s1026" o:spt="100" style="position:absolute;left:3138;top:791;height:2741;width:1387;" fillcolor="#1D1D1B" filled="t" stroked="f" coordsize="582,1153" o:gfxdata="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0Q374A&#10;AADaAAAADwAAAAAAAAABACAAAAAiAAAAZHJzL2Rvd25yZXYueG1sUEsBAhQAFAAAAAgAh07iQDMv&#10;BZ47AAAAOQAAABAAAAAAAAAAAQAgAAAADQEAAGRycy9zaGFwZXhtbC54bWxQSwUGAAAAAAYABgBb&#10;AQAAtwMAAAAA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  <v:path o:connectlocs="1353,996;1334,646;1320,527;1279,435;1310,185;1329,30;1291,14;1060,282;536,166;119,301;33,841;28,1592;33,2317;328,2669;931,2724;1294,2522;1379,1844;1353,996;1317,2163;1093,2657;595,2681;88,2393;71,1787;78,613;166,311;433,216;1048,328;1079,328;1277,97;1270,159;1253,299;1232,437;1248,477;1289,646;1310,996;1317,2163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4270;top:1185;height:252;width:110;" fillcolor="#1D1D1B" filled="t" stroked="f" coordsize="46,106" o:gfxdata="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TCqNvQAA&#10;ANsAAAAPAAAAAAAAAAEAIAAAACIAAABkcnMvZG93bnJldi54bWxQSwECFAAUAAAACACHTuJAMy8F&#10;njsAAAA5AAAAEAAAAAAAAAABACAAAAAMAQAAZHJzL3NoYXBleG1sLnhtbFBLBQYAAAAABgAGAFsB&#10;AAC2AwAAAAA=&#10;" path="m36,106c31,106,27,102,26,97c25,80,22,65,19,59c18,57,18,57,18,57c16,54,12,50,10,47c8,45,8,45,8,45c3,40,0,31,1,24c4,9,4,9,4,9c5,4,10,0,15,1c20,2,24,7,23,12c20,27,20,27,20,27c20,28,21,31,22,32c24,34,24,34,24,34c27,38,31,43,34,46c34,46,34,47,35,47c36,50,36,50,36,50c42,62,45,84,46,96c46,101,42,106,37,106c37,106,36,106,36,106xe">
                  <v:path o:connectlocs="86,252;62,230;45,140;43,135;23,111;19,106;2,57;9,21;35,2;55,28;47,64;52,76;57,80;81,109;83,111;86,118;110,228;88,252;86,252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4349;top:1673;height:64;width:48;" fillcolor="#1D1D1B" filled="t" stroked="f" coordsize="20,27" o:gfxdata="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637urgAAADbAAAA&#10;DwAAAAAAAAABACAAAAAiAAAAZHJzL2Rvd25yZXYueG1sUEsBAhQAFAAAAAgAh07iQDMvBZ47AAAA&#10;OQAAABAAAAAAAAAAAQAgAAAABwEAAGRycy9zaGFwZXhtbC54bWxQSwUGAAAAAAYABgBbAQAAsQMA&#10;AAAA&#10;" path="m11,27c5,27,1,23,1,18c0,10,0,10,0,10c0,5,4,0,10,0c15,0,19,4,20,9c20,17,20,17,20,17c20,22,16,27,11,27c11,27,11,27,11,27xe">
                  <v:path o:connectlocs="26,64;2,42;0,23;24,0;48,21;48,40;26,64;26,64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3255;top:1045;height:2387;width:1168;" fillcolor="#1D1D1B" filled="t" stroked="f" coordsize="490,1004" o:gfxdata="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8kn2K5AAAA2wAA&#10;AA8AAAAAAAAAAQAgAAAAIgAAAGRycy9kb3ducmV2LnhtbFBLAQIUABQAAAAIAIdO4kAzLwWeOwAA&#10;ADkAAAAQAAAAAAAAAAEAIAAAAAgBAABkcnMvc2hhcGV4bWwueG1sUEsFBgAAAAAGAAYAWwEAALID&#10;AAAAAA==&#10;" path="m262,1004c261,1004,261,1004,261,1004c253,1003,253,1003,253,1003c253,1003,247,1003,238,1002c233,1001,229,996,229,991c230,986,235,982,240,983c249,984,255,984,255,984c262,985,262,985,262,985c269,985,269,985,269,985c269,985,269,985,269,985c269,985,269,985,270,985c280,984,307,984,333,982c338,982,343,986,343,991c344,997,339,1001,334,1001c308,1003,281,1004,270,1004c270,1004,270,1004,270,1004c270,1004,270,1004,269,1004c262,1004,262,1004,262,1004c262,1004,262,1004,262,1004xm122,981c122,981,121,981,120,981c117,980,115,980,112,979c107,977,104,972,105,967c107,962,112,959,117,960c120,961,122,962,125,962c130,964,133,969,132,974c131,978,127,981,122,981xm440,964c439,964,437,964,435,962c431,960,430,954,432,949c434,947,435,945,436,943c439,938,445,937,449,939c454,942,456,948,453,952c452,955,450,957,449,960c447,962,444,964,440,964xm20,916c16,916,12,913,11,909c6,897,5,884,4,872c2,858,1,837,1,812c0,807,5,803,10,802c15,802,20,806,20,812c21,836,22,856,23,870c24,881,25,893,29,903c31,908,28,913,23,915c22,915,21,916,20,916xm471,843c471,843,470,843,470,843c465,842,461,837,462,832c464,805,466,773,468,738c468,733,473,729,478,729c483,729,487,734,487,739c486,774,484,806,481,834c480,839,476,843,471,843xm10,703c10,703,10,703,10,703c4,703,0,699,0,694c0,686,0,686,0,686c0,680,5,676,10,676c10,676,10,676,10,676c15,676,19,681,19,686c19,694,19,694,19,694c19,699,15,703,10,703xm480,630c480,630,480,630,480,630c475,630,470,626,470,620c470,612,470,612,470,612c470,607,475,603,480,603c485,603,490,607,490,612c490,620,490,620,490,620c490,626,485,630,480,630xm11,577c11,577,11,577,11,577c5,577,1,573,1,567c2,473,2,473,2,473c2,467,6,463,11,463c11,463,11,463,11,463c17,463,21,468,21,473c20,568,20,568,20,568c20,573,16,577,11,577xm479,504c473,504,469,500,469,494c468,463,467,432,466,400c466,395,470,390,475,390c481,390,485,394,485,399c487,431,488,463,488,494c488,499,484,504,479,504c479,504,479,504,479,504xm12,364c12,364,12,364,12,364c7,364,3,360,3,354c3,347,3,347,3,347c3,341,7,337,12,337c12,337,12,337,12,337c18,337,22,341,22,347c22,355,22,355,22,355c22,360,17,364,12,364xm13,238c13,238,13,238,13,238c8,238,3,234,3,228c4,165,4,165,4,165c4,161,4,154,4,149c4,149,4,149,4,149c4,149,4,143,5,133c6,128,10,123,16,124c21,124,25,129,24,134c24,144,23,150,23,150c23,154,23,161,23,165c23,228,23,228,23,228c23,234,18,238,13,238xm389,81c386,81,384,80,382,78c376,72,376,72,376,72c373,68,373,62,376,59c380,55,386,55,390,59c396,64,396,64,396,64c399,68,399,74,396,78c394,80,391,81,389,81xm62,41c58,41,55,39,53,36c51,31,52,25,57,23c60,22,62,20,65,19c70,17,75,19,78,24c80,29,77,35,73,37c70,38,68,39,66,40c65,41,63,41,62,41xm280,23c279,23,279,22,278,22c263,20,246,19,225,19c212,19,198,20,185,20c180,21,176,16,175,11c175,6,179,1,185,1c198,0,212,0,225,0c247,0,265,1,281,3c286,4,290,9,289,14c288,19,284,23,280,23xe">
                  <v:path o:connectlocs="603,2384;572,2337;641,2341;793,2334;643,2387;624,2387;286,2332;278,2282;290,2332;1029,2256;1079,2263;47,2177;2,1930;54,2068;47,2177;1101,1978;1160,1756;23,1671;0,1630;45,1630;1144,1497;1120,1455;1168,1474;26,1371;26,1100;47,1350;1117,1174;1156,948;1141,1198;7,841;28,801;28,865;7,542;9,354;57,318;54,542;910,185;929,140;927,192;135,54;174,87;667,54;440,47;536,0;667,54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主题目标：</w:t>
      </w:r>
    </w:p>
    <w:p w14:paraId="27168015"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十二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p w14:paraId="20C93190">
      <w:pPr>
        <w:spacing w:line="240" w:lineRule="auto"/>
        <w:jc w:val="both"/>
        <w:rPr>
          <w:rFonts w:hint="default" w:ascii="宋体" w:hAnsi="宋体" w:eastAsia="宋体" w:cs="宋体"/>
          <w:b/>
          <w:lang w:val="en-US" w:eastAsia="zh-CN"/>
        </w:rPr>
      </w:pPr>
      <w:r>
        <w:rPr>
          <w:rFonts w:hint="eastAsia" w:ascii="宋体" w:hAnsi="宋体" w:cs="宋体"/>
          <w:b/>
          <w:lang w:val="en-US" w:eastAsia="zh-CN"/>
        </w:rPr>
        <w:t xml:space="preserve">班级：中3班  实施主题：美丽的秋天  </w:t>
      </w:r>
      <w:r>
        <w:rPr>
          <w:rFonts w:hint="eastAsia" w:ascii="宋体" w:hAnsi="宋体" w:eastAsia="宋体" w:cs="宋体"/>
          <w:b/>
          <w:lang w:eastAsia="zh-CN"/>
        </w:rPr>
        <w:t>日期:</w:t>
      </w:r>
      <w:r>
        <w:rPr>
          <w:rFonts w:hint="eastAsia" w:ascii="宋体" w:hAnsi="宋体" w:cs="宋体"/>
          <w:b/>
          <w:lang w:val="en-US" w:eastAsia="zh-CN"/>
        </w:rPr>
        <w:t>11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月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 w:bidi="ar-SA"/>
        </w:rPr>
        <w:t>18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日—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 w:bidi="ar-SA"/>
        </w:rPr>
        <w:t>11月22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日</w:t>
      </w:r>
      <w:r>
        <w:rPr>
          <w:rFonts w:hint="eastAsia" w:asciiTheme="minorEastAsia" w:hAnsiTheme="minorEastAsia" w:eastAsiaTheme="minorEastAsia" w:cstheme="minorEastAsia"/>
          <w:b/>
          <w:bCs w:val="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lang w:eastAsia="zh-CN"/>
        </w:rPr>
        <w:t>带班老师：</w:t>
      </w:r>
      <w:r>
        <w:rPr>
          <w:rFonts w:hint="eastAsia" w:ascii="宋体" w:hAnsi="宋体" w:cs="宋体"/>
          <w:b/>
          <w:lang w:eastAsia="zh-CN"/>
        </w:rPr>
        <w:t>吴、宁老师</w:t>
      </w:r>
    </w:p>
    <w:tbl>
      <w:tblPr>
        <w:tblStyle w:val="6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76"/>
        <w:gridCol w:w="1776"/>
        <w:gridCol w:w="1776"/>
        <w:gridCol w:w="1776"/>
        <w:gridCol w:w="1776"/>
      </w:tblGrid>
      <w:tr w14:paraId="6276F58D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22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6806E92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sz w:val="24"/>
                <w:szCs w:val="20"/>
              </w:rPr>
              <w:t>工作要求</w:t>
            </w:r>
          </w:p>
        </w:tc>
        <w:tc>
          <w:tcPr>
            <w:tcW w:w="8880" w:type="dxa"/>
            <w:gridSpan w:val="5"/>
            <w:tcBorders>
              <w:right w:val="thickThinSmallGap" w:color="auto" w:sz="24" w:space="0"/>
            </w:tcBorders>
            <w:vAlign w:val="center"/>
          </w:tcPr>
          <w:p w14:paraId="11E74810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/>
              </w:rPr>
              <w:t>1.知道秋天有的树会落叶，有的不会。能运用多种感官探索、发现叶子的外形特征，感知叶子的多样性，并按特征给树叶分类。（主题目标）</w:t>
            </w:r>
          </w:p>
          <w:p w14:paraId="77808FDD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/>
              </w:rPr>
              <w:t>学习以喜欢的方式用树叶进行美术创作，大胆想象、选用合适的色彩进行添画。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（主题目标）</w:t>
            </w:r>
          </w:p>
          <w:p w14:paraId="5E336216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3.午睡时加强巡视，为幼儿盖好被子防止着凉。（保育目标）</w:t>
            </w:r>
          </w:p>
          <w:p w14:paraId="624E49A2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0"/>
                <w:lang w:val="en-US" w:eastAsia="zh-CN"/>
              </w:rPr>
              <w:t>4</w:t>
            </w:r>
            <w:r>
              <w:rPr>
                <w:rFonts w:hint="default" w:ascii="宋体" w:hAnsi="宋体" w:eastAsia="宋体" w:cs="宋体"/>
                <w:kern w:val="2"/>
                <w:sz w:val="21"/>
                <w:szCs w:val="20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kern w:val="2"/>
                <w:sz w:val="21"/>
                <w:szCs w:val="20"/>
                <w:lang w:val="en-US" w:eastAsia="zh-CN"/>
              </w:rPr>
              <w:t>能够自己独立正确穿好衣服裤子，并叠好被子，整理床铺。（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常规目标）</w:t>
            </w:r>
          </w:p>
        </w:tc>
      </w:tr>
      <w:tr w14:paraId="107EC3D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1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1222293A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00" w:lineRule="exact"/>
              <w:ind w:left="0" w:right="0" w:firstLine="180" w:firstLineChars="100"/>
              <w:rPr>
                <w:rFonts w:hint="default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45FF2DD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76" w:type="dxa"/>
            <w:tcBorders>
              <w:right w:val="single" w:color="auto" w:sz="4" w:space="0"/>
            </w:tcBorders>
            <w:vAlign w:val="center"/>
          </w:tcPr>
          <w:p w14:paraId="019A8C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一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F01CC6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二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0F773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三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C33E8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四</w:t>
            </w:r>
          </w:p>
        </w:tc>
        <w:tc>
          <w:tcPr>
            <w:tcW w:w="1776" w:type="dxa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425CF5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五</w:t>
            </w:r>
          </w:p>
        </w:tc>
      </w:tr>
      <w:tr w14:paraId="3844C4A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</w:trPr>
        <w:tc>
          <w:tcPr>
            <w:tcW w:w="387" w:type="dxa"/>
            <w:shd w:val="pct10" w:color="auto" w:fill="auto"/>
            <w:vAlign w:val="center"/>
          </w:tcPr>
          <w:p w14:paraId="26FFB40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16D83C4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color w:val="000000"/>
                <w:szCs w:val="20"/>
              </w:rPr>
              <w:t>接待</w:t>
            </w:r>
          </w:p>
        </w:tc>
        <w:tc>
          <w:tcPr>
            <w:tcW w:w="8880" w:type="dxa"/>
            <w:gridSpan w:val="5"/>
            <w:vAlign w:val="center"/>
          </w:tcPr>
          <w:p w14:paraId="52614DF2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</w:t>
            </w:r>
            <w:r>
              <w:rPr>
                <w:rFonts w:hint="eastAsia" w:ascii="宋体" w:cs="Times New Roman"/>
                <w:sz w:val="21"/>
                <w:szCs w:val="21"/>
                <w:lang w:val="en-US" w:eastAsia="zh-CN"/>
              </w:rPr>
              <w:t xml:space="preserve">热情接待幼儿来园，与幼儿有礼貌地打招呼。 </w:t>
            </w:r>
          </w:p>
          <w:p w14:paraId="667B5E9C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Cs w:val="21"/>
                <w:lang w:eastAsia="zh-CN"/>
              </w:rPr>
              <w:t>进行二次晨检，了解幼儿身体情况及检查幼儿口袋是否有小玩具等物品。</w:t>
            </w:r>
          </w:p>
        </w:tc>
      </w:tr>
      <w:tr w14:paraId="2EF4B20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3FAE06B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7F32FEE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  <w:lang w:eastAsia="zh-CN"/>
              </w:rPr>
              <w:t>晨间游戏</w:t>
            </w:r>
          </w:p>
        </w:tc>
        <w:tc>
          <w:tcPr>
            <w:tcW w:w="8880" w:type="dxa"/>
            <w:gridSpan w:val="5"/>
            <w:vAlign w:val="center"/>
          </w:tcPr>
          <w:p w14:paraId="1014B6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color w:val="000000"/>
                <w:szCs w:val="20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：能迅速找到自己的标记图案，根据小组签到。</w:t>
            </w:r>
          </w:p>
          <w:p w14:paraId="2F8130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color w:val="000000"/>
                <w:szCs w:val="20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</w:rPr>
              <w:t>区域</w:t>
            </w:r>
            <w:r>
              <w:rPr>
                <w:rFonts w:hint="eastAsia" w:ascii="宋体" w:hAnsi="宋体"/>
                <w:color w:val="000000"/>
                <w:szCs w:val="20"/>
              </w:rPr>
              <w:t>：</w:t>
            </w:r>
            <w:r>
              <w:rPr>
                <w:rFonts w:hint="eastAsia" w:ascii="宋体" w:hAnsi="宋体"/>
                <w:color w:val="000000"/>
                <w:szCs w:val="20"/>
                <w:lang w:eastAsia="zh-CN"/>
              </w:rPr>
              <w:t>生活区：提供各种仿</w:t>
            </w:r>
            <w:bookmarkStart w:id="0" w:name="_GoBack"/>
            <w:bookmarkEnd w:id="0"/>
            <w:r>
              <w:rPr>
                <w:rFonts w:hint="eastAsia" w:ascii="宋体" w:hAnsi="宋体"/>
                <w:color w:val="000000"/>
                <w:szCs w:val="20"/>
                <w:lang w:eastAsia="zh-CN"/>
              </w:rPr>
              <w:t>真或自制蔬果，开展菜场的游戏</w:t>
            </w:r>
          </w:p>
          <w:p w14:paraId="06E1890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1260" w:firstLineChars="600"/>
              <w:textAlignment w:val="auto"/>
              <w:rPr>
                <w:rFonts w:hint="eastAsia" w:ascii="宋体" w:hAnsi="宋体"/>
                <w:color w:val="00000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科学区：提供树叶，供幼儿观察、分类。</w:t>
            </w:r>
          </w:p>
          <w:p w14:paraId="23CA1DC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 w:firstLine="1260" w:firstLineChars="600"/>
              <w:textAlignment w:val="auto"/>
              <w:rPr>
                <w:rFonts w:hint="eastAsia" w:ascii="宋体" w:hAnsi="宋体"/>
                <w:color w:val="000000"/>
                <w:szCs w:val="20"/>
                <w:lang w:eastAsia="zh-CN"/>
              </w:rPr>
            </w:pPr>
            <w:r>
              <w:rPr>
                <w:rFonts w:hint="eastAsia" w:ascii="宋体" w:hAnsi="宋体"/>
                <w:color w:val="000000"/>
                <w:szCs w:val="20"/>
                <w:lang w:eastAsia="zh-CN"/>
              </w:rPr>
              <w:t>美工区：提供各种树叶和颜料，供幼儿添画创作。</w:t>
            </w:r>
          </w:p>
          <w:p w14:paraId="6AF114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/>
                <w:color w:val="00000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Cs w:val="20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szCs w:val="20"/>
                <w:lang w:val="en-US" w:eastAsia="zh-CN"/>
              </w:rPr>
              <w:t>：秋天的树叶、关于树叶我知道。</w:t>
            </w:r>
          </w:p>
        </w:tc>
      </w:tr>
      <w:tr w14:paraId="1720A5B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3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7F5C155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7BE87B5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户外</w:t>
            </w:r>
            <w:r>
              <w:rPr>
                <w:rFonts w:hint="eastAsia" w:ascii="宋体" w:hAnsi="宋体"/>
                <w:bCs/>
                <w:sz w:val="24"/>
                <w:szCs w:val="20"/>
                <w:lang w:val="en-US" w:eastAsia="zh-CN"/>
              </w:rPr>
              <w:t>运动</w:t>
            </w:r>
          </w:p>
        </w:tc>
        <w:tc>
          <w:tcPr>
            <w:tcW w:w="8880" w:type="dxa"/>
            <w:gridSpan w:val="5"/>
            <w:vAlign w:val="center"/>
          </w:tcPr>
          <w:p w14:paraId="7BB49D19">
            <w:pPr>
              <w:keepNext w:val="0"/>
              <w:keepLines w:val="0"/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color w:val="000000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.队列练习：</w:t>
            </w:r>
            <w:r>
              <w:rPr>
                <w:rFonts w:hint="eastAsia" w:ascii="宋体" w:hAnsi="宋体" w:cs="宋体"/>
                <w:color w:val="000000"/>
                <w:szCs w:val="20"/>
                <w:lang w:val="en-US" w:eastAsia="zh-CN"/>
              </w:rPr>
              <w:t>练习一路纵队变成两路纵队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。</w:t>
            </w:r>
          </w:p>
          <w:p w14:paraId="1A53D8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color w:val="FF0000"/>
                <w:sz w:val="24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.律动、早操：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师幼一起做操，鼓励幼儿动作合拍、到位。</w:t>
            </w:r>
          </w:p>
        </w:tc>
      </w:tr>
      <w:tr w14:paraId="0D42E05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91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1D8819B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7A8F747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5D99E04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集体游戏：打地鼠</w:t>
            </w:r>
          </w:p>
          <w:p w14:paraId="4EFC8A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练习下蹲起立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627CB24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集体游戏：拍球过桥</w:t>
            </w:r>
          </w:p>
          <w:p w14:paraId="4A0B9F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边走边拍球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2E62D7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集体游戏：小鼓咚咚</w:t>
            </w:r>
          </w:p>
          <w:p w14:paraId="29F71F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折返跑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4CB0B2B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集体游戏：扔沙包</w:t>
            </w:r>
          </w:p>
          <w:p w14:paraId="751E71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尝试投掷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311447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集体游戏：夺红旗</w:t>
            </w:r>
          </w:p>
          <w:p w14:paraId="16F3FD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直线快跑15米</w:t>
            </w:r>
          </w:p>
        </w:tc>
      </w:tr>
      <w:tr w14:paraId="6772216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3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6484766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36E7DDE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093C31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分散活动：重点指导平掷薄片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13A976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分散活动：重点指导手眼协调向上爬行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154D03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分散活动：重点指导手部抓握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3865B0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分散活动：重点指导腿部发力射门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7A49BE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 w:val="18"/>
                <w:szCs w:val="18"/>
                <w:lang w:val="en-US" w:eastAsia="zh-CN"/>
              </w:rPr>
              <w:t>分散活动：重点指导按照箭头骑行</w:t>
            </w:r>
          </w:p>
        </w:tc>
      </w:tr>
      <w:tr w14:paraId="651E385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3658108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学习</w:t>
            </w:r>
          </w:p>
          <w:p w14:paraId="01F8424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活动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583B7C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健康：拾落叶</w:t>
            </w:r>
          </w:p>
          <w:p w14:paraId="4599B1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听信号变速跑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67BBF3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语言：黄叶儿</w:t>
            </w:r>
          </w:p>
          <w:p w14:paraId="663A01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用形容词描述落叶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0D57EE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科学：有趣的树叶</w:t>
            </w:r>
          </w:p>
          <w:p w14:paraId="27D00A6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感知叶子外形特征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7F9862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宋体"/>
                <w:b/>
                <w:bCs/>
                <w:szCs w:val="21"/>
                <w:lang w:val="en-US" w:eastAsia="zh-CN"/>
              </w:rPr>
              <w:t>美术：树叶变变变</w:t>
            </w:r>
          </w:p>
          <w:p w14:paraId="5B5CB67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对树叶添画创作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5EDC63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社会：寻找秋天的叶子</w:t>
            </w:r>
          </w:p>
          <w:p w14:paraId="707DC7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寻找多种多样叶子</w:t>
            </w:r>
          </w:p>
        </w:tc>
      </w:tr>
      <w:tr w14:paraId="660D829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21547AC2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上午</w:t>
            </w:r>
          </w:p>
          <w:p w14:paraId="737F165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6D9C698B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szCs w:val="20"/>
              </w:rPr>
              <w:t>角色游戏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22EE28DC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76B9ED69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角色游戏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2CD28E0A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62DDCF4A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角色游戏</w:t>
            </w:r>
          </w:p>
        </w:tc>
      </w:tr>
      <w:tr w14:paraId="092B622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5FF1378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 w14:paraId="7AC2F8C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户外</w:t>
            </w:r>
          </w:p>
          <w:p w14:paraId="0622D45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6F109BA4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图书室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08056AD6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二楼建构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7929053A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美术室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13326BC6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乐高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1AB33936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骑行游戏</w:t>
            </w:r>
          </w:p>
        </w:tc>
      </w:tr>
      <w:tr w14:paraId="590DD0A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0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5021E29D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5"/>
            <w:tcBorders>
              <w:bottom w:val="single" w:color="auto" w:sz="4" w:space="0"/>
            </w:tcBorders>
            <w:vAlign w:val="center"/>
          </w:tcPr>
          <w:p w14:paraId="57B1CE96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1</w:t>
            </w:r>
            <w:r>
              <w:rPr>
                <w:rFonts w:hint="default" w:ascii="宋体" w:hAnsi="宋体" w:cs="宋体"/>
                <w:szCs w:val="20"/>
                <w:lang w:val="en-US" w:eastAsia="zh-CN"/>
              </w:rPr>
              <w:t>.散步时观察园内树木、花卉的变化，欣赏秋天大自然的的美。</w:t>
            </w:r>
          </w:p>
          <w:p w14:paraId="6DAFEEEC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2</w:t>
            </w:r>
            <w:r>
              <w:rPr>
                <w:rFonts w:hint="default" w:ascii="宋体" w:hAnsi="宋体" w:cs="宋体"/>
                <w:szCs w:val="20"/>
                <w:lang w:val="en-US" w:eastAsia="zh-CN"/>
              </w:rPr>
              <w:t>.有意识地收集落叶，发现叶子的不同之处并与同伴交流。</w:t>
            </w:r>
          </w:p>
        </w:tc>
      </w:tr>
      <w:tr w14:paraId="299AAB4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9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63FA59C8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830CA15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1.请家长与幼儿共同收集落叶，夹在书中制成书签、标本，记录下美丽的秋天。</w:t>
            </w:r>
          </w:p>
          <w:p w14:paraId="17BC8F18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2.请家长提供一些秋游的照片，将秋游的快乐与大家一起分享。</w:t>
            </w:r>
          </w:p>
        </w:tc>
      </w:tr>
      <w:tr w14:paraId="6178F2B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5E6087D2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2CEAA0C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将幼儿捡的各种树叶放在美工区、科学区进行树叶装饰和分类活动。</w:t>
            </w:r>
          </w:p>
        </w:tc>
      </w:tr>
      <w:tr w14:paraId="1CF8011D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5D8D8DB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</w:tcBorders>
            <w:vAlign w:val="center"/>
          </w:tcPr>
          <w:p w14:paraId="76BE82C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 w:firstLine="480" w:firstLineChars="200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</w:tbl>
    <w:p w14:paraId="4B3416AF">
      <w:pPr>
        <w:rPr>
          <w:rFonts w:hint="eastAsia"/>
        </w:rPr>
      </w:pPr>
    </w:p>
    <w:p w14:paraId="3082F1D0">
      <w:pPr>
        <w:rPr>
          <w:rFonts w:hint="eastAsia"/>
        </w:rPr>
      </w:pPr>
    </w:p>
    <w:p w14:paraId="20E33273">
      <w:pPr>
        <w:rPr>
          <w:rFonts w:hint="eastAsia"/>
        </w:rPr>
      </w:pPr>
    </w:p>
    <w:p w14:paraId="6690984D">
      <w:pPr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962660</wp:posOffset>
                </wp:positionV>
                <wp:extent cx="3991610" cy="40366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1210" y="2637155"/>
                          <a:ext cx="4010660" cy="403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8D33EA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光盘小能手</w:t>
                            </w:r>
                          </w:p>
                          <w:p w14:paraId="1C53BBAB">
                            <w:pPr>
                              <w:ind w:firstLine="1200" w:firstLineChars="400"/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>严  霄    杨照临    王安然</w:t>
                            </w:r>
                          </w:p>
                          <w:p w14:paraId="03C407DA">
                            <w:pPr>
                              <w:ind w:firstLine="1200" w:firstLineChars="400"/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Hans"/>
                              </w:rPr>
                              <w:t>吴述卿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徐李昕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Hans"/>
                              </w:rPr>
                              <w:t>宋倾允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</w:t>
                            </w:r>
                          </w:p>
                          <w:p w14:paraId="67EF53D0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小小智多星</w:t>
                            </w:r>
                          </w:p>
                          <w:p w14:paraId="2A2B8829">
                            <w:pPr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沈希瑜    邓予哲    高曼灵</w:t>
                            </w:r>
                          </w:p>
                          <w:p w14:paraId="78F953E9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李雨衡    赵明宸    刘珞然</w:t>
                            </w:r>
                          </w:p>
                          <w:p w14:paraId="272BEE12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运动小健将</w:t>
                            </w:r>
                          </w:p>
                          <w:p w14:paraId="5FA18F70">
                            <w:pPr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叶晞妍    张铭艺    孟圣晞</w:t>
                            </w:r>
                          </w:p>
                          <w:p w14:paraId="77B8D333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王安然    林姝睿    何  牧</w:t>
                            </w:r>
                          </w:p>
                          <w:p w14:paraId="45E76752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</w:t>
                            </w:r>
                          </w:p>
                          <w:p w14:paraId="1C64A4D9">
                            <w:pPr>
                              <w:ind w:firstLine="904" w:firstLineChars="300"/>
                              <w:rPr>
                                <w:rFonts w:hint="default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65pt;margin-top:75.8pt;height:317.85pt;width:314.3pt;z-index:251664384;mso-width-relative:page;mso-height-relative:page;" filled="f" stroked="f" coordsize="21600,21600" o:gfxdata="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EzR0/bAAAACwEAAA8A&#10;AAAAAAAAAQAgAAAAIgAAAGRycy9kb3ducmV2LnhtbFBLAQIUABQAAAAIAIdO4kBzsbmITQIAAIEE&#10;AAAOAAAAAAAAAAEAIAAAACo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8D33EA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光盘小能手</w:t>
                      </w:r>
                    </w:p>
                    <w:p w14:paraId="1C53BBAB">
                      <w:pPr>
                        <w:ind w:firstLine="1200" w:firstLineChars="400"/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>严  霄    杨照临    王安然</w:t>
                      </w:r>
                    </w:p>
                    <w:p w14:paraId="03C407DA">
                      <w:pPr>
                        <w:ind w:firstLine="1200" w:firstLineChars="400"/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Hans"/>
                        </w:rPr>
                        <w:t>吴述卿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徐李昕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Hans"/>
                        </w:rPr>
                        <w:t>宋倾允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</w:t>
                      </w:r>
                    </w:p>
                    <w:p w14:paraId="67EF53D0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小小智多星</w:t>
                      </w:r>
                    </w:p>
                    <w:p w14:paraId="2A2B8829">
                      <w:pPr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沈希瑜    邓予哲    高曼灵</w:t>
                      </w:r>
                    </w:p>
                    <w:p w14:paraId="78F953E9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李雨衡    赵明宸    刘珞然</w:t>
                      </w:r>
                    </w:p>
                    <w:p w14:paraId="272BEE12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运动小健将</w:t>
                      </w:r>
                    </w:p>
                    <w:p w14:paraId="5FA18F70">
                      <w:pPr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叶晞妍    张铭艺    孟圣晞</w:t>
                      </w:r>
                    </w:p>
                    <w:p w14:paraId="77B8D333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王安然    林姝睿    何  牧</w:t>
                      </w:r>
                    </w:p>
                    <w:p w14:paraId="45E76752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</w:t>
                      </w:r>
                    </w:p>
                    <w:p w14:paraId="1C64A4D9">
                      <w:pPr>
                        <w:ind w:firstLine="904" w:firstLineChars="300"/>
                        <w:rPr>
                          <w:rFonts w:hint="default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669290</wp:posOffset>
                </wp:positionV>
                <wp:extent cx="5015230" cy="4971415"/>
                <wp:effectExtent l="0" t="0" r="0" b="0"/>
                <wp:wrapNone/>
                <wp:docPr id="44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0" flipV="1">
                          <a:off x="0" y="0"/>
                          <a:ext cx="5015230" cy="4971415"/>
                          <a:chOff x="3138" y="791"/>
                          <a:chExt cx="1387" cy="2741"/>
                        </a:xfrm>
                        <a:effectLst/>
                      </wpg:grpSpPr>
                      <wps:wsp>
                        <wps:cNvPr id="15" name="Freeform 5"/>
                        <wps:cNvSpPr>
                          <a:spLocks noEditPoints="1"/>
                        </wps:cNvSpPr>
                        <wps:spPr bwMode="auto">
                          <a:xfrm>
                            <a:off x="3138" y="791"/>
                            <a:ext cx="1387" cy="2741"/>
                          </a:xfrm>
                          <a:custGeom>
                            <a:avLst/>
                            <a:gdLst>
                              <a:gd name="T0" fmla="*/ 568 w 582"/>
                              <a:gd name="T1" fmla="*/ 419 h 1153"/>
                              <a:gd name="T2" fmla="*/ 560 w 582"/>
                              <a:gd name="T3" fmla="*/ 272 h 1153"/>
                              <a:gd name="T4" fmla="*/ 554 w 582"/>
                              <a:gd name="T5" fmla="*/ 222 h 1153"/>
                              <a:gd name="T6" fmla="*/ 537 w 582"/>
                              <a:gd name="T7" fmla="*/ 183 h 1153"/>
                              <a:gd name="T8" fmla="*/ 550 w 582"/>
                              <a:gd name="T9" fmla="*/ 78 h 1153"/>
                              <a:gd name="T10" fmla="*/ 558 w 582"/>
                              <a:gd name="T11" fmla="*/ 13 h 1153"/>
                              <a:gd name="T12" fmla="*/ 542 w 582"/>
                              <a:gd name="T13" fmla="*/ 6 h 1153"/>
                              <a:gd name="T14" fmla="*/ 445 w 582"/>
                              <a:gd name="T15" fmla="*/ 119 h 1153"/>
                              <a:gd name="T16" fmla="*/ 225 w 582"/>
                              <a:gd name="T17" fmla="*/ 70 h 1153"/>
                              <a:gd name="T18" fmla="*/ 50 w 582"/>
                              <a:gd name="T19" fmla="*/ 127 h 1153"/>
                              <a:gd name="T20" fmla="*/ 14 w 582"/>
                              <a:gd name="T21" fmla="*/ 354 h 1153"/>
                              <a:gd name="T22" fmla="*/ 12 w 582"/>
                              <a:gd name="T23" fmla="*/ 670 h 1153"/>
                              <a:gd name="T24" fmla="*/ 14 w 582"/>
                              <a:gd name="T25" fmla="*/ 975 h 1153"/>
                              <a:gd name="T26" fmla="*/ 138 w 582"/>
                              <a:gd name="T27" fmla="*/ 1123 h 1153"/>
                              <a:gd name="T28" fmla="*/ 391 w 582"/>
                              <a:gd name="T29" fmla="*/ 1146 h 1153"/>
                              <a:gd name="T30" fmla="*/ 543 w 582"/>
                              <a:gd name="T31" fmla="*/ 1061 h 1153"/>
                              <a:gd name="T32" fmla="*/ 579 w 582"/>
                              <a:gd name="T33" fmla="*/ 776 h 1153"/>
                              <a:gd name="T34" fmla="*/ 568 w 582"/>
                              <a:gd name="T35" fmla="*/ 419 h 1153"/>
                              <a:gd name="T36" fmla="*/ 553 w 582"/>
                              <a:gd name="T37" fmla="*/ 910 h 1153"/>
                              <a:gd name="T38" fmla="*/ 459 w 582"/>
                              <a:gd name="T39" fmla="*/ 1118 h 1153"/>
                              <a:gd name="T40" fmla="*/ 250 w 582"/>
                              <a:gd name="T41" fmla="*/ 1128 h 1153"/>
                              <a:gd name="T42" fmla="*/ 37 w 582"/>
                              <a:gd name="T43" fmla="*/ 1007 h 1153"/>
                              <a:gd name="T44" fmla="*/ 30 w 582"/>
                              <a:gd name="T45" fmla="*/ 752 h 1153"/>
                              <a:gd name="T46" fmla="*/ 33 w 582"/>
                              <a:gd name="T47" fmla="*/ 258 h 1153"/>
                              <a:gd name="T48" fmla="*/ 70 w 582"/>
                              <a:gd name="T49" fmla="*/ 131 h 1153"/>
                              <a:gd name="T50" fmla="*/ 182 w 582"/>
                              <a:gd name="T51" fmla="*/ 91 h 1153"/>
                              <a:gd name="T52" fmla="*/ 440 w 582"/>
                              <a:gd name="T53" fmla="*/ 138 h 1153"/>
                              <a:gd name="T54" fmla="*/ 453 w 582"/>
                              <a:gd name="T55" fmla="*/ 138 h 1153"/>
                              <a:gd name="T56" fmla="*/ 536 w 582"/>
                              <a:gd name="T57" fmla="*/ 41 h 1153"/>
                              <a:gd name="T58" fmla="*/ 533 w 582"/>
                              <a:gd name="T59" fmla="*/ 67 h 1153"/>
                              <a:gd name="T60" fmla="*/ 526 w 582"/>
                              <a:gd name="T61" fmla="*/ 126 h 1153"/>
                              <a:gd name="T62" fmla="*/ 517 w 582"/>
                              <a:gd name="T63" fmla="*/ 184 h 1153"/>
                              <a:gd name="T64" fmla="*/ 524 w 582"/>
                              <a:gd name="T65" fmla="*/ 201 h 1153"/>
                              <a:gd name="T66" fmla="*/ 541 w 582"/>
                              <a:gd name="T67" fmla="*/ 272 h 1153"/>
                              <a:gd name="T68" fmla="*/ 550 w 582"/>
                              <a:gd name="T69" fmla="*/ 419 h 1153"/>
                              <a:gd name="T70" fmla="*/ 553 w 582"/>
                              <a:gd name="T71" fmla="*/ 910 h 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82" h="1153">
                                <a:moveTo>
                                  <a:pt x="568" y="419"/>
                                </a:moveTo>
                                <a:cubicBezTo>
                                  <a:pt x="565" y="370"/>
                                  <a:pt x="563" y="321"/>
                                  <a:pt x="560" y="272"/>
                                </a:cubicBezTo>
                                <a:cubicBezTo>
                                  <a:pt x="558" y="255"/>
                                  <a:pt x="558" y="238"/>
                                  <a:pt x="554" y="222"/>
                                </a:cubicBezTo>
                                <a:cubicBezTo>
                                  <a:pt x="550" y="209"/>
                                  <a:pt x="540" y="196"/>
                                  <a:pt x="537" y="183"/>
                                </a:cubicBezTo>
                                <a:cubicBezTo>
                                  <a:pt x="532" y="154"/>
                                  <a:pt x="547" y="108"/>
                                  <a:pt x="550" y="78"/>
                                </a:cubicBezTo>
                                <a:cubicBezTo>
                                  <a:pt x="553" y="56"/>
                                  <a:pt x="556" y="34"/>
                                  <a:pt x="558" y="13"/>
                                </a:cubicBezTo>
                                <a:cubicBezTo>
                                  <a:pt x="559" y="5"/>
                                  <a:pt x="547" y="0"/>
                                  <a:pt x="542" y="6"/>
                                </a:cubicBezTo>
                                <a:cubicBezTo>
                                  <a:pt x="510" y="44"/>
                                  <a:pt x="477" y="81"/>
                                  <a:pt x="445" y="119"/>
                                </a:cubicBezTo>
                                <a:cubicBezTo>
                                  <a:pt x="384" y="68"/>
                                  <a:pt x="302" y="67"/>
                                  <a:pt x="225" y="70"/>
                                </a:cubicBezTo>
                                <a:cubicBezTo>
                                  <a:pt x="165" y="72"/>
                                  <a:pt x="92" y="77"/>
                                  <a:pt x="50" y="127"/>
                                </a:cubicBezTo>
                                <a:cubicBezTo>
                                  <a:pt x="0" y="185"/>
                                  <a:pt x="15" y="283"/>
                                  <a:pt x="14" y="354"/>
                                </a:cubicBezTo>
                                <a:cubicBezTo>
                                  <a:pt x="13" y="459"/>
                                  <a:pt x="13" y="565"/>
                                  <a:pt x="12" y="670"/>
                                </a:cubicBezTo>
                                <a:cubicBezTo>
                                  <a:pt x="11" y="771"/>
                                  <a:pt x="5" y="874"/>
                                  <a:pt x="14" y="975"/>
                                </a:cubicBezTo>
                                <a:cubicBezTo>
                                  <a:pt x="21" y="1053"/>
                                  <a:pt x="66" y="1096"/>
                                  <a:pt x="138" y="1123"/>
                                </a:cubicBezTo>
                                <a:cubicBezTo>
                                  <a:pt x="218" y="1153"/>
                                  <a:pt x="307" y="1152"/>
                                  <a:pt x="391" y="1146"/>
                                </a:cubicBezTo>
                                <a:cubicBezTo>
                                  <a:pt x="458" y="1142"/>
                                  <a:pt x="515" y="1128"/>
                                  <a:pt x="543" y="1061"/>
                                </a:cubicBezTo>
                                <a:cubicBezTo>
                                  <a:pt x="579" y="976"/>
                                  <a:pt x="577" y="867"/>
                                  <a:pt x="579" y="776"/>
                                </a:cubicBezTo>
                                <a:cubicBezTo>
                                  <a:pt x="582" y="657"/>
                                  <a:pt x="575" y="538"/>
                                  <a:pt x="568" y="419"/>
                                </a:cubicBezTo>
                                <a:close/>
                                <a:moveTo>
                                  <a:pt x="553" y="910"/>
                                </a:moveTo>
                                <a:cubicBezTo>
                                  <a:pt x="546" y="982"/>
                                  <a:pt x="543" y="1092"/>
                                  <a:pt x="459" y="1118"/>
                                </a:cubicBezTo>
                                <a:cubicBezTo>
                                  <a:pt x="397" y="1138"/>
                                  <a:pt x="315" y="1134"/>
                                  <a:pt x="250" y="1128"/>
                                </a:cubicBezTo>
                                <a:cubicBezTo>
                                  <a:pt x="173" y="1121"/>
                                  <a:pt x="58" y="1094"/>
                                  <a:pt x="37" y="1007"/>
                                </a:cubicBezTo>
                                <a:cubicBezTo>
                                  <a:pt x="17" y="927"/>
                                  <a:pt x="29" y="834"/>
                                  <a:pt x="30" y="752"/>
                                </a:cubicBezTo>
                                <a:cubicBezTo>
                                  <a:pt x="31" y="588"/>
                                  <a:pt x="31" y="423"/>
                                  <a:pt x="33" y="258"/>
                                </a:cubicBezTo>
                                <a:cubicBezTo>
                                  <a:pt x="34" y="214"/>
                                  <a:pt x="36" y="164"/>
                                  <a:pt x="70" y="131"/>
                                </a:cubicBezTo>
                                <a:cubicBezTo>
                                  <a:pt x="100" y="103"/>
                                  <a:pt x="143" y="95"/>
                                  <a:pt x="182" y="91"/>
                                </a:cubicBezTo>
                                <a:cubicBezTo>
                                  <a:pt x="267" y="83"/>
                                  <a:pt x="372" y="76"/>
                                  <a:pt x="440" y="138"/>
                                </a:cubicBezTo>
                                <a:cubicBezTo>
                                  <a:pt x="443" y="141"/>
                                  <a:pt x="449" y="142"/>
                                  <a:pt x="453" y="138"/>
                                </a:cubicBezTo>
                                <a:cubicBezTo>
                                  <a:pt x="480" y="106"/>
                                  <a:pt x="508" y="74"/>
                                  <a:pt x="536" y="41"/>
                                </a:cubicBezTo>
                                <a:cubicBezTo>
                                  <a:pt x="535" y="50"/>
                                  <a:pt x="534" y="59"/>
                                  <a:pt x="533" y="67"/>
                                </a:cubicBezTo>
                                <a:cubicBezTo>
                                  <a:pt x="531" y="87"/>
                                  <a:pt x="528" y="107"/>
                                  <a:pt x="526" y="126"/>
                                </a:cubicBezTo>
                                <a:cubicBezTo>
                                  <a:pt x="523" y="143"/>
                                  <a:pt x="515" y="167"/>
                                  <a:pt x="517" y="184"/>
                                </a:cubicBezTo>
                                <a:cubicBezTo>
                                  <a:pt x="518" y="192"/>
                                  <a:pt x="520" y="193"/>
                                  <a:pt x="524" y="201"/>
                                </a:cubicBezTo>
                                <a:cubicBezTo>
                                  <a:pt x="536" y="223"/>
                                  <a:pt x="539" y="246"/>
                                  <a:pt x="541" y="272"/>
                                </a:cubicBezTo>
                                <a:cubicBezTo>
                                  <a:pt x="544" y="321"/>
                                  <a:pt x="547" y="370"/>
                                  <a:pt x="550" y="419"/>
                                </a:cubicBezTo>
                                <a:cubicBezTo>
                                  <a:pt x="559" y="582"/>
                                  <a:pt x="569" y="747"/>
                                  <a:pt x="553" y="9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6" name="Freeform 6"/>
                        <wps:cNvSpPr/>
                        <wps:spPr bwMode="auto">
                          <a:xfrm>
                            <a:off x="4270" y="1185"/>
                            <a:ext cx="110" cy="252"/>
                          </a:xfrm>
                          <a:custGeom>
                            <a:avLst/>
                            <a:gdLst>
                              <a:gd name="T0" fmla="*/ 36 w 46"/>
                              <a:gd name="T1" fmla="*/ 106 h 106"/>
                              <a:gd name="T2" fmla="*/ 26 w 46"/>
                              <a:gd name="T3" fmla="*/ 97 h 106"/>
                              <a:gd name="T4" fmla="*/ 19 w 46"/>
                              <a:gd name="T5" fmla="*/ 59 h 106"/>
                              <a:gd name="T6" fmla="*/ 18 w 46"/>
                              <a:gd name="T7" fmla="*/ 57 h 106"/>
                              <a:gd name="T8" fmla="*/ 10 w 46"/>
                              <a:gd name="T9" fmla="*/ 47 h 106"/>
                              <a:gd name="T10" fmla="*/ 8 w 46"/>
                              <a:gd name="T11" fmla="*/ 45 h 106"/>
                              <a:gd name="T12" fmla="*/ 1 w 46"/>
                              <a:gd name="T13" fmla="*/ 24 h 106"/>
                              <a:gd name="T14" fmla="*/ 4 w 46"/>
                              <a:gd name="T15" fmla="*/ 9 h 106"/>
                              <a:gd name="T16" fmla="*/ 15 w 46"/>
                              <a:gd name="T17" fmla="*/ 1 h 106"/>
                              <a:gd name="T18" fmla="*/ 23 w 46"/>
                              <a:gd name="T19" fmla="*/ 12 h 106"/>
                              <a:gd name="T20" fmla="*/ 20 w 46"/>
                              <a:gd name="T21" fmla="*/ 27 h 106"/>
                              <a:gd name="T22" fmla="*/ 22 w 46"/>
                              <a:gd name="T23" fmla="*/ 32 h 106"/>
                              <a:gd name="T24" fmla="*/ 24 w 46"/>
                              <a:gd name="T25" fmla="*/ 34 h 106"/>
                              <a:gd name="T26" fmla="*/ 34 w 46"/>
                              <a:gd name="T27" fmla="*/ 46 h 106"/>
                              <a:gd name="T28" fmla="*/ 35 w 46"/>
                              <a:gd name="T29" fmla="*/ 47 h 106"/>
                              <a:gd name="T30" fmla="*/ 36 w 46"/>
                              <a:gd name="T31" fmla="*/ 50 h 106"/>
                              <a:gd name="T32" fmla="*/ 46 w 46"/>
                              <a:gd name="T33" fmla="*/ 96 h 106"/>
                              <a:gd name="T34" fmla="*/ 37 w 46"/>
                              <a:gd name="T35" fmla="*/ 106 h 106"/>
                              <a:gd name="T36" fmla="*/ 36 w 46"/>
                              <a:gd name="T3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106">
                                <a:moveTo>
                                  <a:pt x="36" y="106"/>
                                </a:moveTo>
                                <a:cubicBezTo>
                                  <a:pt x="31" y="106"/>
                                  <a:pt x="27" y="102"/>
                                  <a:pt x="26" y="97"/>
                                </a:cubicBezTo>
                                <a:cubicBezTo>
                                  <a:pt x="25" y="80"/>
                                  <a:pt x="22" y="65"/>
                                  <a:pt x="19" y="59"/>
                                </a:cubicBezTo>
                                <a:cubicBezTo>
                                  <a:pt x="18" y="57"/>
                                  <a:pt x="18" y="57"/>
                                  <a:pt x="18" y="57"/>
                                </a:cubicBezTo>
                                <a:cubicBezTo>
                                  <a:pt x="16" y="54"/>
                                  <a:pt x="12" y="50"/>
                                  <a:pt x="10" y="47"/>
                                </a:cubicBezTo>
                                <a:cubicBezTo>
                                  <a:pt x="8" y="45"/>
                                  <a:pt x="8" y="45"/>
                                  <a:pt x="8" y="45"/>
                                </a:cubicBezTo>
                                <a:cubicBezTo>
                                  <a:pt x="3" y="40"/>
                                  <a:pt x="0" y="31"/>
                                  <a:pt x="1" y="24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5" y="4"/>
                                  <a:pt x="10" y="0"/>
                                  <a:pt x="15" y="1"/>
                                </a:cubicBezTo>
                                <a:cubicBezTo>
                                  <a:pt x="20" y="2"/>
                                  <a:pt x="24" y="7"/>
                                  <a:pt x="23" y="12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0" y="28"/>
                                  <a:pt x="21" y="31"/>
                                  <a:pt x="22" y="32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7" y="38"/>
                                  <a:pt x="31" y="43"/>
                                  <a:pt x="34" y="46"/>
                                </a:cubicBezTo>
                                <a:cubicBezTo>
                                  <a:pt x="34" y="46"/>
                                  <a:pt x="34" y="47"/>
                                  <a:pt x="35" y="47"/>
                                </a:cubicBezTo>
                                <a:cubicBezTo>
                                  <a:pt x="36" y="50"/>
                                  <a:pt x="36" y="50"/>
                                  <a:pt x="36" y="50"/>
                                </a:cubicBezTo>
                                <a:cubicBezTo>
                                  <a:pt x="42" y="62"/>
                                  <a:pt x="45" y="84"/>
                                  <a:pt x="46" y="96"/>
                                </a:cubicBezTo>
                                <a:cubicBezTo>
                                  <a:pt x="46" y="101"/>
                                  <a:pt x="42" y="106"/>
                                  <a:pt x="37" y="106"/>
                                </a:cubicBezTo>
                                <a:cubicBezTo>
                                  <a:pt x="37" y="106"/>
                                  <a:pt x="36" y="106"/>
                                  <a:pt x="36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7" name="Freeform 7"/>
                        <wps:cNvSpPr/>
                        <wps:spPr bwMode="auto">
                          <a:xfrm>
                            <a:off x="4349" y="1673"/>
                            <a:ext cx="48" cy="64"/>
                          </a:xfrm>
                          <a:custGeom>
                            <a:avLst/>
                            <a:gdLst>
                              <a:gd name="T0" fmla="*/ 11 w 20"/>
                              <a:gd name="T1" fmla="*/ 27 h 27"/>
                              <a:gd name="T2" fmla="*/ 1 w 20"/>
                              <a:gd name="T3" fmla="*/ 18 h 27"/>
                              <a:gd name="T4" fmla="*/ 0 w 20"/>
                              <a:gd name="T5" fmla="*/ 10 h 27"/>
                              <a:gd name="T6" fmla="*/ 10 w 20"/>
                              <a:gd name="T7" fmla="*/ 0 h 27"/>
                              <a:gd name="T8" fmla="*/ 20 w 20"/>
                              <a:gd name="T9" fmla="*/ 9 h 27"/>
                              <a:gd name="T10" fmla="*/ 20 w 20"/>
                              <a:gd name="T11" fmla="*/ 17 h 27"/>
                              <a:gd name="T12" fmla="*/ 11 w 20"/>
                              <a:gd name="T13" fmla="*/ 27 h 27"/>
                              <a:gd name="T14" fmla="*/ 11 w 20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1" y="27"/>
                                </a:moveTo>
                                <a:cubicBezTo>
                                  <a:pt x="5" y="27"/>
                                  <a:pt x="1" y="23"/>
                                  <a:pt x="1" y="18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5"/>
                                  <a:pt x="4" y="0"/>
                                  <a:pt x="10" y="0"/>
                                </a:cubicBezTo>
                                <a:cubicBezTo>
                                  <a:pt x="15" y="0"/>
                                  <a:pt x="19" y="4"/>
                                  <a:pt x="20" y="9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22"/>
                                  <a:pt x="16" y="27"/>
                                  <a:pt x="11" y="27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8" name="Freeform 8"/>
                        <wps:cNvSpPr>
                          <a:spLocks noEditPoints="1"/>
                        </wps:cNvSpPr>
                        <wps:spPr bwMode="auto">
                          <a:xfrm>
                            <a:off x="3255" y="1045"/>
                            <a:ext cx="1168" cy="2387"/>
                          </a:xfrm>
                          <a:custGeom>
                            <a:avLst/>
                            <a:gdLst>
                              <a:gd name="T0" fmla="*/ 253 w 490"/>
                              <a:gd name="T1" fmla="*/ 1003 h 1004"/>
                              <a:gd name="T2" fmla="*/ 240 w 490"/>
                              <a:gd name="T3" fmla="*/ 983 h 1004"/>
                              <a:gd name="T4" fmla="*/ 269 w 490"/>
                              <a:gd name="T5" fmla="*/ 985 h 1004"/>
                              <a:gd name="T6" fmla="*/ 333 w 490"/>
                              <a:gd name="T7" fmla="*/ 982 h 1004"/>
                              <a:gd name="T8" fmla="*/ 270 w 490"/>
                              <a:gd name="T9" fmla="*/ 1004 h 1004"/>
                              <a:gd name="T10" fmla="*/ 262 w 490"/>
                              <a:gd name="T11" fmla="*/ 1004 h 1004"/>
                              <a:gd name="T12" fmla="*/ 120 w 490"/>
                              <a:gd name="T13" fmla="*/ 981 h 1004"/>
                              <a:gd name="T14" fmla="*/ 117 w 490"/>
                              <a:gd name="T15" fmla="*/ 960 h 1004"/>
                              <a:gd name="T16" fmla="*/ 122 w 490"/>
                              <a:gd name="T17" fmla="*/ 981 h 1004"/>
                              <a:gd name="T18" fmla="*/ 432 w 490"/>
                              <a:gd name="T19" fmla="*/ 949 h 1004"/>
                              <a:gd name="T20" fmla="*/ 453 w 490"/>
                              <a:gd name="T21" fmla="*/ 952 h 1004"/>
                              <a:gd name="T22" fmla="*/ 20 w 490"/>
                              <a:gd name="T23" fmla="*/ 916 h 1004"/>
                              <a:gd name="T24" fmla="*/ 1 w 490"/>
                              <a:gd name="T25" fmla="*/ 812 h 1004"/>
                              <a:gd name="T26" fmla="*/ 23 w 490"/>
                              <a:gd name="T27" fmla="*/ 870 h 1004"/>
                              <a:gd name="T28" fmla="*/ 20 w 490"/>
                              <a:gd name="T29" fmla="*/ 916 h 1004"/>
                              <a:gd name="T30" fmla="*/ 462 w 490"/>
                              <a:gd name="T31" fmla="*/ 832 h 1004"/>
                              <a:gd name="T32" fmla="*/ 487 w 490"/>
                              <a:gd name="T33" fmla="*/ 739 h 1004"/>
                              <a:gd name="T34" fmla="*/ 10 w 490"/>
                              <a:gd name="T35" fmla="*/ 703 h 1004"/>
                              <a:gd name="T36" fmla="*/ 0 w 490"/>
                              <a:gd name="T37" fmla="*/ 686 h 1004"/>
                              <a:gd name="T38" fmla="*/ 19 w 490"/>
                              <a:gd name="T39" fmla="*/ 686 h 1004"/>
                              <a:gd name="T40" fmla="*/ 480 w 490"/>
                              <a:gd name="T41" fmla="*/ 630 h 1004"/>
                              <a:gd name="T42" fmla="*/ 470 w 490"/>
                              <a:gd name="T43" fmla="*/ 612 h 1004"/>
                              <a:gd name="T44" fmla="*/ 490 w 490"/>
                              <a:gd name="T45" fmla="*/ 620 h 1004"/>
                              <a:gd name="T46" fmla="*/ 11 w 490"/>
                              <a:gd name="T47" fmla="*/ 577 h 1004"/>
                              <a:gd name="T48" fmla="*/ 11 w 490"/>
                              <a:gd name="T49" fmla="*/ 463 h 1004"/>
                              <a:gd name="T50" fmla="*/ 20 w 490"/>
                              <a:gd name="T51" fmla="*/ 568 h 1004"/>
                              <a:gd name="T52" fmla="*/ 469 w 490"/>
                              <a:gd name="T53" fmla="*/ 494 h 1004"/>
                              <a:gd name="T54" fmla="*/ 485 w 490"/>
                              <a:gd name="T55" fmla="*/ 399 h 1004"/>
                              <a:gd name="T56" fmla="*/ 479 w 490"/>
                              <a:gd name="T57" fmla="*/ 504 h 1004"/>
                              <a:gd name="T58" fmla="*/ 3 w 490"/>
                              <a:gd name="T59" fmla="*/ 354 h 1004"/>
                              <a:gd name="T60" fmla="*/ 12 w 490"/>
                              <a:gd name="T61" fmla="*/ 337 h 1004"/>
                              <a:gd name="T62" fmla="*/ 12 w 490"/>
                              <a:gd name="T63" fmla="*/ 364 h 1004"/>
                              <a:gd name="T64" fmla="*/ 3 w 490"/>
                              <a:gd name="T65" fmla="*/ 228 h 1004"/>
                              <a:gd name="T66" fmla="*/ 4 w 490"/>
                              <a:gd name="T67" fmla="*/ 149 h 1004"/>
                              <a:gd name="T68" fmla="*/ 24 w 490"/>
                              <a:gd name="T69" fmla="*/ 134 h 1004"/>
                              <a:gd name="T70" fmla="*/ 23 w 490"/>
                              <a:gd name="T71" fmla="*/ 228 h 1004"/>
                              <a:gd name="T72" fmla="*/ 382 w 490"/>
                              <a:gd name="T73" fmla="*/ 78 h 1004"/>
                              <a:gd name="T74" fmla="*/ 390 w 490"/>
                              <a:gd name="T75" fmla="*/ 59 h 1004"/>
                              <a:gd name="T76" fmla="*/ 389 w 490"/>
                              <a:gd name="T77" fmla="*/ 81 h 1004"/>
                              <a:gd name="T78" fmla="*/ 57 w 490"/>
                              <a:gd name="T79" fmla="*/ 23 h 1004"/>
                              <a:gd name="T80" fmla="*/ 73 w 490"/>
                              <a:gd name="T81" fmla="*/ 37 h 1004"/>
                              <a:gd name="T82" fmla="*/ 280 w 490"/>
                              <a:gd name="T83" fmla="*/ 23 h 1004"/>
                              <a:gd name="T84" fmla="*/ 185 w 490"/>
                              <a:gd name="T85" fmla="*/ 20 h 1004"/>
                              <a:gd name="T86" fmla="*/ 225 w 490"/>
                              <a:gd name="T87" fmla="*/ 0 h 1004"/>
                              <a:gd name="T88" fmla="*/ 280 w 490"/>
                              <a:gd name="T89" fmla="*/ 23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90" h="1004">
                                <a:moveTo>
                                  <a:pt x="262" y="1004"/>
                                </a:moveTo>
                                <a:cubicBezTo>
                                  <a:pt x="261" y="1004"/>
                                  <a:pt x="261" y="1004"/>
                                  <a:pt x="261" y="1004"/>
                                </a:cubicBezTo>
                                <a:cubicBezTo>
                                  <a:pt x="253" y="1003"/>
                                  <a:pt x="253" y="1003"/>
                                  <a:pt x="253" y="1003"/>
                                </a:cubicBezTo>
                                <a:cubicBezTo>
                                  <a:pt x="253" y="1003"/>
                                  <a:pt x="247" y="1003"/>
                                  <a:pt x="238" y="1002"/>
                                </a:cubicBezTo>
                                <a:cubicBezTo>
                                  <a:pt x="233" y="1001"/>
                                  <a:pt x="229" y="996"/>
                                  <a:pt x="229" y="991"/>
                                </a:cubicBezTo>
                                <a:cubicBezTo>
                                  <a:pt x="230" y="986"/>
                                  <a:pt x="235" y="982"/>
                                  <a:pt x="240" y="983"/>
                                </a:cubicBezTo>
                                <a:cubicBezTo>
                                  <a:pt x="249" y="984"/>
                                  <a:pt x="255" y="984"/>
                                  <a:pt x="255" y="984"/>
                                </a:cubicBezTo>
                                <a:cubicBezTo>
                                  <a:pt x="262" y="985"/>
                                  <a:pt x="262" y="985"/>
                                  <a:pt x="262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70" y="985"/>
                                </a:cubicBezTo>
                                <a:cubicBezTo>
                                  <a:pt x="280" y="984"/>
                                  <a:pt x="307" y="984"/>
                                  <a:pt x="333" y="982"/>
                                </a:cubicBezTo>
                                <a:cubicBezTo>
                                  <a:pt x="338" y="982"/>
                                  <a:pt x="343" y="986"/>
                                  <a:pt x="343" y="991"/>
                                </a:cubicBezTo>
                                <a:cubicBezTo>
                                  <a:pt x="344" y="997"/>
                                  <a:pt x="339" y="1001"/>
                                  <a:pt x="334" y="1001"/>
                                </a:cubicBezTo>
                                <a:cubicBezTo>
                                  <a:pt x="308" y="1003"/>
                                  <a:pt x="281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69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lose/>
                                <a:moveTo>
                                  <a:pt x="122" y="981"/>
                                </a:moveTo>
                                <a:cubicBezTo>
                                  <a:pt x="122" y="981"/>
                                  <a:pt x="121" y="981"/>
                                  <a:pt x="120" y="981"/>
                                </a:cubicBezTo>
                                <a:cubicBezTo>
                                  <a:pt x="117" y="980"/>
                                  <a:pt x="115" y="980"/>
                                  <a:pt x="112" y="979"/>
                                </a:cubicBezTo>
                                <a:cubicBezTo>
                                  <a:pt x="107" y="977"/>
                                  <a:pt x="104" y="972"/>
                                  <a:pt x="105" y="967"/>
                                </a:cubicBezTo>
                                <a:cubicBezTo>
                                  <a:pt x="107" y="962"/>
                                  <a:pt x="112" y="959"/>
                                  <a:pt x="117" y="960"/>
                                </a:cubicBezTo>
                                <a:cubicBezTo>
                                  <a:pt x="120" y="961"/>
                                  <a:pt x="122" y="962"/>
                                  <a:pt x="125" y="962"/>
                                </a:cubicBezTo>
                                <a:cubicBezTo>
                                  <a:pt x="130" y="964"/>
                                  <a:pt x="133" y="969"/>
                                  <a:pt x="132" y="974"/>
                                </a:cubicBezTo>
                                <a:cubicBezTo>
                                  <a:pt x="131" y="978"/>
                                  <a:pt x="127" y="981"/>
                                  <a:pt x="122" y="981"/>
                                </a:cubicBezTo>
                                <a:close/>
                                <a:moveTo>
                                  <a:pt x="440" y="964"/>
                                </a:moveTo>
                                <a:cubicBezTo>
                                  <a:pt x="439" y="964"/>
                                  <a:pt x="437" y="964"/>
                                  <a:pt x="435" y="962"/>
                                </a:cubicBezTo>
                                <a:cubicBezTo>
                                  <a:pt x="431" y="960"/>
                                  <a:pt x="430" y="954"/>
                                  <a:pt x="432" y="949"/>
                                </a:cubicBezTo>
                                <a:cubicBezTo>
                                  <a:pt x="434" y="947"/>
                                  <a:pt x="435" y="945"/>
                                  <a:pt x="436" y="943"/>
                                </a:cubicBezTo>
                                <a:cubicBezTo>
                                  <a:pt x="439" y="938"/>
                                  <a:pt x="445" y="937"/>
                                  <a:pt x="449" y="939"/>
                                </a:cubicBezTo>
                                <a:cubicBezTo>
                                  <a:pt x="454" y="942"/>
                                  <a:pt x="456" y="948"/>
                                  <a:pt x="453" y="952"/>
                                </a:cubicBezTo>
                                <a:cubicBezTo>
                                  <a:pt x="452" y="955"/>
                                  <a:pt x="450" y="957"/>
                                  <a:pt x="449" y="960"/>
                                </a:cubicBezTo>
                                <a:cubicBezTo>
                                  <a:pt x="447" y="962"/>
                                  <a:pt x="444" y="964"/>
                                  <a:pt x="440" y="964"/>
                                </a:cubicBezTo>
                                <a:close/>
                                <a:moveTo>
                                  <a:pt x="20" y="916"/>
                                </a:moveTo>
                                <a:cubicBezTo>
                                  <a:pt x="16" y="916"/>
                                  <a:pt x="12" y="913"/>
                                  <a:pt x="11" y="909"/>
                                </a:cubicBezTo>
                                <a:cubicBezTo>
                                  <a:pt x="6" y="897"/>
                                  <a:pt x="5" y="884"/>
                                  <a:pt x="4" y="872"/>
                                </a:cubicBezTo>
                                <a:cubicBezTo>
                                  <a:pt x="2" y="858"/>
                                  <a:pt x="1" y="837"/>
                                  <a:pt x="1" y="812"/>
                                </a:cubicBezTo>
                                <a:cubicBezTo>
                                  <a:pt x="0" y="807"/>
                                  <a:pt x="5" y="803"/>
                                  <a:pt x="10" y="802"/>
                                </a:cubicBezTo>
                                <a:cubicBezTo>
                                  <a:pt x="15" y="802"/>
                                  <a:pt x="20" y="806"/>
                                  <a:pt x="20" y="812"/>
                                </a:cubicBezTo>
                                <a:cubicBezTo>
                                  <a:pt x="21" y="836"/>
                                  <a:pt x="22" y="856"/>
                                  <a:pt x="23" y="870"/>
                                </a:cubicBezTo>
                                <a:cubicBezTo>
                                  <a:pt x="24" y="881"/>
                                  <a:pt x="25" y="893"/>
                                  <a:pt x="29" y="903"/>
                                </a:cubicBezTo>
                                <a:cubicBezTo>
                                  <a:pt x="31" y="908"/>
                                  <a:pt x="28" y="913"/>
                                  <a:pt x="23" y="915"/>
                                </a:cubicBezTo>
                                <a:cubicBezTo>
                                  <a:pt x="22" y="915"/>
                                  <a:pt x="21" y="916"/>
                                  <a:pt x="20" y="916"/>
                                </a:cubicBezTo>
                                <a:close/>
                                <a:moveTo>
                                  <a:pt x="471" y="843"/>
                                </a:moveTo>
                                <a:cubicBezTo>
                                  <a:pt x="471" y="843"/>
                                  <a:pt x="470" y="843"/>
                                  <a:pt x="470" y="843"/>
                                </a:cubicBezTo>
                                <a:cubicBezTo>
                                  <a:pt x="465" y="842"/>
                                  <a:pt x="461" y="837"/>
                                  <a:pt x="462" y="832"/>
                                </a:cubicBezTo>
                                <a:cubicBezTo>
                                  <a:pt x="464" y="805"/>
                                  <a:pt x="466" y="773"/>
                                  <a:pt x="468" y="738"/>
                                </a:cubicBezTo>
                                <a:cubicBezTo>
                                  <a:pt x="468" y="733"/>
                                  <a:pt x="473" y="729"/>
                                  <a:pt x="478" y="729"/>
                                </a:cubicBezTo>
                                <a:cubicBezTo>
                                  <a:pt x="483" y="729"/>
                                  <a:pt x="487" y="734"/>
                                  <a:pt x="487" y="739"/>
                                </a:cubicBezTo>
                                <a:cubicBezTo>
                                  <a:pt x="486" y="774"/>
                                  <a:pt x="484" y="806"/>
                                  <a:pt x="481" y="834"/>
                                </a:cubicBezTo>
                                <a:cubicBezTo>
                                  <a:pt x="480" y="839"/>
                                  <a:pt x="476" y="843"/>
                                  <a:pt x="471" y="843"/>
                                </a:cubicBezTo>
                                <a:close/>
                                <a:moveTo>
                                  <a:pt x="10" y="703"/>
                                </a:moveTo>
                                <a:cubicBezTo>
                                  <a:pt x="10" y="703"/>
                                  <a:pt x="10" y="703"/>
                                  <a:pt x="10" y="703"/>
                                </a:cubicBezTo>
                                <a:cubicBezTo>
                                  <a:pt x="4" y="703"/>
                                  <a:pt x="0" y="699"/>
                                  <a:pt x="0" y="694"/>
                                </a:cubicBezTo>
                                <a:cubicBezTo>
                                  <a:pt x="0" y="686"/>
                                  <a:pt x="0" y="686"/>
                                  <a:pt x="0" y="686"/>
                                </a:cubicBezTo>
                                <a:cubicBezTo>
                                  <a:pt x="0" y="680"/>
                                  <a:pt x="5" y="676"/>
                                  <a:pt x="10" y="676"/>
                                </a:cubicBezTo>
                                <a:cubicBezTo>
                                  <a:pt x="10" y="676"/>
                                  <a:pt x="10" y="676"/>
                                  <a:pt x="10" y="676"/>
                                </a:cubicBezTo>
                                <a:cubicBezTo>
                                  <a:pt x="15" y="676"/>
                                  <a:pt x="19" y="681"/>
                                  <a:pt x="19" y="686"/>
                                </a:cubicBezTo>
                                <a:cubicBezTo>
                                  <a:pt x="19" y="694"/>
                                  <a:pt x="19" y="694"/>
                                  <a:pt x="19" y="694"/>
                                </a:cubicBezTo>
                                <a:cubicBezTo>
                                  <a:pt x="19" y="699"/>
                                  <a:pt x="15" y="703"/>
                                  <a:pt x="10" y="703"/>
                                </a:cubicBezTo>
                                <a:close/>
                                <a:moveTo>
                                  <a:pt x="480" y="630"/>
                                </a:moveTo>
                                <a:cubicBezTo>
                                  <a:pt x="480" y="630"/>
                                  <a:pt x="480" y="630"/>
                                  <a:pt x="480" y="630"/>
                                </a:cubicBezTo>
                                <a:cubicBezTo>
                                  <a:pt x="475" y="630"/>
                                  <a:pt x="470" y="626"/>
                                  <a:pt x="470" y="620"/>
                                </a:cubicBezTo>
                                <a:cubicBezTo>
                                  <a:pt x="470" y="612"/>
                                  <a:pt x="470" y="612"/>
                                  <a:pt x="470" y="612"/>
                                </a:cubicBezTo>
                                <a:cubicBezTo>
                                  <a:pt x="470" y="607"/>
                                  <a:pt x="475" y="603"/>
                                  <a:pt x="480" y="603"/>
                                </a:cubicBezTo>
                                <a:cubicBezTo>
                                  <a:pt x="485" y="603"/>
                                  <a:pt x="490" y="607"/>
                                  <a:pt x="490" y="612"/>
                                </a:cubicBezTo>
                                <a:cubicBezTo>
                                  <a:pt x="490" y="620"/>
                                  <a:pt x="490" y="620"/>
                                  <a:pt x="490" y="620"/>
                                </a:cubicBezTo>
                                <a:cubicBezTo>
                                  <a:pt x="490" y="626"/>
                                  <a:pt x="485" y="630"/>
                                  <a:pt x="480" y="630"/>
                                </a:cubicBezTo>
                                <a:close/>
                                <a:moveTo>
                                  <a:pt x="11" y="577"/>
                                </a:moveTo>
                                <a:cubicBezTo>
                                  <a:pt x="11" y="577"/>
                                  <a:pt x="11" y="577"/>
                                  <a:pt x="11" y="577"/>
                                </a:cubicBezTo>
                                <a:cubicBezTo>
                                  <a:pt x="5" y="577"/>
                                  <a:pt x="1" y="573"/>
                                  <a:pt x="1" y="567"/>
                                </a:cubicBezTo>
                                <a:cubicBezTo>
                                  <a:pt x="2" y="473"/>
                                  <a:pt x="2" y="473"/>
                                  <a:pt x="2" y="473"/>
                                </a:cubicBezTo>
                                <a:cubicBezTo>
                                  <a:pt x="2" y="467"/>
                                  <a:pt x="6" y="463"/>
                                  <a:pt x="11" y="463"/>
                                </a:cubicBezTo>
                                <a:cubicBezTo>
                                  <a:pt x="11" y="463"/>
                                  <a:pt x="11" y="463"/>
                                  <a:pt x="11" y="463"/>
                                </a:cubicBezTo>
                                <a:cubicBezTo>
                                  <a:pt x="17" y="463"/>
                                  <a:pt x="21" y="468"/>
                                  <a:pt x="21" y="473"/>
                                </a:cubicBezTo>
                                <a:cubicBezTo>
                                  <a:pt x="20" y="568"/>
                                  <a:pt x="20" y="568"/>
                                  <a:pt x="20" y="568"/>
                                </a:cubicBezTo>
                                <a:cubicBezTo>
                                  <a:pt x="20" y="573"/>
                                  <a:pt x="16" y="577"/>
                                  <a:pt x="11" y="577"/>
                                </a:cubicBezTo>
                                <a:close/>
                                <a:moveTo>
                                  <a:pt x="479" y="504"/>
                                </a:moveTo>
                                <a:cubicBezTo>
                                  <a:pt x="473" y="504"/>
                                  <a:pt x="469" y="500"/>
                                  <a:pt x="469" y="494"/>
                                </a:cubicBezTo>
                                <a:cubicBezTo>
                                  <a:pt x="468" y="463"/>
                                  <a:pt x="467" y="432"/>
                                  <a:pt x="466" y="400"/>
                                </a:cubicBezTo>
                                <a:cubicBezTo>
                                  <a:pt x="466" y="395"/>
                                  <a:pt x="470" y="390"/>
                                  <a:pt x="475" y="390"/>
                                </a:cubicBezTo>
                                <a:cubicBezTo>
                                  <a:pt x="481" y="390"/>
                                  <a:pt x="485" y="394"/>
                                  <a:pt x="485" y="399"/>
                                </a:cubicBezTo>
                                <a:cubicBezTo>
                                  <a:pt x="487" y="431"/>
                                  <a:pt x="488" y="463"/>
                                  <a:pt x="488" y="494"/>
                                </a:cubicBezTo>
                                <a:cubicBezTo>
                                  <a:pt x="488" y="499"/>
                                  <a:pt x="484" y="504"/>
                                  <a:pt x="479" y="504"/>
                                </a:cubicBezTo>
                                <a:cubicBezTo>
                                  <a:pt x="479" y="504"/>
                                  <a:pt x="479" y="504"/>
                                  <a:pt x="479" y="504"/>
                                </a:cubicBezTo>
                                <a:close/>
                                <a:moveTo>
                                  <a:pt x="12" y="364"/>
                                </a:moveTo>
                                <a:cubicBezTo>
                                  <a:pt x="12" y="364"/>
                                  <a:pt x="12" y="364"/>
                                  <a:pt x="12" y="364"/>
                                </a:cubicBezTo>
                                <a:cubicBezTo>
                                  <a:pt x="7" y="364"/>
                                  <a:pt x="3" y="360"/>
                                  <a:pt x="3" y="354"/>
                                </a:cubicBezTo>
                                <a:cubicBezTo>
                                  <a:pt x="3" y="347"/>
                                  <a:pt x="3" y="347"/>
                                  <a:pt x="3" y="347"/>
                                </a:cubicBezTo>
                                <a:cubicBezTo>
                                  <a:pt x="3" y="341"/>
                                  <a:pt x="7" y="337"/>
                                  <a:pt x="12" y="337"/>
                                </a:cubicBezTo>
                                <a:cubicBezTo>
                                  <a:pt x="12" y="337"/>
                                  <a:pt x="12" y="337"/>
                                  <a:pt x="12" y="337"/>
                                </a:cubicBezTo>
                                <a:cubicBezTo>
                                  <a:pt x="18" y="337"/>
                                  <a:pt x="22" y="341"/>
                                  <a:pt x="22" y="347"/>
                                </a:cubicBezTo>
                                <a:cubicBezTo>
                                  <a:pt x="22" y="355"/>
                                  <a:pt x="22" y="355"/>
                                  <a:pt x="22" y="355"/>
                                </a:cubicBezTo>
                                <a:cubicBezTo>
                                  <a:pt x="22" y="360"/>
                                  <a:pt x="17" y="364"/>
                                  <a:pt x="12" y="364"/>
                                </a:cubicBezTo>
                                <a:close/>
                                <a:moveTo>
                                  <a:pt x="13" y="238"/>
                                </a:moveTo>
                                <a:cubicBezTo>
                                  <a:pt x="13" y="238"/>
                                  <a:pt x="13" y="238"/>
                                  <a:pt x="13" y="238"/>
                                </a:cubicBezTo>
                                <a:cubicBezTo>
                                  <a:pt x="8" y="238"/>
                                  <a:pt x="3" y="234"/>
                                  <a:pt x="3" y="228"/>
                                </a:cubicBezTo>
                                <a:cubicBezTo>
                                  <a:pt x="4" y="165"/>
                                  <a:pt x="4" y="165"/>
                                  <a:pt x="4" y="165"/>
                                </a:cubicBezTo>
                                <a:cubicBezTo>
                                  <a:pt x="4" y="161"/>
                                  <a:pt x="4" y="154"/>
                                  <a:pt x="4" y="149"/>
                                </a:cubicBezTo>
                                <a:cubicBezTo>
                                  <a:pt x="4" y="149"/>
                                  <a:pt x="4" y="149"/>
                                  <a:pt x="4" y="149"/>
                                </a:cubicBezTo>
                                <a:cubicBezTo>
                                  <a:pt x="4" y="149"/>
                                  <a:pt x="4" y="143"/>
                                  <a:pt x="5" y="133"/>
                                </a:cubicBezTo>
                                <a:cubicBezTo>
                                  <a:pt x="6" y="128"/>
                                  <a:pt x="10" y="123"/>
                                  <a:pt x="16" y="124"/>
                                </a:cubicBezTo>
                                <a:cubicBezTo>
                                  <a:pt x="21" y="124"/>
                                  <a:pt x="25" y="129"/>
                                  <a:pt x="24" y="134"/>
                                </a:cubicBezTo>
                                <a:cubicBezTo>
                                  <a:pt x="24" y="144"/>
                                  <a:pt x="23" y="150"/>
                                  <a:pt x="23" y="150"/>
                                </a:cubicBezTo>
                                <a:cubicBezTo>
                                  <a:pt x="23" y="154"/>
                                  <a:pt x="23" y="161"/>
                                  <a:pt x="23" y="165"/>
                                </a:cubicBezTo>
                                <a:cubicBezTo>
                                  <a:pt x="23" y="228"/>
                                  <a:pt x="23" y="228"/>
                                  <a:pt x="23" y="228"/>
                                </a:cubicBezTo>
                                <a:cubicBezTo>
                                  <a:pt x="23" y="234"/>
                                  <a:pt x="18" y="238"/>
                                  <a:pt x="13" y="238"/>
                                </a:cubicBezTo>
                                <a:close/>
                                <a:moveTo>
                                  <a:pt x="389" y="81"/>
                                </a:moveTo>
                                <a:cubicBezTo>
                                  <a:pt x="386" y="81"/>
                                  <a:pt x="384" y="80"/>
                                  <a:pt x="382" y="78"/>
                                </a:cubicBezTo>
                                <a:cubicBezTo>
                                  <a:pt x="376" y="72"/>
                                  <a:pt x="376" y="72"/>
                                  <a:pt x="376" y="72"/>
                                </a:cubicBezTo>
                                <a:cubicBezTo>
                                  <a:pt x="373" y="68"/>
                                  <a:pt x="373" y="62"/>
                                  <a:pt x="376" y="59"/>
                                </a:cubicBezTo>
                                <a:cubicBezTo>
                                  <a:pt x="380" y="55"/>
                                  <a:pt x="386" y="55"/>
                                  <a:pt x="390" y="59"/>
                                </a:cubicBezTo>
                                <a:cubicBezTo>
                                  <a:pt x="396" y="64"/>
                                  <a:pt x="396" y="64"/>
                                  <a:pt x="396" y="64"/>
                                </a:cubicBezTo>
                                <a:cubicBezTo>
                                  <a:pt x="399" y="68"/>
                                  <a:pt x="399" y="74"/>
                                  <a:pt x="396" y="78"/>
                                </a:cubicBezTo>
                                <a:cubicBezTo>
                                  <a:pt x="394" y="80"/>
                                  <a:pt x="391" y="81"/>
                                  <a:pt x="389" y="81"/>
                                </a:cubicBezTo>
                                <a:close/>
                                <a:moveTo>
                                  <a:pt x="62" y="41"/>
                                </a:moveTo>
                                <a:cubicBezTo>
                                  <a:pt x="58" y="41"/>
                                  <a:pt x="55" y="39"/>
                                  <a:pt x="53" y="36"/>
                                </a:cubicBezTo>
                                <a:cubicBezTo>
                                  <a:pt x="51" y="31"/>
                                  <a:pt x="52" y="25"/>
                                  <a:pt x="57" y="23"/>
                                </a:cubicBezTo>
                                <a:cubicBezTo>
                                  <a:pt x="60" y="22"/>
                                  <a:pt x="62" y="20"/>
                                  <a:pt x="65" y="19"/>
                                </a:cubicBezTo>
                                <a:cubicBezTo>
                                  <a:pt x="70" y="17"/>
                                  <a:pt x="75" y="19"/>
                                  <a:pt x="78" y="24"/>
                                </a:cubicBezTo>
                                <a:cubicBezTo>
                                  <a:pt x="80" y="29"/>
                                  <a:pt x="77" y="35"/>
                                  <a:pt x="73" y="37"/>
                                </a:cubicBezTo>
                                <a:cubicBezTo>
                                  <a:pt x="70" y="38"/>
                                  <a:pt x="68" y="39"/>
                                  <a:pt x="66" y="40"/>
                                </a:cubicBezTo>
                                <a:cubicBezTo>
                                  <a:pt x="65" y="41"/>
                                  <a:pt x="63" y="41"/>
                                  <a:pt x="62" y="41"/>
                                </a:cubicBezTo>
                                <a:close/>
                                <a:moveTo>
                                  <a:pt x="280" y="23"/>
                                </a:moveTo>
                                <a:cubicBezTo>
                                  <a:pt x="279" y="23"/>
                                  <a:pt x="279" y="22"/>
                                  <a:pt x="278" y="22"/>
                                </a:cubicBezTo>
                                <a:cubicBezTo>
                                  <a:pt x="263" y="20"/>
                                  <a:pt x="246" y="19"/>
                                  <a:pt x="225" y="19"/>
                                </a:cubicBezTo>
                                <a:cubicBezTo>
                                  <a:pt x="212" y="19"/>
                                  <a:pt x="198" y="20"/>
                                  <a:pt x="185" y="20"/>
                                </a:cubicBezTo>
                                <a:cubicBezTo>
                                  <a:pt x="180" y="21"/>
                                  <a:pt x="176" y="16"/>
                                  <a:pt x="175" y="11"/>
                                </a:cubicBezTo>
                                <a:cubicBezTo>
                                  <a:pt x="175" y="6"/>
                                  <a:pt x="179" y="1"/>
                                  <a:pt x="185" y="1"/>
                                </a:cubicBezTo>
                                <a:cubicBezTo>
                                  <a:pt x="198" y="0"/>
                                  <a:pt x="212" y="0"/>
                                  <a:pt x="225" y="0"/>
                                </a:cubicBezTo>
                                <a:cubicBezTo>
                                  <a:pt x="247" y="0"/>
                                  <a:pt x="265" y="1"/>
                                  <a:pt x="281" y="3"/>
                                </a:cubicBezTo>
                                <a:cubicBezTo>
                                  <a:pt x="286" y="4"/>
                                  <a:pt x="290" y="9"/>
                                  <a:pt x="289" y="14"/>
                                </a:cubicBezTo>
                                <a:cubicBezTo>
                                  <a:pt x="288" y="19"/>
                                  <a:pt x="284" y="23"/>
                                  <a:pt x="280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y;margin-left:21.6pt;margin-top:52.7pt;height:391.45pt;width:394.9pt;z-index:251662336;mso-width-relative:page;mso-height-relative:page;" coordorigin="3138,791" coordsize="1387,2741" o:gfxdata="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">
                <o:lock v:ext="edit" aspectratio="t"/>
                <v:shape id="Freeform 5" o:spid="_x0000_s1026" o:spt="100" style="position:absolute;left:3138;top:791;height:2741;width:1387;" fillcolor="#1D1D1B" filled="t" stroked="f" coordsize="582,1153" o:gfxdata="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iZsKvQAA&#10;ANsAAAAPAAAAAAAAAAEAIAAAACIAAABkcnMvZG93bnJldi54bWxQSwECFAAUAAAACACHTuJAMy8F&#10;njsAAAA5AAAAEAAAAAAAAAABACAAAAAMAQAAZHJzL3NoYXBleG1sLnhtbFBLBQYAAAAABgAGAFsB&#10;AAC2Aw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  <v:path o:connectlocs="1353,996;1334,646;1320,527;1279,435;1310,185;1329,30;1291,14;1060,282;536,166;119,301;33,841;28,1592;33,2317;328,2669;931,2724;1294,2522;1379,1844;1353,996;1317,2163;1093,2657;595,2681;88,2393;71,1787;78,613;166,311;433,216;1048,328;1079,328;1277,97;1270,159;1253,299;1232,437;1248,477;1289,646;1310,996;1317,2163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4270;top:1185;height:252;width:110;" fillcolor="#1D1D1B" filled="t" stroked="f" coordsize="46,106" o:gfxdata="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6RdiugAAANsA&#10;AAAPAAAAAAAAAAEAIAAAACIAAABkcnMvZG93bnJldi54bWxQSwECFAAUAAAACACHTuJAMy8FnjsA&#10;AAA5AAAAEAAAAAAAAAABACAAAAAJAQAAZHJzL3NoYXBleG1sLnhtbFBLBQYAAAAABgAGAFsBAACz&#10;AwAAAAA=&#10;" path="m36,106c31,106,27,102,26,97c25,80,22,65,19,59c18,57,18,57,18,57c16,54,12,50,10,47c8,45,8,45,8,45c3,40,0,31,1,24c4,9,4,9,4,9c5,4,10,0,15,1c20,2,24,7,23,12c20,27,20,27,20,27c20,28,21,31,22,32c24,34,24,34,24,34c27,38,31,43,34,46c34,46,34,47,35,47c36,50,36,50,36,50c42,62,45,84,46,96c46,101,42,106,37,106c37,106,36,106,36,106xe">
                  <v:path o:connectlocs="86,252;62,230;45,140;43,135;23,111;19,106;2,57;9,21;35,2;55,28;47,64;52,76;57,80;81,109;83,111;86,118;110,228;88,252;86,252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4349;top:1673;height:64;width:48;" fillcolor="#1D1D1B" filled="t" stroked="f" coordsize="20,27" o:gfxdata="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CMZVugAAANsA&#10;AAAPAAAAAAAAAAEAIAAAACIAAABkcnMvZG93bnJldi54bWxQSwECFAAUAAAACACHTuJAMy8FnjsA&#10;AAA5AAAAEAAAAAAAAAABACAAAAAJAQAAZHJzL3NoYXBleG1sLnhtbFBLBQYAAAAABgAGAFsBAACz&#10;AwAAAAA=&#10;" path="m11,27c5,27,1,23,1,18c0,10,0,10,0,10c0,5,4,0,10,0c15,0,19,4,20,9c20,17,20,17,20,17c20,22,16,27,11,27c11,27,11,27,11,27xe">
                  <v:path o:connectlocs="26,64;2,42;0,23;24,0;48,21;48,40;26,64;26,64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3255;top:1045;height:2387;width:1168;" fillcolor="#1D1D1B" filled="t" stroked="f" coordsize="490,1004" o:gfxdata="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7MqIi8AAAA&#10;2wAAAA8AAAAAAAAAAQAgAAAAIgAAAGRycy9kb3ducmV2LnhtbFBLAQIUABQAAAAIAIdO4kAzLwWe&#10;OwAAADkAAAAQAAAAAAAAAAEAIAAAAAsBAABkcnMvc2hhcGV4bWwueG1sUEsFBgAAAAAGAAYAWwEA&#10;ALUDAAAAAA==&#10;" path="m262,1004c261,1004,261,1004,261,1004c253,1003,253,1003,253,1003c253,1003,247,1003,238,1002c233,1001,229,996,229,991c230,986,235,982,240,983c249,984,255,984,255,984c262,985,262,985,262,985c269,985,269,985,269,985c269,985,269,985,269,985c269,985,269,985,270,985c280,984,307,984,333,982c338,982,343,986,343,991c344,997,339,1001,334,1001c308,1003,281,1004,270,1004c270,1004,270,1004,270,1004c270,1004,270,1004,269,1004c262,1004,262,1004,262,1004c262,1004,262,1004,262,1004xm122,981c122,981,121,981,120,981c117,980,115,980,112,979c107,977,104,972,105,967c107,962,112,959,117,960c120,961,122,962,125,962c130,964,133,969,132,974c131,978,127,981,122,981xm440,964c439,964,437,964,435,962c431,960,430,954,432,949c434,947,435,945,436,943c439,938,445,937,449,939c454,942,456,948,453,952c452,955,450,957,449,960c447,962,444,964,440,964xm20,916c16,916,12,913,11,909c6,897,5,884,4,872c2,858,1,837,1,812c0,807,5,803,10,802c15,802,20,806,20,812c21,836,22,856,23,870c24,881,25,893,29,903c31,908,28,913,23,915c22,915,21,916,20,916xm471,843c471,843,470,843,470,843c465,842,461,837,462,832c464,805,466,773,468,738c468,733,473,729,478,729c483,729,487,734,487,739c486,774,484,806,481,834c480,839,476,843,471,843xm10,703c10,703,10,703,10,703c4,703,0,699,0,694c0,686,0,686,0,686c0,680,5,676,10,676c10,676,10,676,10,676c15,676,19,681,19,686c19,694,19,694,19,694c19,699,15,703,10,703xm480,630c480,630,480,630,480,630c475,630,470,626,470,620c470,612,470,612,470,612c470,607,475,603,480,603c485,603,490,607,490,612c490,620,490,620,490,620c490,626,485,630,480,630xm11,577c11,577,11,577,11,577c5,577,1,573,1,567c2,473,2,473,2,473c2,467,6,463,11,463c11,463,11,463,11,463c17,463,21,468,21,473c20,568,20,568,20,568c20,573,16,577,11,577xm479,504c473,504,469,500,469,494c468,463,467,432,466,400c466,395,470,390,475,390c481,390,485,394,485,399c487,431,488,463,488,494c488,499,484,504,479,504c479,504,479,504,479,504xm12,364c12,364,12,364,12,364c7,364,3,360,3,354c3,347,3,347,3,347c3,341,7,337,12,337c12,337,12,337,12,337c18,337,22,341,22,347c22,355,22,355,22,355c22,360,17,364,12,364xm13,238c13,238,13,238,13,238c8,238,3,234,3,228c4,165,4,165,4,165c4,161,4,154,4,149c4,149,4,149,4,149c4,149,4,143,5,133c6,128,10,123,16,124c21,124,25,129,24,134c24,144,23,150,23,150c23,154,23,161,23,165c23,228,23,228,23,228c23,234,18,238,13,238xm389,81c386,81,384,80,382,78c376,72,376,72,376,72c373,68,373,62,376,59c380,55,386,55,390,59c396,64,396,64,396,64c399,68,399,74,396,78c394,80,391,81,389,81xm62,41c58,41,55,39,53,36c51,31,52,25,57,23c60,22,62,20,65,19c70,17,75,19,78,24c80,29,77,35,73,37c70,38,68,39,66,40c65,41,63,41,62,41xm280,23c279,23,279,22,278,22c263,20,246,19,225,19c212,19,198,20,185,20c180,21,176,16,175,11c175,6,179,1,185,1c198,0,212,0,225,0c247,0,265,1,281,3c286,4,290,9,289,14c288,19,284,23,280,23xe">
                  <v:path o:connectlocs="603,2384;572,2337;641,2341;793,2334;643,2387;624,2387;286,2332;278,2282;290,2332;1029,2256;1079,2263;47,2177;2,1930;54,2068;47,2177;1101,1978;1160,1756;23,1671;0,1630;45,1630;1144,1497;1120,1455;1168,1474;26,1371;26,1100;47,1350;1117,1174;1156,948;1141,1198;7,841;28,801;28,865;7,542;9,354;57,318;54,542;910,185;929,140;927,192;135,54;174,87;667,54;440,47;536,0;667,54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表扬栏：</w:t>
      </w:r>
    </w:p>
    <w:p w14:paraId="74CD00E7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351155</wp:posOffset>
                </wp:positionV>
                <wp:extent cx="5196205" cy="7056120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04290" y="2153920"/>
                          <a:ext cx="5196205" cy="705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9459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562" w:firstLineChars="200"/>
                              <w:textAlignment w:val="auto"/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秋冬季传染病预防小知识</w:t>
                            </w:r>
                          </w:p>
                          <w:p w14:paraId="265AF5E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一、流行性感冒：简称流感，不同于普通感冒，是常见的急性呼吸道传染病，具有很强的传染性，主要通过打喷嚏和咳嗽等飞沫传播。</w:t>
                            </w:r>
                          </w:p>
                          <w:p w14:paraId="06C3434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 xml:space="preserve"> 一般表现为急性发病，有高热，体温可达39-40℃，伴畏寒；</w:t>
                            </w:r>
                          </w:p>
                          <w:p w14:paraId="76A229E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2、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全身中毒症状重，如乏力、头痛、头晕、全身酸痛；</w:t>
                            </w:r>
                          </w:p>
                          <w:p w14:paraId="3B5F73E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3、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常有咽痛，咳嗽。</w:t>
                            </w:r>
                          </w:p>
                          <w:p w14:paraId="6DFCFC0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4D0C7D1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二、水痘：是一种急性传染病，1-14岁为高发年龄，传染性很强。主要经过呼吸道飞沫或直接接触传播。</w:t>
                            </w:r>
                          </w:p>
                          <w:p w14:paraId="0EDE193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可出现发热、头痛、全身不适等症状，发病24小时内出现皮疹，皮损呈现由细小的红色丘疹→疱疹→结痂→脱痂的演变过程；</w:t>
                            </w:r>
                          </w:p>
                          <w:p w14:paraId="2272E3E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2、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皮疹先发于头皮、躯干受压部分，呈向心性分布，即躯干部最多，头面部次之，四肢较少，手、足底更少。</w:t>
                            </w:r>
                          </w:p>
                          <w:p w14:paraId="2D636C1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0D29E21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三、流行性腮腺炎：冬春季常见，多见于5-15岁的儿童和青少年，主要通过呼吸道飞沫传播。</w:t>
                            </w:r>
                          </w:p>
                          <w:p w14:paraId="6996C08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大多数急性起病，有发热，体温可达39℃以上，可伴畏寒，咽痛、头痛、全身不适等症状；</w:t>
                            </w:r>
                          </w:p>
                          <w:p w14:paraId="7ED02F0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2、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腮腺肿痛最具特征性，一般以耳垂未中心，向前、后、下发展，边缘不清；张口、咀嚼（尤其进酸性饮食）时疼痛加剧。</w:t>
                            </w:r>
                          </w:p>
                          <w:p w14:paraId="75F1ED2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应 对 措 施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：</w:t>
                            </w:r>
                          </w:p>
                          <w:p w14:paraId="03D3E5D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1、勤洗手。进餐、如厕、接触钱币等情况下都要洗手。要用流动的清水、使用肥皂彻底洗净双手。</w:t>
                            </w:r>
                          </w:p>
                          <w:p w14:paraId="281F895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2、多喝水，饮食合理，多吃蔬菜水果，适当增加水和维生素的摄入。</w:t>
                            </w:r>
                          </w:p>
                          <w:p w14:paraId="0B33136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3、搞好环境卫生，不要随意吐痰，经常开窗通风，保持室内空气新鲜。</w:t>
                            </w:r>
                          </w:p>
                          <w:p w14:paraId="55CEEAC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4、搞好个人卫生，勤洗晒被褥、勤换洗衣服。</w:t>
                            </w:r>
                          </w:p>
                          <w:p w14:paraId="4C75695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5、生活有规律、保证睡眠，并注意保暖，提高免疫力。坚持体育锻炼和耐寒锻炼，适当增加户外活动，但雾霾天不要晨练。</w:t>
                            </w:r>
                          </w:p>
                          <w:p w14:paraId="608F37E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6、咳嗽、打喷嚏时捂住口鼻，或带口罩出门，防治污染空气。</w:t>
                            </w:r>
                          </w:p>
                          <w:p w14:paraId="427A045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7、尽量减少与呼吸道传染病患者及其家属的密切接触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。</w:t>
                            </w:r>
                          </w:p>
                          <w:p w14:paraId="51A9765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8、免疫预防。流行季节前可进行相应的预防接种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5pt;margin-top:27.65pt;height:555.6pt;width:409.15pt;z-index:251666432;mso-width-relative:page;mso-height-relative:page;" filled="f" stroked="f" coordsize="21600,21600" o:gfxdata="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XZXkn2gAAAAoBAAAPAAAAAAAA&#10;AAEAIAAAACIAAABkcnMvZG93bnJldi54bWxQSwECFAAUAAAACACHTuJAuyrPTEkCAAB1BAAADgAA&#10;AAAAAAABACAAAAAp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F9459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562" w:firstLineChars="200"/>
                        <w:textAlignment w:val="auto"/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秋冬季传染病预防小知识</w:t>
                      </w:r>
                    </w:p>
                    <w:p w14:paraId="265AF5E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一、流行性感冒：简称流感，不同于普通感冒，是常见的急性呼吸道传染病，具有很强的传染性，主要通过打喷嚏和咳嗽等飞沫传播。</w:t>
                      </w:r>
                    </w:p>
                    <w:p w14:paraId="06C3434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1、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 xml:space="preserve"> 一般表现为急性发病，有高热，体温可达39-40℃，伴畏寒；</w:t>
                      </w:r>
                    </w:p>
                    <w:p w14:paraId="76A229E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2、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全身中毒症状重，如乏力、头痛、头晕、全身酸痛；</w:t>
                      </w:r>
                    </w:p>
                    <w:p w14:paraId="3B5F73E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3、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常有咽痛，咳嗽。</w:t>
                      </w:r>
                    </w:p>
                    <w:p w14:paraId="6DFCFC0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4D0C7D1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二、水痘：是一种急性传染病，1-14岁为高发年龄，传染性很强。主要经过呼吸道飞沫或直接接触传播。</w:t>
                      </w:r>
                    </w:p>
                    <w:p w14:paraId="0EDE193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1、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可出现发热、头痛、全身不适等症状，发病24小时内出现皮疹，皮损呈现由细小的红色丘疹→疱疹→结痂→脱痂的演变过程；</w:t>
                      </w:r>
                    </w:p>
                    <w:p w14:paraId="2272E3E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2、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皮疹先发于头皮、躯干受压部分，呈向心性分布，即躯干部最多，头面部次之，四肢较少，手、足底更少。</w:t>
                      </w:r>
                    </w:p>
                    <w:p w14:paraId="2D636C1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0D29E21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三、流行性腮腺炎：冬春季常见，多见于5-15岁的儿童和青少年，主要通过呼吸道飞沫传播。</w:t>
                      </w:r>
                    </w:p>
                    <w:p w14:paraId="6996C08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1、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大多数急性起病，有发热，体温可达39℃以上，可伴畏寒，咽痛、头痛、全身不适等症状；</w:t>
                      </w:r>
                    </w:p>
                    <w:p w14:paraId="7ED02F0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2、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腮腺肿痛最具特征性，一般以耳垂未中心，向前、后、下发展，边缘不清；张口、咀嚼（尤其进酸性饮食）时疼痛加剧。</w:t>
                      </w:r>
                    </w:p>
                    <w:p w14:paraId="75F1ED2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应 对 措 施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：</w:t>
                      </w:r>
                    </w:p>
                    <w:p w14:paraId="03D3E5D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1、勤洗手。进餐、如厕、接触钱币等情况下都要洗手。要用流动的清水、使用肥皂彻底洗净双手。</w:t>
                      </w:r>
                    </w:p>
                    <w:p w14:paraId="281F895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2、多喝水，饮食合理，多吃蔬菜水果，适当增加水和维生素的摄入。</w:t>
                      </w:r>
                    </w:p>
                    <w:p w14:paraId="0B33136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3、搞好环境卫生，不要随意吐痰，经常开窗通风，保持室内空气新鲜。</w:t>
                      </w:r>
                    </w:p>
                    <w:p w14:paraId="55CEEAC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4、搞好个人卫生，勤洗晒被褥、勤换洗衣服。</w:t>
                      </w:r>
                    </w:p>
                    <w:p w14:paraId="4C75695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5、生活有规律、保证睡眠，并注意保暖，提高免疫力。坚持体育锻炼和耐寒锻炼，适当增加户外活动，但雾霾天不要晨练。</w:t>
                      </w:r>
                    </w:p>
                    <w:p w14:paraId="608F37E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6、咳嗽、打喷嚏时捂住口鼻，或带口罩出门，防治污染空气。</w:t>
                      </w:r>
                    </w:p>
                    <w:p w14:paraId="427A045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7、尽量减少与呼吸道传染病患者及其家属的密切接触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。</w:t>
                      </w:r>
                    </w:p>
                    <w:p w14:paraId="51A9765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8、免疫预防。流行季节前可进行相应的预防接种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128905</wp:posOffset>
                </wp:positionV>
                <wp:extent cx="6138545" cy="7486650"/>
                <wp:effectExtent l="0" t="0" r="0" b="0"/>
                <wp:wrapNone/>
                <wp:docPr id="27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38545" cy="7486650"/>
                        </a:xfrm>
                        <a:custGeom>
                          <a:avLst/>
                          <a:gdLst>
                            <a:gd name="T0" fmla="*/ 568 w 582"/>
                            <a:gd name="T1" fmla="*/ 419 h 1153"/>
                            <a:gd name="T2" fmla="*/ 560 w 582"/>
                            <a:gd name="T3" fmla="*/ 272 h 1153"/>
                            <a:gd name="T4" fmla="*/ 554 w 582"/>
                            <a:gd name="T5" fmla="*/ 222 h 1153"/>
                            <a:gd name="T6" fmla="*/ 537 w 582"/>
                            <a:gd name="T7" fmla="*/ 183 h 1153"/>
                            <a:gd name="T8" fmla="*/ 550 w 582"/>
                            <a:gd name="T9" fmla="*/ 78 h 1153"/>
                            <a:gd name="T10" fmla="*/ 558 w 582"/>
                            <a:gd name="T11" fmla="*/ 13 h 1153"/>
                            <a:gd name="T12" fmla="*/ 542 w 582"/>
                            <a:gd name="T13" fmla="*/ 6 h 1153"/>
                            <a:gd name="T14" fmla="*/ 445 w 582"/>
                            <a:gd name="T15" fmla="*/ 119 h 1153"/>
                            <a:gd name="T16" fmla="*/ 225 w 582"/>
                            <a:gd name="T17" fmla="*/ 70 h 1153"/>
                            <a:gd name="T18" fmla="*/ 50 w 582"/>
                            <a:gd name="T19" fmla="*/ 127 h 1153"/>
                            <a:gd name="T20" fmla="*/ 14 w 582"/>
                            <a:gd name="T21" fmla="*/ 354 h 1153"/>
                            <a:gd name="T22" fmla="*/ 12 w 582"/>
                            <a:gd name="T23" fmla="*/ 670 h 1153"/>
                            <a:gd name="T24" fmla="*/ 14 w 582"/>
                            <a:gd name="T25" fmla="*/ 975 h 1153"/>
                            <a:gd name="T26" fmla="*/ 138 w 582"/>
                            <a:gd name="T27" fmla="*/ 1123 h 1153"/>
                            <a:gd name="T28" fmla="*/ 391 w 582"/>
                            <a:gd name="T29" fmla="*/ 1146 h 1153"/>
                            <a:gd name="T30" fmla="*/ 543 w 582"/>
                            <a:gd name="T31" fmla="*/ 1061 h 1153"/>
                            <a:gd name="T32" fmla="*/ 579 w 582"/>
                            <a:gd name="T33" fmla="*/ 776 h 1153"/>
                            <a:gd name="T34" fmla="*/ 568 w 582"/>
                            <a:gd name="T35" fmla="*/ 419 h 1153"/>
                            <a:gd name="T36" fmla="*/ 553 w 582"/>
                            <a:gd name="T37" fmla="*/ 910 h 1153"/>
                            <a:gd name="T38" fmla="*/ 459 w 582"/>
                            <a:gd name="T39" fmla="*/ 1118 h 1153"/>
                            <a:gd name="T40" fmla="*/ 250 w 582"/>
                            <a:gd name="T41" fmla="*/ 1128 h 1153"/>
                            <a:gd name="T42" fmla="*/ 37 w 582"/>
                            <a:gd name="T43" fmla="*/ 1007 h 1153"/>
                            <a:gd name="T44" fmla="*/ 30 w 582"/>
                            <a:gd name="T45" fmla="*/ 752 h 1153"/>
                            <a:gd name="T46" fmla="*/ 33 w 582"/>
                            <a:gd name="T47" fmla="*/ 258 h 1153"/>
                            <a:gd name="T48" fmla="*/ 70 w 582"/>
                            <a:gd name="T49" fmla="*/ 131 h 1153"/>
                            <a:gd name="T50" fmla="*/ 182 w 582"/>
                            <a:gd name="T51" fmla="*/ 91 h 1153"/>
                            <a:gd name="T52" fmla="*/ 440 w 582"/>
                            <a:gd name="T53" fmla="*/ 138 h 1153"/>
                            <a:gd name="T54" fmla="*/ 453 w 582"/>
                            <a:gd name="T55" fmla="*/ 138 h 1153"/>
                            <a:gd name="T56" fmla="*/ 536 w 582"/>
                            <a:gd name="T57" fmla="*/ 41 h 1153"/>
                            <a:gd name="T58" fmla="*/ 533 w 582"/>
                            <a:gd name="T59" fmla="*/ 67 h 1153"/>
                            <a:gd name="T60" fmla="*/ 526 w 582"/>
                            <a:gd name="T61" fmla="*/ 126 h 1153"/>
                            <a:gd name="T62" fmla="*/ 517 w 582"/>
                            <a:gd name="T63" fmla="*/ 184 h 1153"/>
                            <a:gd name="T64" fmla="*/ 524 w 582"/>
                            <a:gd name="T65" fmla="*/ 201 h 1153"/>
                            <a:gd name="T66" fmla="*/ 541 w 582"/>
                            <a:gd name="T67" fmla="*/ 272 h 1153"/>
                            <a:gd name="T68" fmla="*/ 550 w 582"/>
                            <a:gd name="T69" fmla="*/ 419 h 1153"/>
                            <a:gd name="T70" fmla="*/ 553 w 582"/>
                            <a:gd name="T71" fmla="*/ 910 h 1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82" h="1153">
                              <a:moveTo>
                                <a:pt x="568" y="419"/>
                              </a:moveTo>
                              <a:cubicBezTo>
                                <a:pt x="565" y="370"/>
                                <a:pt x="563" y="321"/>
                                <a:pt x="560" y="272"/>
                              </a:cubicBezTo>
                              <a:cubicBezTo>
                                <a:pt x="558" y="255"/>
                                <a:pt x="558" y="238"/>
                                <a:pt x="554" y="222"/>
                              </a:cubicBezTo>
                              <a:cubicBezTo>
                                <a:pt x="550" y="209"/>
                                <a:pt x="540" y="196"/>
                                <a:pt x="537" y="183"/>
                              </a:cubicBezTo>
                              <a:cubicBezTo>
                                <a:pt x="532" y="154"/>
                                <a:pt x="547" y="108"/>
                                <a:pt x="550" y="78"/>
                              </a:cubicBezTo>
                              <a:cubicBezTo>
                                <a:pt x="553" y="56"/>
                                <a:pt x="556" y="34"/>
                                <a:pt x="558" y="13"/>
                              </a:cubicBezTo>
                              <a:cubicBezTo>
                                <a:pt x="559" y="5"/>
                                <a:pt x="547" y="0"/>
                                <a:pt x="542" y="6"/>
                              </a:cubicBezTo>
                              <a:cubicBezTo>
                                <a:pt x="510" y="44"/>
                                <a:pt x="477" y="81"/>
                                <a:pt x="445" y="119"/>
                              </a:cubicBezTo>
                              <a:cubicBezTo>
                                <a:pt x="384" y="68"/>
                                <a:pt x="302" y="67"/>
                                <a:pt x="225" y="70"/>
                              </a:cubicBezTo>
                              <a:cubicBezTo>
                                <a:pt x="165" y="72"/>
                                <a:pt x="92" y="77"/>
                                <a:pt x="50" y="127"/>
                              </a:cubicBezTo>
                              <a:cubicBezTo>
                                <a:pt x="0" y="185"/>
                                <a:pt x="15" y="283"/>
                                <a:pt x="14" y="354"/>
                              </a:cubicBezTo>
                              <a:cubicBezTo>
                                <a:pt x="13" y="459"/>
                                <a:pt x="13" y="565"/>
                                <a:pt x="12" y="670"/>
                              </a:cubicBezTo>
                              <a:cubicBezTo>
                                <a:pt x="11" y="771"/>
                                <a:pt x="5" y="874"/>
                                <a:pt x="14" y="975"/>
                              </a:cubicBezTo>
                              <a:cubicBezTo>
                                <a:pt x="21" y="1053"/>
                                <a:pt x="66" y="1096"/>
                                <a:pt x="138" y="1123"/>
                              </a:cubicBezTo>
                              <a:cubicBezTo>
                                <a:pt x="218" y="1153"/>
                                <a:pt x="307" y="1152"/>
                                <a:pt x="391" y="1146"/>
                              </a:cubicBezTo>
                              <a:cubicBezTo>
                                <a:pt x="458" y="1142"/>
                                <a:pt x="515" y="1128"/>
                                <a:pt x="543" y="1061"/>
                              </a:cubicBezTo>
                              <a:cubicBezTo>
                                <a:pt x="579" y="976"/>
                                <a:pt x="577" y="867"/>
                                <a:pt x="579" y="776"/>
                              </a:cubicBezTo>
                              <a:cubicBezTo>
                                <a:pt x="582" y="657"/>
                                <a:pt x="575" y="538"/>
                                <a:pt x="568" y="419"/>
                              </a:cubicBezTo>
                              <a:close/>
                              <a:moveTo>
                                <a:pt x="553" y="910"/>
                              </a:moveTo>
                              <a:cubicBezTo>
                                <a:pt x="546" y="982"/>
                                <a:pt x="543" y="1092"/>
                                <a:pt x="459" y="1118"/>
                              </a:cubicBezTo>
                              <a:cubicBezTo>
                                <a:pt x="397" y="1138"/>
                                <a:pt x="315" y="1134"/>
                                <a:pt x="250" y="1128"/>
                              </a:cubicBezTo>
                              <a:cubicBezTo>
                                <a:pt x="173" y="1121"/>
                                <a:pt x="58" y="1094"/>
                                <a:pt x="37" y="1007"/>
                              </a:cubicBezTo>
                              <a:cubicBezTo>
                                <a:pt x="17" y="927"/>
                                <a:pt x="29" y="834"/>
                                <a:pt x="30" y="752"/>
                              </a:cubicBezTo>
                              <a:cubicBezTo>
                                <a:pt x="31" y="588"/>
                                <a:pt x="31" y="423"/>
                                <a:pt x="33" y="258"/>
                              </a:cubicBezTo>
                              <a:cubicBezTo>
                                <a:pt x="34" y="214"/>
                                <a:pt x="36" y="164"/>
                                <a:pt x="70" y="131"/>
                              </a:cubicBezTo>
                              <a:cubicBezTo>
                                <a:pt x="100" y="103"/>
                                <a:pt x="143" y="95"/>
                                <a:pt x="182" y="91"/>
                              </a:cubicBezTo>
                              <a:cubicBezTo>
                                <a:pt x="267" y="83"/>
                                <a:pt x="372" y="76"/>
                                <a:pt x="440" y="138"/>
                              </a:cubicBezTo>
                              <a:cubicBezTo>
                                <a:pt x="443" y="141"/>
                                <a:pt x="449" y="142"/>
                                <a:pt x="453" y="138"/>
                              </a:cubicBezTo>
                              <a:cubicBezTo>
                                <a:pt x="480" y="106"/>
                                <a:pt x="508" y="74"/>
                                <a:pt x="536" y="41"/>
                              </a:cubicBezTo>
                              <a:cubicBezTo>
                                <a:pt x="535" y="50"/>
                                <a:pt x="534" y="59"/>
                                <a:pt x="533" y="67"/>
                              </a:cubicBezTo>
                              <a:cubicBezTo>
                                <a:pt x="531" y="87"/>
                                <a:pt x="528" y="107"/>
                                <a:pt x="526" y="126"/>
                              </a:cubicBezTo>
                              <a:cubicBezTo>
                                <a:pt x="523" y="143"/>
                                <a:pt x="515" y="167"/>
                                <a:pt x="517" y="184"/>
                              </a:cubicBezTo>
                              <a:cubicBezTo>
                                <a:pt x="518" y="192"/>
                                <a:pt x="520" y="193"/>
                                <a:pt x="524" y="201"/>
                              </a:cubicBezTo>
                              <a:cubicBezTo>
                                <a:pt x="536" y="223"/>
                                <a:pt x="539" y="246"/>
                                <a:pt x="541" y="272"/>
                              </a:cubicBezTo>
                              <a:cubicBezTo>
                                <a:pt x="544" y="321"/>
                                <a:pt x="547" y="370"/>
                                <a:pt x="550" y="419"/>
                              </a:cubicBezTo>
                              <a:cubicBezTo>
                                <a:pt x="559" y="582"/>
                                <a:pt x="569" y="747"/>
                                <a:pt x="553" y="9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flip:y;margin-left:-18.1pt;margin-top:10.15pt;height:589.5pt;width:483.35pt;z-index:251663360;mso-width-relative:page;mso-height-relative:page;" fillcolor="#1D1D1B" filled="t" stroked="f" coordsize="582,1153" o:gfxdata="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<v:path o:connectlocs="5990882,2720647;5906503,1766148;5843219,1441488;5663915,1188254;5801030,506468;5885409,84411;5716651,38959;4693561,772689;2373148,454523;527366,824635;147662,2298589;126567,4350438;147662,6330861;1455531,7291854;4124005,7441197;5727199,6889276;6106903,5038716;5990882,2720647;5832672,5908804;4841223,7259388;2636832,7324320;390251,6538644;316419,4882880;348061,1675243;738312,850608;1919613,590880;4640824,896060;4777939,896060;5653367,266220;5621725,435043;5547894,818142;5452968,1194747;5526799,1305131;5706104,1766148;5801030,2720647;5832672,5908804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温馨提示：</w:t>
      </w:r>
    </w:p>
    <w:sectPr>
      <w:pgSz w:w="11906" w:h="16838"/>
      <w:pgMar w:top="1701" w:right="1361" w:bottom="1474" w:left="1587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718B5EA-F897-4C5D-9F1F-8EB52311D77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C5CA48F-81D5-4D34-9E08-4E645F7F07F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D5C4A8A-4CDF-4DD3-A6F9-EE1505EAD1E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17757DF-49DB-428A-ADB1-AD0DFB9FCED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F4125AD-54DA-4946-B746-0AFB643C8C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0D88BA">
    <w:pPr>
      <w:pStyle w:val="3"/>
    </w:pPr>
  </w:p>
  <w:p w14:paraId="4704A6FC">
    <w:pPr>
      <w:pStyle w:val="3"/>
    </w:pPr>
  </w:p>
  <w:p w14:paraId="575C67AB">
    <w:pPr>
      <w:pStyle w:val="3"/>
      <w:rPr>
        <w:rFonts w:hint="eastAsia" w:eastAsia="宋体"/>
        <w:lang w:eastAsia="zh-CN"/>
      </w:rPr>
    </w:pPr>
  </w:p>
  <w:p w14:paraId="60BA238D">
    <w:pPr>
      <w:pStyle w:val="3"/>
    </w:pPr>
  </w:p>
  <w:p w14:paraId="33144518">
    <w:pPr>
      <w:pStyle w:val="3"/>
    </w:pPr>
  </w:p>
  <w:p w14:paraId="3A0C3644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D4B972">
    <w:pPr>
      <w:pStyle w:val="3"/>
    </w:pPr>
  </w:p>
  <w:p w14:paraId="4395D4FF">
    <w:pPr>
      <w:pStyle w:val="3"/>
    </w:pPr>
  </w:p>
  <w:p w14:paraId="56F7F7C4">
    <w:pPr>
      <w:pStyle w:val="3"/>
      <w:rPr>
        <w:rFonts w:hint="eastAsia" w:eastAsia="宋体"/>
        <w:lang w:eastAsia="zh-CN"/>
      </w:rPr>
    </w:pPr>
  </w:p>
  <w:p w14:paraId="31690275">
    <w:pPr>
      <w:pStyle w:val="3"/>
    </w:pPr>
  </w:p>
  <w:p w14:paraId="43C02D1F">
    <w:pPr>
      <w:pStyle w:val="3"/>
    </w:pPr>
  </w:p>
  <w:p w14:paraId="01C9E847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E739C0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AF3353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-417830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pt;margin-top:21.75pt;height:0.85pt;width:510.25pt;z-index:251660288;mso-width-relative:page;mso-height-relative:page;" fillcolor="#808080" filled="t" stroked="f" coordsize="21600,21600" o:gfxdata="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hxoS3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EF56F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6" name="图片 6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AB114D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-417830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8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pt;margin-top:21.75pt;height:0.85pt;width:510.25pt;z-index:251669504;mso-width-relative:page;mso-height-relative:page;" fillcolor="#808080" filled="t" stroked="f" coordsize="21600,21600" o:gfxdata="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U9udsNTwn1++&#10;/fj+lV0mbcaANYXchzuYPSQzET12YNOfKLBj1vN01lMdI5O0eXW5KqvrJWeSzqry+vUyYRaPlwNg&#10;fKu8ZcloOFC7sori8A7jFPo7JOVCb3R7q43JDvS7NwbYQVBrV2X6ZvS/woxjIyVfrqiOdM35BDBh&#10;G0fVJIoTqWTtfHsiQeh9UD2Dh8+cjTQdDcdPewGKM+EkbTc8crYPoPuB4qqcOF2nLmWC80SlMfjT&#10;z+keX9Hm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hxoS3YAAAACQEAAA8AAAAAAAAAAQAgAAAA&#10;IgAAAGRycy9kb3ducmV2LnhtbFBLAQIUABQAAAAIAIdO4kAN9mBH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jksImhkaWQiOiJlNDEwOWY4OWQ1MWQzODE2YTZmNjgwYzRjMmI2MWM4ZCIsInVzZXJDb3VudCI6OH0="/>
  </w:docVars>
  <w:rsids>
    <w:rsidRoot w:val="70AB3559"/>
    <w:rsid w:val="00A952DF"/>
    <w:rsid w:val="022C3B68"/>
    <w:rsid w:val="05B74771"/>
    <w:rsid w:val="06A2605E"/>
    <w:rsid w:val="07027EF6"/>
    <w:rsid w:val="076D0FF3"/>
    <w:rsid w:val="08C246D4"/>
    <w:rsid w:val="09C71A77"/>
    <w:rsid w:val="0B212BCE"/>
    <w:rsid w:val="0B492353"/>
    <w:rsid w:val="0D804646"/>
    <w:rsid w:val="11D41DE9"/>
    <w:rsid w:val="1208619A"/>
    <w:rsid w:val="12AA1929"/>
    <w:rsid w:val="144D0B5D"/>
    <w:rsid w:val="146D0E60"/>
    <w:rsid w:val="1A0D12FB"/>
    <w:rsid w:val="1BEF4851"/>
    <w:rsid w:val="1DF14787"/>
    <w:rsid w:val="1FB165B1"/>
    <w:rsid w:val="20351B5F"/>
    <w:rsid w:val="2125149B"/>
    <w:rsid w:val="21257684"/>
    <w:rsid w:val="214C0491"/>
    <w:rsid w:val="215232ED"/>
    <w:rsid w:val="226E2C5D"/>
    <w:rsid w:val="22C2681B"/>
    <w:rsid w:val="247261AB"/>
    <w:rsid w:val="28F507AD"/>
    <w:rsid w:val="2A9F6179"/>
    <w:rsid w:val="2CAE1BBE"/>
    <w:rsid w:val="2D8F16E6"/>
    <w:rsid w:val="322A7F39"/>
    <w:rsid w:val="33F37C08"/>
    <w:rsid w:val="34FE2646"/>
    <w:rsid w:val="38EE1B7A"/>
    <w:rsid w:val="39930F9E"/>
    <w:rsid w:val="3CBD0327"/>
    <w:rsid w:val="3CDE3DFA"/>
    <w:rsid w:val="3D6D082A"/>
    <w:rsid w:val="3D9F17DB"/>
    <w:rsid w:val="3DF064DB"/>
    <w:rsid w:val="40C1415E"/>
    <w:rsid w:val="40F005A0"/>
    <w:rsid w:val="4211145E"/>
    <w:rsid w:val="42A068D2"/>
    <w:rsid w:val="432120A2"/>
    <w:rsid w:val="459F2355"/>
    <w:rsid w:val="47655843"/>
    <w:rsid w:val="48001AD4"/>
    <w:rsid w:val="49E54A1A"/>
    <w:rsid w:val="4A47284A"/>
    <w:rsid w:val="4B5A4F93"/>
    <w:rsid w:val="4B6D68F7"/>
    <w:rsid w:val="4CBB7CB4"/>
    <w:rsid w:val="4E26724C"/>
    <w:rsid w:val="502B33A2"/>
    <w:rsid w:val="511F2F07"/>
    <w:rsid w:val="52C324A3"/>
    <w:rsid w:val="55707D77"/>
    <w:rsid w:val="55D8594C"/>
    <w:rsid w:val="56875A2E"/>
    <w:rsid w:val="5A830549"/>
    <w:rsid w:val="5C003935"/>
    <w:rsid w:val="5C214545"/>
    <w:rsid w:val="5CE558B6"/>
    <w:rsid w:val="5F322057"/>
    <w:rsid w:val="60CD0C77"/>
    <w:rsid w:val="60D40EEC"/>
    <w:rsid w:val="613E6D41"/>
    <w:rsid w:val="64A50452"/>
    <w:rsid w:val="66D863DA"/>
    <w:rsid w:val="66F464EC"/>
    <w:rsid w:val="674A1F08"/>
    <w:rsid w:val="6A981EA9"/>
    <w:rsid w:val="6AA76030"/>
    <w:rsid w:val="6AD63A6F"/>
    <w:rsid w:val="6B5275DD"/>
    <w:rsid w:val="6B5C6FDF"/>
    <w:rsid w:val="6C6A21B6"/>
    <w:rsid w:val="6D0D5EB2"/>
    <w:rsid w:val="6DBA7CFE"/>
    <w:rsid w:val="6F585EC6"/>
    <w:rsid w:val="70AB3559"/>
    <w:rsid w:val="71303928"/>
    <w:rsid w:val="72370661"/>
    <w:rsid w:val="723B13ED"/>
    <w:rsid w:val="738B1A15"/>
    <w:rsid w:val="771E46B3"/>
    <w:rsid w:val="799404F5"/>
    <w:rsid w:val="7A2618AF"/>
    <w:rsid w:val="7A5831F1"/>
    <w:rsid w:val="7BA2624C"/>
    <w:rsid w:val="7BB0350B"/>
    <w:rsid w:val="7BCB3C46"/>
    <w:rsid w:val="7BF70459"/>
    <w:rsid w:val="7C2A1D9F"/>
    <w:rsid w:val="7C650F0E"/>
    <w:rsid w:val="7CE32F73"/>
    <w:rsid w:val="7DAE2D99"/>
    <w:rsid w:val="7F1959A1"/>
    <w:rsid w:val="7F4F4108"/>
    <w:rsid w:val="7FD952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qFormat/>
    <w:uiPriority w:val="0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Emphasis"/>
    <w:basedOn w:val="8"/>
    <w:qFormat/>
    <w:uiPriority w:val="0"/>
    <w:rPr>
      <w:i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paragraph" w:customStyle="1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uwenying\Library\Containers\com.kingsoft.wpsoffice.mac\Data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页眉页脚.doc.docx</Template>
  <Pages>5</Pages>
  <Words>926</Words>
  <Characters>947</Characters>
  <Lines>6</Lines>
  <Paragraphs>1</Paragraphs>
  <TotalTime>2</TotalTime>
  <ScaleCrop>false</ScaleCrop>
  <LinksUpToDate>false</LinksUpToDate>
  <CharactersWithSpaces>960</CharactersWithSpaces>
  <Application>WPS Office_12.1.0.18345_F1E327BC-269C-435d-A152-05C5408002CA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2023-02-20T07:33:00Z</dcterms:created>
  <dc:creator>Zhouad</dc:creator>
  <cp:lastModifiedBy>✨</cp:lastModifiedBy>
  <cp:lastPrinted>2024-10-17T04:56:00Z</cp:lastPrinted>
  <dcterms:modified xsi:type="dcterms:W3CDTF">2024-11-15T05:30:27Z</dcterms:modified>
  <dc:title>安毕秀斯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2052-12.1.0.18345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01854FF625F848EF95A5963C4E488630_13</vt:lpwstr>
  </property>
</Properties>
</file>