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373C122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139065</wp:posOffset>
                </wp:positionV>
                <wp:extent cx="6608445" cy="84778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3655" y="1922145"/>
                          <a:ext cx="6608445" cy="847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6BBF">
                            <w:pPr>
                              <w:ind w:firstLine="2088" w:firstLineChars="650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15EDF838">
                            <w:pPr>
                              <w:ind w:firstLine="3373" w:firstLineChars="1050"/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>幼儿园安全教育常识</w:t>
                            </w:r>
                          </w:p>
                          <w:p w14:paraId="19291461">
                            <w:pPr>
                              <w:ind w:firstLine="720" w:firstLineChars="3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48AAC7E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 xml:space="preserve"> 孩子的好奇心很大，看到感兴趣的事物时，不管危险是否都要去做。因此，家长应主动配合幼儿园对孩子进行安全常识教育。那么，幼儿园安全常识有哪些呢?</w:t>
                            </w:r>
                          </w:p>
                          <w:p w14:paraId="74BAA4D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3E14F1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1、教育孩子不要玩火玩电，让孩子了解玩火玩电的危险性。</w:t>
                            </w:r>
                          </w:p>
                          <w:p w14:paraId="65AA630F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48776A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2、教育孩子不要爬到窗台阳台上，让孩子知道这样做的后果。当孩子在电视上看到一些超人的动作时，应及时告知孩子这是有很牢固的保证措施下才能做的，不要模仿。</w:t>
                            </w:r>
                          </w:p>
                          <w:p w14:paraId="64FDD65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D11968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3、教育孩子不要在厨房里玩，因为厨房是一个不安全的场所，火炉、热锅、刀叉等等，都容易造成危险。</w:t>
                            </w:r>
                          </w:p>
                          <w:p w14:paraId="601FC08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14CFCB49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4、教育孩子不要在马路边玩或追逐，有意识地帮助孩子学点交通知识。</w:t>
                            </w:r>
                          </w:p>
                          <w:p w14:paraId="3DDC74C3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8FE5B3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5、教育孩子不可独自去公共场所、乘公共汽车、看电影等外出活动。</w:t>
                            </w:r>
                          </w:p>
                          <w:p w14:paraId="165B824A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0172D4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6、教育孩子当被陌生人强迫带走时，应大喊“救命”并赶快逃走。</w:t>
                            </w:r>
                          </w:p>
                          <w:p w14:paraId="7485ACE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66E31A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7、教育孩子不要去偏僻的被空置的空屋和僻静暗处。</w:t>
                            </w:r>
                          </w:p>
                          <w:p w14:paraId="270C497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C2F75A9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8、教育孩子单独在家时，听到敲门声不要开门，并教导他这样说：“我父母不在家，请你以后再来。”以防窃贼趁大人不在时闯入盗窃。</w:t>
                            </w:r>
                          </w:p>
                          <w:p w14:paraId="28D2D4D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DAECED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9、教育孩子不要把塑料袋当做面具往头上套，以免引起窒息而死亡。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15pt;margin-top:10.95pt;height:667.55pt;width:520.35pt;z-index:251667456;mso-width-relative:page;mso-height-relative:page;" filled="f" stroked="f" coordsize="21600,21600" o:gfxdata="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sDgs7cAAAACwEAAA8AAAAA&#10;AAAAAQAgAAAAIgAAAGRycy9kb3ducmV2LnhtbFBLAQIUABQAAAAIAIdO4kCU9lau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BA6BBF">
                      <w:pPr>
                        <w:ind w:firstLine="2088" w:firstLineChars="650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15EDF838">
                      <w:pPr>
                        <w:ind w:firstLine="3373" w:firstLineChars="1050"/>
                        <w:jc w:val="both"/>
                        <w:rPr>
                          <w:rFonts w:hint="default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>幼儿园安全教育常识</w:t>
                      </w:r>
                    </w:p>
                    <w:p w14:paraId="19291461">
                      <w:pPr>
                        <w:ind w:firstLine="720" w:firstLineChars="3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48AAC7E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 xml:space="preserve"> 孩子的好奇心很大，看到感兴趣的事物时，不管危险是否都要去做。因此，家长应主动配合幼儿园对孩子进行安全常识教育。那么，幼儿园安全常识有哪些呢?</w:t>
                      </w:r>
                    </w:p>
                    <w:p w14:paraId="74BAA4D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3E14F1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1、教育孩子不要玩火玩电，让孩子了解玩火玩电的危险性。</w:t>
                      </w:r>
                    </w:p>
                    <w:p w14:paraId="65AA630F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48776A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2、教育孩子不要爬到窗台阳台上，让孩子知道这样做的后果。当孩子在电视上看到一些超人的动作时，应及时告知孩子这是有很牢固的保证措施下才能做的，不要模仿。</w:t>
                      </w:r>
                    </w:p>
                    <w:p w14:paraId="64FDD65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0D11968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3、教育孩子不要在厨房里玩，因为厨房是一个不安全的场所，火炉、热锅、刀叉等等，都容易造成危险。</w:t>
                      </w:r>
                    </w:p>
                    <w:p w14:paraId="601FC08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14CFCB49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4、教育孩子不要在马路边玩或追逐，有意识地帮助孩子学点交通知识。</w:t>
                      </w:r>
                    </w:p>
                    <w:p w14:paraId="3DDC74C3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8FE5B3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5、教育孩子不可独自去公共场所、乘公共汽车、看电影等外出活动。</w:t>
                      </w:r>
                    </w:p>
                    <w:p w14:paraId="165B824A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0172D4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6、教育孩子当被陌生人强迫带走时，应大喊“救命”并赶快逃走。</w:t>
                      </w:r>
                    </w:p>
                    <w:p w14:paraId="7485ACE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66E31A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7、教育孩子不要去偏僻的被空置的空屋和僻静暗处。</w:t>
                      </w:r>
                    </w:p>
                    <w:p w14:paraId="270C497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C2F75A9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8、教育孩子单独在家时，听到敲门声不要开门，并教导他这样说：“我父母不在家，请你以后再来。”以防窃贼趁大人不在时闯入盗窃。</w:t>
                      </w:r>
                    </w:p>
                    <w:p w14:paraId="28D2D4D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DAECED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9、教育孩子不要把塑料袋当做面具往头上套，以免引起窒息而死亡。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-83185</wp:posOffset>
                </wp:positionV>
                <wp:extent cx="7505065" cy="9542780"/>
                <wp:effectExtent l="0" t="0" r="0" b="0"/>
                <wp:wrapNone/>
                <wp:docPr id="4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212725" y="1039495"/>
                          <a:ext cx="7505065" cy="954278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74.5pt;margin-top:-6.55pt;height:751.4pt;width:590.95pt;z-index:251660288;mso-width-relative:page;mso-height-relative:page;" fillcolor="#1D1D1B" filled="t" stroked="f" coordsize="582,1153" o:gfxdata="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7324530,3467844;7221368,2251202;7143996,1837378;6924776,1514595;7092415,645565;7195577,107594;6989252,49658;5738408,984900;2901442,579353;644765,1051112;180534,2929873;154743,5545240;180534,8069566;1779551,9294485;5042062,9484844;7002148,8781343;7466379,6422547;7324530,3467844;7131101,7531595;5918943,9253103;3223825,9335868;477126,8334414;386859,6223912;425544,2135331;902671,1084218;2346944,753159;5673932,1142154;5841571,1142154;6911881,339335;6873195,554524;6782928,1042836;6666870,1522872;6757137,1663572;6976357,2251202;7092415,3467844;7131101,753159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育儿知识：</w:t>
      </w:r>
    </w:p>
    <w:p w14:paraId="4B56D0FC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1184910</wp:posOffset>
                </wp:positionV>
                <wp:extent cx="4328795" cy="51415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9745" y="2639695"/>
                          <a:ext cx="4328795" cy="514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C501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喜欢和同伴交往，有经常一起玩的小伙伴，尝试运用多种方法了解、关心朋友。</w:t>
                            </w:r>
                          </w:p>
                          <w:p w14:paraId="7EC5BC1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有主动与人交往的意识，学习交往的基本规则和技能。 </w:t>
                            </w:r>
                          </w:p>
                          <w:p w14:paraId="25D290B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能和同伴一起参加体育活动，完成各种基本动作，活动中动作协调。 </w:t>
                            </w:r>
                          </w:p>
                          <w:p w14:paraId="3556F9F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4.学习5以内的相邻数</w:t>
                            </w:r>
                            <w:r>
                              <w:rPr>
                                <w:rFonts w:hint="default" w:ascii="宋体" w:hAnsi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eastAsia="zh-CN" w:bidi="ar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会二等分。 </w:t>
                            </w:r>
                          </w:p>
                          <w:p w14:paraId="08AAA05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5.在文学活动中，体验与朋友快乐相处的情感。 </w:t>
                            </w:r>
                          </w:p>
                          <w:p w14:paraId="1685A6F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6.会用动作与歌声表现歌曲轻松、愉快的情趣。能按歌词内容创编简单的表演动作，能身体协调地跳邀请舞。 </w:t>
                            </w:r>
                          </w:p>
                          <w:p w14:paraId="1BF8760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7.能为好朋友画正面半身像,尽量表现出好朋友的基本外形特征及脸部特征。</w:t>
                            </w:r>
                          </w:p>
                          <w:p w14:paraId="156F8DF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Autospacing="0" w:afterAutospacing="0"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宋体" w:hAnsi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eastAsia="zh-CN" w:bidi="ar"/>
                              </w:rPr>
                              <w:t>8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Hans" w:bidi="ar"/>
                              </w:rPr>
                              <w:t>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学会用“你好！谢谢你为我们……”等语言，表达对给予自己帮助和关心的成人的问候与感谢，感受日常交往的乐趣。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45pt;margin-top:93.3pt;height:404.85pt;width:340.85pt;z-index:251665408;mso-width-relative:page;mso-height-relative:page;" filled="f" stroked="f" coordsize="21600,21600" o:gfxdata="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WO0PPaAAAACgEAAA8AAAAA&#10;AAAAAQAgAAAAIgAAAGRycy9kb3ducmV2LnhtbFBLAQIUABQAAAAIAIdO4kChPHiuSwIAAHU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2C5016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喜欢和同伴交往，有经常一起玩的小伙伴，尝试运用多种方法了解、关心朋友。</w:t>
                      </w:r>
                    </w:p>
                    <w:p w14:paraId="7EC5BC14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有主动与人交往的意识，学习交往的基本规则和技能。 </w:t>
                      </w:r>
                    </w:p>
                    <w:p w14:paraId="25D290B1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能和同伴一起参加体育活动，完成各种基本动作，活动中动作协调。 </w:t>
                      </w:r>
                    </w:p>
                    <w:p w14:paraId="3556F9F2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4.学习5以内的相邻数</w:t>
                      </w:r>
                      <w:r>
                        <w:rPr>
                          <w:rFonts w:hint="default" w:ascii="宋体" w:hAnsi="宋体" w:cs="宋体"/>
                          <w:color w:val="000000"/>
                          <w:kern w:val="0"/>
                          <w:sz w:val="24"/>
                          <w:szCs w:val="24"/>
                          <w:lang w:eastAsia="zh-CN" w:bidi="ar"/>
                        </w:rPr>
                        <w:t>，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会二等分。 </w:t>
                      </w:r>
                    </w:p>
                    <w:p w14:paraId="08AAA057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5.在文学活动中，体验与朋友快乐相处的情感。 </w:t>
                      </w:r>
                    </w:p>
                    <w:p w14:paraId="1685A6F7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6.会用动作与歌声表现歌曲轻松、愉快的情趣。能按歌词内容创编简单的表演动作，能身体协调地跳邀请舞。 </w:t>
                      </w:r>
                    </w:p>
                    <w:p w14:paraId="1BF8760F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7.能为好朋友画正面半身像,尽量表现出好朋友的基本外形特征及脸部特征。</w:t>
                      </w:r>
                    </w:p>
                    <w:p w14:paraId="156F8DF8"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Autospacing="0" w:afterAutospacing="0"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default" w:ascii="宋体" w:hAnsi="宋体" w:cs="宋体"/>
                          <w:color w:val="000000"/>
                          <w:kern w:val="0"/>
                          <w:sz w:val="24"/>
                          <w:szCs w:val="24"/>
                          <w:lang w:eastAsia="zh-CN" w:bidi="ar"/>
                        </w:rPr>
                        <w:t>8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kern w:val="0"/>
                          <w:sz w:val="24"/>
                          <w:szCs w:val="24"/>
                          <w:lang w:val="en-US" w:eastAsia="zh-Hans" w:bidi="ar"/>
                        </w:rPr>
                        <w:t>.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学会用“你好！谢谢你为我们……”等语言，表达对给予自己帮助和关心的成人的问候与感谢，感受日常交往的乐趣。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584835</wp:posOffset>
                </wp:positionV>
                <wp:extent cx="5611495" cy="5915025"/>
                <wp:effectExtent l="0" t="0" r="0" b="0"/>
                <wp:wrapNone/>
                <wp:docPr id="42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611495" cy="591502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-0.95pt;margin-top:46.05pt;height:465.75pt;width:441.85pt;z-index:251661312;mso-width-relative:page;mso-height-relative:page;" coordorigin="3138,791" coordsize="1387,2741" o:gfxdata="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ZD0Q374AAADa&#10;AAAADwAAAGRycy9kb3ducmV2LnhtbEWPT2vCQBTE74LfYXmCF6kbW5CYuslBEPvnIFoPPb5mX5PU&#10;7Nu4u2r67buC0OMwM79hlkVvWnEh5xvLCmbTBARxaXXDlYLDx/ohBeEDssbWMin4JQ9FPhwsMdP2&#10;yju67EMlIoR9hgrqELpMSl/WZNBPbUccvW/rDIYoXSW1w2uEm1Y+JslcGmw4LtTY0aqm8rg/GwVv&#10;X5tFsKfDDx63TzxJXf/5+t4rNR7NkmcQgfrwH763X7SCBdyuxBs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0Q374A&#10;AADaAAAADwAAAAAAAAABACAAAAAiAAAAZHJzL2Rvd25yZXYueG1sUEsBAhQAFAAAAAgAh07iQDMv&#10;BZ47AAAAOQAAABAAAAAAAAAAAQAgAAAADQEAAGRycy9zaGFwZXhtbC54bWxQSwUGAAAAAAYABgBb&#10;AQAAtwMAAAAA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9kwqjb0AAADb&#10;AAAADwAAAGRycy9kb3ducmV2LnhtbEWPT2vDMAzF74N+B6PCbqudso0uqxPGyqCXHdY/dxFrSVgs&#10;h9hN03366lDoTeI9vffTupx8p0YaYhvYQrYwoIir4FquLRz2X08rUDEhO+wCk4ULRSiL2cMacxfO&#10;/EPjLtVKQjjmaKFJqc+1jlVDHuMi9MSi/YbBY5J1qLUb8CzhvtNLY161x5alocGePhuq/nYnbyF8&#10;b07m5f+D346tqacxhkumn619nGfmHVSiKd3Nt+utE3yhl19kAF1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TCqNvQAA&#10;ANsAAAAPAAAAAAAAAAEAIAAAACIAAABkcnMvZG93bnJldi54bWxQSwECFAAUAAAACACHTuJAMy8F&#10;njsAAAA5AAAAEAAAAAAAAAABACAAAAAMAQAAZHJzL3NoYXBleG1sLnhtbFBLBQYAAAAABgAGAFsB&#10;AAC2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0637urgAAADb&#10;AAAADwAAAGRycy9kb3ducmV2LnhtbEVPTYvCMBC9C/6HMMLeNK2gSNcoKAiCF6uyXodmbEubSWli&#10;q/vrjSB4m8f7nOX6YWrRUetKywriSQSCOLO65FzB5bwbL0A4j6yxtkwKnuRgvRoOlpho23NK3cnn&#10;IoSwS1BB4X2TSOmyggy6iW2IA3ezrUEfYJtL3WIfwk0tp1E0lwZLDg0FNrQtKKtOd6Og31/janb8&#10;5xT/Nod0WnXXdNMp9TOKo18Qnh7+K/649zrMj+H9SzhAr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637urgAAADbAAAA&#10;DwAAAAAAAAABACAAAAAiAAAAZHJzL2Rvd25yZXYueG1sUEsBAhQAFAAAAAgAh07iQDMvBZ47AAAA&#10;OQAAABAAAAAAAAAAAQAgAAAABwEAAGRycy9zaGFwZXhtbC54bWxQSwUGAAAAAAYABgBbAQAAsQMA&#10;AAAA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XySfYrkAAADb&#10;AAAADwAAAGRycy9kb3ducmV2LnhtbEVPPW/CMBDdK/EfrENiK06QqErAMCAq2FDSdj/iIw7E58h2&#10;Cfx7XKlSt3t6n7fa3G0nbuRD61hBPs1AENdOt9wo+Pr8eH0HESKyxs4xKXhQgM169LLCQruBS7pV&#10;sREphEOBCkyMfSFlqA1ZDFPXEyfu7LzFmKBvpPY4pHDbyVmWvUmLLacGgz1tDdXX6scq2H8Pe7OY&#10;57ZfHC+VP/sST7tSqck4z5YgIt3jv/jPfdBp/gx+f0kH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kn2K5AAAA2wAA&#10;AA8AAAAAAAAAAQAgAAAAIgAAAGRycy9kb3ducmV2LnhtbFBLAQIUABQAAAAIAIdO4kAzLwWeOwAA&#10;ADkAAAAQAAAAAAAAAAEAIAAAAAgBAABkcnMvc2hhcGV4bWwueG1sUEsFBgAAAAAGAAYAWwEAALID&#10;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主题目标：</w:t>
      </w:r>
    </w:p>
    <w:p w14:paraId="052C0958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九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46D2BD9F">
      <w:pPr>
        <w:spacing w:line="240" w:lineRule="auto"/>
        <w:jc w:val="both"/>
        <w:rPr>
          <w:rFonts w:hint="default" w:ascii="宋体" w:hAnsi="宋体" w:eastAsia="宋体" w:cs="宋体"/>
          <w:b/>
          <w:lang w:val="en-US"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班级：中3班  实施主题：我们都是好朋友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月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28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日—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11月1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</w:t>
      </w:r>
      <w:r>
        <w:rPr>
          <w:rFonts w:hint="eastAsia" w:asciiTheme="minorEastAsia" w:hAnsiTheme="minorEastAsia" w:eastAsiaTheme="minorEastAsia" w:cstheme="minorEastAsia"/>
          <w:b/>
          <w:bCs w:val="0"/>
        </w:rPr>
        <w:t xml:space="preserve">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宁、吴老师</w:t>
      </w:r>
    </w:p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76"/>
        <w:gridCol w:w="1776"/>
        <w:gridCol w:w="1776"/>
        <w:gridCol w:w="1776"/>
        <w:gridCol w:w="1776"/>
      </w:tblGrid>
      <w:tr w14:paraId="09C9BFD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7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5EEC4F3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vAlign w:val="center"/>
          </w:tcPr>
          <w:p w14:paraId="4EBF2A6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1.认识到朋友的重要性，理解友谊的基本概念和表现形式。（主题目标）</w:t>
            </w:r>
          </w:p>
          <w:p w14:paraId="2269DDB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能和同伴一起参加体育活动，完成各种基本动作，活动中动作协调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3CE9596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3.天气渐冷，户外活动时及时脱掉外套，活动后及时穿上外套，避免冷热感冒。（保育目标）</w:t>
            </w:r>
          </w:p>
          <w:p w14:paraId="3088F3A4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鼓励幼儿和同伴合作游戏，感受和多个朋友共同游戏的快乐。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（常规目标）</w:t>
            </w:r>
          </w:p>
        </w:tc>
      </w:tr>
      <w:tr w14:paraId="52B9A98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66E06AE5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4DE0605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76" w:type="dxa"/>
            <w:tcBorders>
              <w:right w:val="single" w:color="auto" w:sz="4" w:space="0"/>
            </w:tcBorders>
            <w:vAlign w:val="center"/>
          </w:tcPr>
          <w:p w14:paraId="1F53F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一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9C57B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1A3B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9CFA9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776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7900B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354E66A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</w:trPr>
        <w:tc>
          <w:tcPr>
            <w:tcW w:w="387" w:type="dxa"/>
            <w:shd w:val="pct10" w:color="auto" w:fill="auto"/>
            <w:vAlign w:val="center"/>
          </w:tcPr>
          <w:p w14:paraId="141FE3D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AA5999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14:paraId="52D2F2B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 xml:space="preserve">热情接待幼儿来园，与幼儿有礼貌地打招呼。 </w:t>
            </w:r>
          </w:p>
          <w:p w14:paraId="4D647CED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04E7DF2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48BE82B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45D8B8D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14:paraId="7FE245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：能迅速找到自己的标记图案，根据小组签到。</w:t>
            </w:r>
          </w:p>
          <w:p w14:paraId="384FA0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美工区：提供各色彩纸、折纸电话的步骤图示，请幼儿看图示在教师指导下学习折电话的方法，然后两两玩打电话游戏。</w:t>
            </w:r>
          </w:p>
          <w:p w14:paraId="46BA7A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1260" w:firstLineChars="600"/>
              <w:textAlignment w:val="auto"/>
              <w:rPr>
                <w:rFonts w:hint="eastAsia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语言区：好朋友猜猜乐：一名幼儿抽取一张幼儿照片，用语言描述该幼儿的外貌特点，另一名幼儿根据线索说出好朋友的名字。</w:t>
            </w:r>
          </w:p>
          <w:p w14:paraId="132293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：朋友越多越快乐。</w:t>
            </w:r>
          </w:p>
        </w:tc>
      </w:tr>
      <w:tr w14:paraId="507AF9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15E56E6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0A294D7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</w:t>
            </w:r>
            <w:r>
              <w:rPr>
                <w:rFonts w:hint="eastAsia" w:ascii="宋体" w:hAnsi="宋体"/>
                <w:bCs/>
                <w:sz w:val="24"/>
                <w:szCs w:val="20"/>
                <w:lang w:val="en-US" w:eastAsia="zh-CN"/>
              </w:rPr>
              <w:t>运动</w:t>
            </w:r>
          </w:p>
        </w:tc>
        <w:tc>
          <w:tcPr>
            <w:tcW w:w="8880" w:type="dxa"/>
            <w:gridSpan w:val="5"/>
            <w:vAlign w:val="center"/>
          </w:tcPr>
          <w:p w14:paraId="5EA3DBC0">
            <w:pPr>
              <w:keepNext w:val="0"/>
              <w:keepLines w:val="0"/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szCs w:val="20"/>
                <w:lang w:eastAsia="zh-CN"/>
              </w:rPr>
              <w:t>稍息、立正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。</w:t>
            </w:r>
          </w:p>
          <w:p w14:paraId="3122B1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师幼一起做操，鼓励幼儿动作合拍、到位。</w:t>
            </w:r>
          </w:p>
        </w:tc>
      </w:tr>
      <w:tr w14:paraId="1A662A4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6BBC35D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C4BEDD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83D0B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集体游戏：青蛙跳</w:t>
            </w:r>
          </w:p>
          <w:p w14:paraId="356308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尝试蹲跳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519388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集体游戏：小鼓咚咚</w:t>
            </w:r>
          </w:p>
          <w:p w14:paraId="2D159D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折返跑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88B80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集体游戏：打地鼠</w:t>
            </w:r>
          </w:p>
          <w:p w14:paraId="6F0DFD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练习下蹲起立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32CFF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集体游戏：小熊爬</w:t>
            </w:r>
          </w:p>
          <w:p w14:paraId="45F375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手脚交替正向爬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F61EF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集体游戏：扔沙包</w:t>
            </w:r>
          </w:p>
          <w:p w14:paraId="0F3147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尝试投掷</w:t>
            </w:r>
          </w:p>
        </w:tc>
      </w:tr>
      <w:tr w14:paraId="021F6DC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FC8BF8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3AD2A5B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79E3B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分散活动：重点指导在吊桥上保持平衡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6FEF20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分散活动：重点指导手部抓握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0C403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分散活动：重点指导手脚协同攀爬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0E2B0D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分散活动：重点指导平衡走独木桥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D6C76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分散活动：重点指导向上前方投掷</w:t>
            </w:r>
          </w:p>
        </w:tc>
      </w:tr>
      <w:tr w14:paraId="6832F5C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314BB7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29DCED9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4224B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健康：合作真快乐</w:t>
            </w:r>
          </w:p>
          <w:p w14:paraId="7A2F9A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和幼儿一起玩抛接球游戏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CA47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语言：团结友爱亲友亲</w:t>
            </w:r>
          </w:p>
          <w:p w14:paraId="4FA5A7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感知故事内容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5FCF0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数学：快乐运动会</w:t>
            </w:r>
          </w:p>
          <w:p w14:paraId="5EFEA6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将圆形和正方形二等分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71B183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音乐：朋友越多越快乐</w:t>
            </w:r>
          </w:p>
          <w:p w14:paraId="70F93E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感受送礼物给朋友的快乐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5AB2C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综合：朋友节</w:t>
            </w:r>
          </w:p>
          <w:p w14:paraId="4E92F2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能用流畅的语言采访同伴</w:t>
            </w:r>
          </w:p>
        </w:tc>
      </w:tr>
      <w:tr w14:paraId="040745C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0E78E5A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74E01BF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EA62C4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</w:rPr>
              <w:t>角色游戏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16ED29E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2BAD2E5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0C6DA73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07413CA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</w:tr>
      <w:tr w14:paraId="3C70000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16631AF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220BA57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3B2B8C5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547DAD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科发室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1622D92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一楼建构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52567D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生活室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1FE6A0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乐高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11575C8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饲养区</w:t>
            </w:r>
          </w:p>
        </w:tc>
      </w:tr>
      <w:tr w14:paraId="1907B6E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5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04C40C7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vAlign w:val="center"/>
          </w:tcPr>
          <w:p w14:paraId="3DDBC14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1.起床穿好衣服后，鼓励幼儿两两合作，相互帮助，相互检查。</w:t>
            </w:r>
          </w:p>
          <w:p w14:paraId="62BA2730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2.能从相貌、喜好等方面介绍自己的好朋友，并能讲述自己和好朋友在一起交往的趣事。</w:t>
            </w:r>
          </w:p>
        </w:tc>
      </w:tr>
      <w:tr w14:paraId="23D2E75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22B42F6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D6308C2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1.经常组织幼儿开展合作性的音乐、体育游戏，培养幼儿的合作能力。</w:t>
            </w:r>
          </w:p>
          <w:p w14:paraId="1DE3BE55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2.</w:t>
            </w:r>
            <w:r>
              <w:rPr>
                <w:rFonts w:hint="default" w:ascii="宋体" w:hAnsi="宋体" w:cs="宋体"/>
                <w:szCs w:val="21"/>
                <w:lang w:val="en-US" w:eastAsia="zh-CN"/>
              </w:rPr>
              <w:t>家长有意识地为幼儿创设同伴间交往的机会，让幼儿体验交往的愉悦，习得交往的方式。</w:t>
            </w:r>
          </w:p>
        </w:tc>
      </w:tr>
      <w:tr w14:paraId="4072A8E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20EADF7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AE08A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继续创设主题墙；绘画表现自己的“朋友多”，并将作品陈列于班级展示区。</w:t>
            </w:r>
          </w:p>
        </w:tc>
      </w:tr>
      <w:tr w14:paraId="0E8AF42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14B1A3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vAlign w:val="center"/>
          </w:tcPr>
          <w:p w14:paraId="15E6C4F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 w:firstLine="420" w:firstLineChars="200"/>
              <w:textAlignment w:val="auto"/>
              <w:rPr>
                <w:rFonts w:hint="default"/>
                <w:szCs w:val="21"/>
                <w:lang w:val="en-US" w:eastAsia="zh-CN"/>
              </w:rPr>
            </w:pPr>
          </w:p>
        </w:tc>
      </w:tr>
    </w:tbl>
    <w:p w14:paraId="58405551">
      <w:pPr>
        <w:rPr>
          <w:rFonts w:hint="eastAsia"/>
        </w:rPr>
      </w:pPr>
    </w:p>
    <w:p w14:paraId="20E33273">
      <w:pPr>
        <w:rPr>
          <w:rFonts w:hint="eastAsia"/>
        </w:rPr>
      </w:pPr>
    </w:p>
    <w:p w14:paraId="1423546A">
      <w:pPr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bookmarkStart w:id="0" w:name="_GoBack"/>
      <w:bookmarkEnd w:id="0"/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962660</wp:posOffset>
                </wp:positionV>
                <wp:extent cx="3991610" cy="40366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210" y="2637155"/>
                          <a:ext cx="4010660" cy="403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D33EA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光盘小能手</w:t>
                            </w:r>
                          </w:p>
                          <w:p w14:paraId="1C53BBAB">
                            <w:pPr>
                              <w:ind w:firstLine="1200" w:firstLineChars="400"/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>李雨衡    高曼灵    严  霄</w:t>
                            </w:r>
                          </w:p>
                          <w:p w14:paraId="03C407DA">
                            <w:pPr>
                              <w:ind w:firstLine="1200" w:firstLineChars="400"/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蒋茉汐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徐李昕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赵明宸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67EF53D0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小小智多星</w:t>
                            </w:r>
                          </w:p>
                          <w:p w14:paraId="2A2B8829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杨照临    邓予哲    孟圣晞</w:t>
                            </w:r>
                          </w:p>
                          <w:p w14:paraId="78F953E9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林姝睿    叶晞妍    冯辰叙</w:t>
                            </w:r>
                          </w:p>
                          <w:p w14:paraId="272BEE12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运动小健将</w:t>
                            </w:r>
                          </w:p>
                          <w:p w14:paraId="5FA18F70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康缪奕    汪煜安    赵  吏</w:t>
                            </w:r>
                          </w:p>
                          <w:p w14:paraId="77B8D333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闫宇辰    张铭艺    赵明宸</w:t>
                            </w:r>
                          </w:p>
                          <w:p w14:paraId="45E76752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 w14:paraId="1C64A4D9">
                            <w:pPr>
                              <w:ind w:firstLine="904" w:firstLineChars="300"/>
                              <w:rPr>
                                <w:rFonts w:hint="default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5pt;margin-top:75.8pt;height:317.85pt;width:314.3pt;z-index:251664384;mso-width-relative:page;mso-height-relative:page;" filled="f" stroked="f" coordsize="21600,21600" o:gfxdata="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EzR0/bAAAACwEAAA8A&#10;AAAAAAAAAQAgAAAAIgAAAGRycy9kb3ducmV2LnhtbFBLAQIUABQAAAAIAIdO4kBzsbmITQIAAIE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8D33EA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光盘小能手</w:t>
                      </w:r>
                    </w:p>
                    <w:p w14:paraId="1C53BBAB">
                      <w:pPr>
                        <w:ind w:firstLine="1200" w:firstLineChars="400"/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>李雨衡    高曼灵    严  霄</w:t>
                      </w:r>
                    </w:p>
                    <w:p w14:paraId="03C407DA">
                      <w:pPr>
                        <w:ind w:firstLine="1200" w:firstLineChars="400"/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蒋茉汐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徐李昕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赵明宸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</w:t>
                      </w:r>
                    </w:p>
                    <w:p w14:paraId="67EF53D0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小小智多星</w:t>
                      </w:r>
                    </w:p>
                    <w:p w14:paraId="2A2B8829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杨照临    邓予哲    孟圣晞</w:t>
                      </w:r>
                    </w:p>
                    <w:p w14:paraId="78F953E9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林姝睿    叶晞妍    冯辰叙</w:t>
                      </w:r>
                    </w:p>
                    <w:p w14:paraId="272BEE12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运动小健将</w:t>
                      </w:r>
                    </w:p>
                    <w:p w14:paraId="5FA18F70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康缪奕    汪煜安    赵  吏</w:t>
                      </w:r>
                    </w:p>
                    <w:p w14:paraId="77B8D333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闫宇辰    张铭艺    赵明宸</w:t>
                      </w:r>
                    </w:p>
                    <w:p w14:paraId="45E76752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</w:t>
                      </w:r>
                    </w:p>
                    <w:p w14:paraId="1C64A4D9">
                      <w:pPr>
                        <w:ind w:firstLine="904" w:firstLineChars="300"/>
                        <w:rPr>
                          <w:rFonts w:hint="default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669290</wp:posOffset>
                </wp:positionV>
                <wp:extent cx="5015230" cy="4971415"/>
                <wp:effectExtent l="0" t="0" r="0" b="0"/>
                <wp:wrapNone/>
                <wp:docPr id="4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015230" cy="497141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15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21.6pt;margin-top:52.7pt;height:391.45pt;width:394.9pt;z-index:251662336;mso-width-relative:page;mso-height-relative:page;" coordorigin="3138,791" coordsize="1387,2741" o:gfxdata="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sombCr0AAADb&#10;AAAADwAAAGRycy9kb3ducmV2LnhtbEVPO2/CMBDeK/EfrEPqgsChCAQpJkOlqqUMiMfAeI2vSZr4&#10;nNoupP8eIyF1u0/f85ZZZxpxJucrywrGowQEcW51xYWC4+F1OAfhA7LGxjIp+CMP2ar3sMRU2wvv&#10;6LwPhYgh7FNUUIbQplL6vCSDfmRb4sh9WWcwROgKqR1eYrhp5FOSzKTBimNDiS29lJTX+1+j4OPz&#10;bRHsz/Eb6+2EB3PXndabTqnH/jh5BhGoC//iu/tdx/lTuP0SD5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ZsKvQAA&#10;ANsAAAAPAAAAAAAAAAEAIAAAACIAAABkcnMvZG93bnJldi54bWxQSwECFAAUAAAACACHTuJAMy8F&#10;njsAAAA5AAAAEAAAAAAAAAABACAAAAAMAQAAZHJzL3NoYXBleG1sLnhtbFBLBQYAAAAABgAGAFsB&#10;AAC2Aw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FukXYroAAADb&#10;AAAADwAAAGRycy9kb3ducmV2LnhtbEVPyWrDMBC9F/oPYgq5NZJDGlrHcggJgV56yNL7YE1tE2tk&#10;LMVLvr4qFHKbx1sn24y2ET11vnasIZkrEMSFMzWXGi7nw+s7CB+QDTaOScNEHjb581OGqXEDH6k/&#10;hVLEEPYpaqhCaFMpfVGRRT93LXHkflxnMUTYldJ0OMRw28iFUitpsebYUGFLu4qK6+lmNbiv/U29&#10;3bf88V2rcuy9mxK51Hr2kqg1iEBjeIj/3Z8mzl/B3y/xAJ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6RdiugAAANsA&#10;AAAPAAAAAAAAAAEAIAAAACIAAABkcnMvZG93bnJldi54bWxQSwECFAAUAAAACACHTuJAMy8FnjsA&#10;AAA5AAAAEAAAAAAAAAABACAAAAAJAQAAZHJzL3NoYXBleG1sLnhtbFBLBQYAAAAABgAGAFsBAACz&#10;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MwjGVboAAADb&#10;AAAADwAAAGRycy9kb3ducmV2LnhtbEVPTYvCMBC9C/6HMMLebFphdalGwYUFYS9WZb0OzdiWNpPS&#10;ZFv11xtB8DaP9zmrzdU0oqfOVZYVJFEMgji3uuJCwen4M/0C4TyyxsYyKbiRg816PFphqu3AGfUH&#10;X4gQwi5FBaX3bSqly0sy6CLbEgfuYjuDPsCukLrDIYSbRs7ieC4NVhwaSmzpu6S8PvwbBcPunNSf&#10;+ztn+Lf9zWZ1f862vVIfkyRegvB09W/xy73TYf4Cnr+E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MZVugAAANsA&#10;AAAPAAAAAAAAAAEAIAAAACIAAABkcnMvZG93bnJldi54bWxQSwECFAAUAAAACACHTuJAMy8FnjsA&#10;AAA5AAAAEAAAAAAAAAABACAAAAAJAQAAZHJzL3NoYXBleG1sLnhtbFBLBQYAAAAABgAGAFsBAACz&#10;AwAAAAA=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PsyoiLwAAADb&#10;AAAADwAAAGRycy9kb3ducmV2LnhtbEWPQU/DMAyF70j8h8hI3FhaJNDWLdsBgcYNtYO713hNt8ap&#10;krCOf48Pk3az9Z7f+7zaXPygzhRTH9hAOStAEbfB9twZ+N59PM1BpYxscQhMBv4owWZ9f7fCyoaJ&#10;azo3uVMSwqlCAy7nsdI6tY48plkYiUU7hOgxyxo7bSNOEu4H/VwUr9pjz9LgcKQ3R+2p+fUGtj/T&#10;1i1eSj8uvo5NPMQa9++1MY8PZbEElemSb+br9acVfIGVX2QAv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MqIi8AAAA&#10;2wAAAA8AAAAAAAAAAQAgAAAAIgAAAGRycy9kb3ducmV2LnhtbFBLAQIUABQAAAAIAIdO4kAzLwWe&#10;OwAAADkAAAAQAAAAAAAAAAEAIAAAAAsBAABkcnMvc2hhcGV4bWwueG1sUEsFBgAAAAAGAAYAWwEA&#10;ALUD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表扬栏：</w:t>
      </w:r>
    </w:p>
    <w:p w14:paraId="74CD00E7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351155</wp:posOffset>
                </wp:positionV>
                <wp:extent cx="5196205" cy="70561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4290" y="2153920"/>
                          <a:ext cx="5196205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21294">
                            <w:pPr>
                              <w:spacing w:line="360" w:lineRule="auto"/>
                              <w:ind w:firstLine="562" w:firstLineChars="200"/>
                              <w:jc w:val="center"/>
                              <w:rPr>
                                <w:rFonts w:hint="default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秋季饮食原则</w:t>
                            </w:r>
                          </w:p>
                          <w:p w14:paraId="0084508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天气渐凉，多风干燥，因夏日人的体液消耗过多，易引起精神不振，饮食应多酸，以滋阴润肺为基本，多给幼儿新鲜水果。</w:t>
                            </w:r>
                          </w:p>
                          <w:p w14:paraId="20AA19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7EA85BE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秋天又是幼儿增长体重最佳时期，要提供给热量高的食品，并要预防幼儿肥胖，组织幼儿多项体育锻炼，丰富幼儿生活。</w:t>
                            </w:r>
                          </w:p>
                          <w:p w14:paraId="751E96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4CFA7D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秋季宜选择的食物：猪肉、鸡肉、鸭肉、牛肉、牛奶、柚子、橘子、桃、橄榄、雪梨及新鲜蔬菜等食品。</w:t>
                            </w:r>
                          </w:p>
                          <w:p w14:paraId="7CCA74E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3BF6C7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可以用秋梨、银耳、白萝卜、红枣、百合一起熬汤，此汤具有润肺去燥的功效，还可以抗过敏及预防感冒。</w:t>
                            </w:r>
                          </w:p>
                          <w:p w14:paraId="0DCE0F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3B5F747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这时应以养阴清热、润燥止湿、清心安神的食物为主。可选用芝麻、蜂蜜、银耳等为食物原料，百合粥等。另外，秋天人体汗液蒸发较快，易丢失一部分水溶性维生素，如维生素B、C等。因此，幼儿每天需要食用一些果汁、番茄、菜汤、牛奶及稀饭等。根据我国的民间习俗，中秋节要吃月饼，而月饼馅多由桃仁、瓜子、松子、蛋黄、香肠、火腿、豆沙等组成，营养非常丰富，内含多种营养素，具有强身滋补的作用，是秋节幼儿的一种较好的食物。最后，秋季有大量水果上市，还应让孩子多吃些水果。</w:t>
                            </w:r>
                          </w:p>
                          <w:p w14:paraId="20076F7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1ABA87F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秋季推荐食谱</w:t>
                            </w:r>
                          </w:p>
                          <w:p w14:paraId="55CBDF6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31F2346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早餐：蛋羹25克，果酱面卷25克。</w:t>
                            </w:r>
                          </w:p>
                          <w:p w14:paraId="60C0748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7829A44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中餐：香菇炒豆腐末，软饭50克。</w:t>
                            </w:r>
                          </w:p>
                          <w:p w14:paraId="18236D6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152617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午点：糯米藕60克。</w:t>
                            </w:r>
                          </w:p>
                          <w:p w14:paraId="516FF97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51A9765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晚餐：猪肉白菜馅水饺25克，小米粥40克。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5pt;margin-top:27.65pt;height:555.6pt;width:409.15pt;z-index:251666432;mso-width-relative:page;mso-height-relative:page;" filled="f" stroked="f" coordsize="21600,21600" o:gfxdata="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ZXkn2gAAAAoBAAAPAAAAAAAA&#10;AAEAIAAAACIAAABkcnMvZG93bnJldi54bWxQSwECFAAUAAAACACHTuJAuyrPT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A21294">
                      <w:pPr>
                        <w:spacing w:line="360" w:lineRule="auto"/>
                        <w:ind w:firstLine="562" w:firstLineChars="200"/>
                        <w:jc w:val="center"/>
                        <w:rPr>
                          <w:rFonts w:hint="default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秋季饮食原则</w:t>
                      </w:r>
                    </w:p>
                    <w:p w14:paraId="0084508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天气渐凉，多风干燥，因夏日人的体液消耗过多，易引起精神不振，饮食应多酸，以滋阴润肺为基本，多给幼儿新鲜水果。</w:t>
                      </w:r>
                    </w:p>
                    <w:p w14:paraId="20AA191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7EA85BE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秋天又是幼儿增长体重最佳时期，要提供给热量高的食品，并要预防幼儿肥胖，组织幼儿多项体育锻炼，丰富幼儿生活。</w:t>
                      </w:r>
                    </w:p>
                    <w:p w14:paraId="751E96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4CFA7D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秋季宜选择的食物：猪肉、鸡肉、鸭肉、牛肉、牛奶、柚子、橘子、桃、橄榄、雪梨及新鲜蔬菜等食品。</w:t>
                      </w:r>
                    </w:p>
                    <w:p w14:paraId="7CCA74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3BF6C7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可以用秋梨、银耳、白萝卜、红枣、百合一起熬汤，此汤具有润肺去燥的功效，还可以抗过敏及预防感冒。</w:t>
                      </w:r>
                    </w:p>
                    <w:p w14:paraId="0DCE0F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3B5F747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这时应以养阴清热、润燥止湿、清心安神的食物为主。可选用芝麻、蜂蜜、银耳等为食物原料，百合粥等。另外，秋天人体汗液蒸发较快，易丢失一部分水溶性维生素，如维生素B、C等。因此，幼儿每天需要食用一些果汁、番茄、菜汤、牛奶及稀饭等。根据我国的民间习俗，中秋节要吃月饼，而月饼馅多由桃仁、瓜子、松子、蛋黄、香肠、火腿、豆沙等组成，营养非常丰富，内含多种营养素，具有强身滋补的作用，是秋节幼儿的一种较好的食物。最后，秋季有大量水果上市，还应让孩子多吃些水果。</w:t>
                      </w:r>
                    </w:p>
                    <w:p w14:paraId="20076F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1ABA87F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秋季推荐食谱</w:t>
                      </w:r>
                    </w:p>
                    <w:p w14:paraId="55CBDF6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31F2346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早餐：蛋羹25克，果酱面卷25克。</w:t>
                      </w:r>
                    </w:p>
                    <w:p w14:paraId="60C0748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7829A44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中餐：香菇炒豆腐末，软饭50克。</w:t>
                      </w:r>
                    </w:p>
                    <w:p w14:paraId="18236D6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152617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午点：糯米藕60克。</w:t>
                      </w:r>
                    </w:p>
                    <w:p w14:paraId="516FF9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51A976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晚餐：猪肉白菜馅水饺25克，小米粥40克。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128905</wp:posOffset>
                </wp:positionV>
                <wp:extent cx="6138545" cy="7486650"/>
                <wp:effectExtent l="0" t="0" r="0" b="0"/>
                <wp:wrapNone/>
                <wp:docPr id="2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38545" cy="748665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18.1pt;margin-top:10.15pt;height:589.5pt;width:483.35pt;z-index:251663360;mso-width-relative:page;mso-height-relative:page;" fillcolor="#1D1D1B" filled="t" stroked="f" coordsize="582,1153" o:gfxdata="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5990882,2720647;5906503,1766148;5843219,1441488;5663915,1188254;5801030,506468;5885409,84411;5716651,38959;4693561,772689;2373148,454523;527366,824635;147662,2298589;126567,4350438;147662,6330861;1455531,7291854;4124005,7441197;5727199,6889276;6106903,5038716;5990882,2720647;5832672,5908804;4841223,7259388;2636832,7324320;390251,6538644;316419,4882880;348061,1675243;738312,850608;1919613,590880;4640824,896060;4777939,896060;5653367,266220;5621725,435043;5547894,818142;5452968,1194747;5526799,1305131;5706104,1766148;5801030,2720647;5832672,5908804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温馨提示：</w:t>
      </w:r>
    </w:p>
    <w:sectPr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DA9F787-C57B-430C-9510-CCE0819982C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EA8D8A7-0425-43EB-9DF7-59F6524B42D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A19D23F-5B16-40CF-9522-CFB4F4D7A2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4379FD5-AC62-4C7F-9A84-1ECAC8411F3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657EAD2-23E5-43EF-906A-93232F96A1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D88BA">
    <w:pPr>
      <w:pStyle w:val="3"/>
    </w:pPr>
  </w:p>
  <w:p w14:paraId="4704A6FC">
    <w:pPr>
      <w:pStyle w:val="3"/>
    </w:pPr>
  </w:p>
  <w:p w14:paraId="575C67AB">
    <w:pPr>
      <w:pStyle w:val="3"/>
      <w:rPr>
        <w:rFonts w:hint="eastAsia" w:eastAsia="宋体"/>
        <w:lang w:eastAsia="zh-CN"/>
      </w:rPr>
    </w:pPr>
  </w:p>
  <w:p w14:paraId="60BA238D">
    <w:pPr>
      <w:pStyle w:val="3"/>
    </w:pPr>
  </w:p>
  <w:p w14:paraId="33144518">
    <w:pPr>
      <w:pStyle w:val="3"/>
    </w:pPr>
  </w:p>
  <w:p w14:paraId="3A0C364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4B972">
    <w:pPr>
      <w:pStyle w:val="3"/>
    </w:pPr>
  </w:p>
  <w:p w14:paraId="4395D4FF">
    <w:pPr>
      <w:pStyle w:val="3"/>
    </w:pPr>
  </w:p>
  <w:p w14:paraId="56F7F7C4">
    <w:pPr>
      <w:pStyle w:val="3"/>
      <w:rPr>
        <w:rFonts w:hint="eastAsia" w:eastAsia="宋体"/>
        <w:lang w:eastAsia="zh-CN"/>
      </w:rPr>
    </w:pPr>
  </w:p>
  <w:p w14:paraId="31690275">
    <w:pPr>
      <w:pStyle w:val="3"/>
    </w:pPr>
  </w:p>
  <w:p w14:paraId="43C02D1F">
    <w:pPr>
      <w:pStyle w:val="3"/>
    </w:pPr>
  </w:p>
  <w:p w14:paraId="01C9E847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739C0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AF3353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0288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F56F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6" name="图片 6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AB114D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8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9504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DfZgR9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U9udsNTwn1++&#10;/fj+lV0mbcaANYXchzuYPSQzET12YNOfKLBj1vN01lMdI5O0eXW5KqvrJWeSzqry+vUyYRaPlwNg&#10;fKu8ZcloOFC7sori8A7jFPo7JOVCb3R7q43JDvS7NwbYQVBrV2X6ZvS/woxjIyVfrqiOdM35BDBh&#10;G0fVJIoTqWTtfHsiQeh9UD2Dh8+cjTQdDcdPewGKM+EkbTc8crYPoPuB4qqcOF2nLmWC80SlMfjT&#10;z+keX9Hm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N9mBH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F54EC5"/>
    <w:multiLevelType w:val="singleLevel"/>
    <w:tmpl w:val="66F54EC5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YsImhkaWQiOiJlNDEwOWY4OWQ1MWQzODE2YTZmNjgwYzRjMmI2MWM4ZCIsInVzZXJDb3VudCI6NX0="/>
  </w:docVars>
  <w:rsids>
    <w:rsidRoot w:val="70AB3559"/>
    <w:rsid w:val="00A952DF"/>
    <w:rsid w:val="022C3B68"/>
    <w:rsid w:val="05B74771"/>
    <w:rsid w:val="06A2605E"/>
    <w:rsid w:val="07027EF6"/>
    <w:rsid w:val="08C246D4"/>
    <w:rsid w:val="09C71A77"/>
    <w:rsid w:val="0B212BCE"/>
    <w:rsid w:val="0B492353"/>
    <w:rsid w:val="0D804646"/>
    <w:rsid w:val="11D41DE9"/>
    <w:rsid w:val="1208619A"/>
    <w:rsid w:val="12AA1929"/>
    <w:rsid w:val="144D0B5D"/>
    <w:rsid w:val="146D0E60"/>
    <w:rsid w:val="1A0D12FB"/>
    <w:rsid w:val="1BEF4851"/>
    <w:rsid w:val="1DF14787"/>
    <w:rsid w:val="1FB165B1"/>
    <w:rsid w:val="20351B5F"/>
    <w:rsid w:val="2125149B"/>
    <w:rsid w:val="21257684"/>
    <w:rsid w:val="214C0491"/>
    <w:rsid w:val="215232ED"/>
    <w:rsid w:val="226E2C5D"/>
    <w:rsid w:val="22C2681B"/>
    <w:rsid w:val="247261AB"/>
    <w:rsid w:val="28F507AD"/>
    <w:rsid w:val="2A9F6179"/>
    <w:rsid w:val="2CAE1BBE"/>
    <w:rsid w:val="2D8F16E6"/>
    <w:rsid w:val="322A7F39"/>
    <w:rsid w:val="33F37C08"/>
    <w:rsid w:val="34FE2646"/>
    <w:rsid w:val="38EE1B7A"/>
    <w:rsid w:val="39930F9E"/>
    <w:rsid w:val="3CBD0327"/>
    <w:rsid w:val="3CDE3DFA"/>
    <w:rsid w:val="3D6D082A"/>
    <w:rsid w:val="3D9F17DB"/>
    <w:rsid w:val="3DF064DB"/>
    <w:rsid w:val="40C1415E"/>
    <w:rsid w:val="40F005A0"/>
    <w:rsid w:val="4211145E"/>
    <w:rsid w:val="42A068D2"/>
    <w:rsid w:val="432120A2"/>
    <w:rsid w:val="459F2355"/>
    <w:rsid w:val="47655843"/>
    <w:rsid w:val="48001AD4"/>
    <w:rsid w:val="49E54A1A"/>
    <w:rsid w:val="4A47284A"/>
    <w:rsid w:val="4B5A4F93"/>
    <w:rsid w:val="4B6D68F7"/>
    <w:rsid w:val="4CBB7CB4"/>
    <w:rsid w:val="4E26724C"/>
    <w:rsid w:val="502B33A2"/>
    <w:rsid w:val="511F2F07"/>
    <w:rsid w:val="52C324A3"/>
    <w:rsid w:val="55707D77"/>
    <w:rsid w:val="55D8594C"/>
    <w:rsid w:val="56875A2E"/>
    <w:rsid w:val="5A830549"/>
    <w:rsid w:val="5C003935"/>
    <w:rsid w:val="5C214545"/>
    <w:rsid w:val="5CE558B6"/>
    <w:rsid w:val="5F322057"/>
    <w:rsid w:val="60CD0C77"/>
    <w:rsid w:val="60D40EEC"/>
    <w:rsid w:val="613E6D41"/>
    <w:rsid w:val="64A50452"/>
    <w:rsid w:val="66D863DA"/>
    <w:rsid w:val="66F464EC"/>
    <w:rsid w:val="674A1F08"/>
    <w:rsid w:val="6A981EA9"/>
    <w:rsid w:val="6AA76030"/>
    <w:rsid w:val="6AD63A6F"/>
    <w:rsid w:val="6B5275DD"/>
    <w:rsid w:val="6B5C6FDF"/>
    <w:rsid w:val="6C6A21B6"/>
    <w:rsid w:val="6D0D5EB2"/>
    <w:rsid w:val="6DBA7CFE"/>
    <w:rsid w:val="6F585EC6"/>
    <w:rsid w:val="70AB3559"/>
    <w:rsid w:val="71303928"/>
    <w:rsid w:val="72370661"/>
    <w:rsid w:val="738B1A15"/>
    <w:rsid w:val="771E46B3"/>
    <w:rsid w:val="799404F5"/>
    <w:rsid w:val="7A2618AF"/>
    <w:rsid w:val="7A5831F1"/>
    <w:rsid w:val="7BA2624C"/>
    <w:rsid w:val="7BB0350B"/>
    <w:rsid w:val="7BF70459"/>
    <w:rsid w:val="7C2A1D9F"/>
    <w:rsid w:val="7C650F0E"/>
    <w:rsid w:val="7CE32F73"/>
    <w:rsid w:val="7DAE2D99"/>
    <w:rsid w:val="7F1959A1"/>
    <w:rsid w:val="7F4F4108"/>
    <w:rsid w:val="7FD952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wenying\Library\Containers\com.kingsoft.wpsoffice.mac\Data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5</Pages>
  <Words>932</Words>
  <Characters>953</Characters>
  <Lines>6</Lines>
  <Paragraphs>1</Paragraphs>
  <TotalTime>15</TotalTime>
  <ScaleCrop>false</ScaleCrop>
  <LinksUpToDate>false</LinksUpToDate>
  <CharactersWithSpaces>963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✨</cp:lastModifiedBy>
  <cp:lastPrinted>2024-10-17T04:56:00Z</cp:lastPrinted>
  <dcterms:modified xsi:type="dcterms:W3CDTF">2024-10-24T01:49:34Z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A5D63A39C8C4462EADE3A8EBB0829493_13</vt:lpwstr>
  </property>
</Properties>
</file>