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50889234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-573405</wp:posOffset>
                </wp:positionH>
                <wp:positionV relativeFrom="paragraph">
                  <wp:posOffset>139065</wp:posOffset>
                </wp:positionV>
                <wp:extent cx="6608445" cy="847788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03655" y="1922145"/>
                          <a:ext cx="6608445" cy="8477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A6BBF">
                            <w:pPr>
                              <w:ind w:firstLine="2088" w:firstLineChars="650"/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15EDF838">
                            <w:pPr>
                              <w:ind w:firstLine="2088" w:firstLineChars="65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  <w:t>幼儿心理健康知识宣传——孩子自卑</w:t>
                            </w:r>
                          </w:p>
                          <w:p w14:paraId="19291461">
                            <w:pPr>
                              <w:ind w:firstLine="720" w:firstLineChars="3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145FF7B3">
                            <w:pPr>
                              <w:ind w:firstLine="720" w:firstLineChars="3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自卑是一种心理缺陷，也是幼儿常见的问题之一，虽然有个别儿童的自卑心理随着年龄增长可以逐渐减轻或消失，但是如果不加调控，对孩子的危害很大，因此作为家长应该注意孩子的心理发育，及早发现孩子自卑的苗头，及早调整孩子心理，为宝宝建立自信。</w:t>
                            </w:r>
                          </w:p>
                          <w:p w14:paraId="091779C2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孩子自卑一般有以下几种表现：</w:t>
                            </w:r>
                          </w:p>
                          <w:p w14:paraId="3EFC580B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1.做事没主见，不敢自己实践</w:t>
                            </w:r>
                          </w:p>
                          <w:p w14:paraId="2B4D7F31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分析与对策：这种情况的出现，很可能跟家长包办一切事物﹐或者是动不动就批评孩子有关。因此，面对这种情况，在家里时，家长要试着放手让孩子去解决自己的事情，为孩子制造更多的锻炼机会﹐帮助孩子掌握一些基本能力，放手让孩子自己去完成一些简单的力所能及的事情﹐逐步培养孩子的自信。当然，鼓励也是非常重要的，即便孩子只是取得一个小小的进步，也不要忘记鼓励,更不要常常批评孩子。</w:t>
                            </w:r>
                          </w:p>
                          <w:p w14:paraId="670261BD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⒉回避竞赛、竞争，不敢在他人面前表现自己</w:t>
                            </w:r>
                          </w:p>
                          <w:p w14:paraId="058C4D6D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分析与对策：这种情况的出现，很大程度上与家长的爱比较有关。家长最爱拿自己的孩子与他人进行横向或是纵向的比较中，成绩、才艺、行为等等，孩子的方方面面都可以纳入家长的比较范围之内，家长以为，这样的比较可以激发孩子的上进心，殊不知，却是对孩子心理的极大伤害。</w:t>
                            </w:r>
                          </w:p>
                          <w:p w14:paraId="7AD62D9E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3.拒绝交明结友，不敢与人交流</w:t>
                            </w:r>
                          </w:p>
                          <w:p w14:paraId="4BEDC779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分析与对策：如果孩子出现这种情况，家长应常带孩子出外进行户外活动，耐心引导孩子走出自己的小圈子。同时，在户外活动的过程中﹐家长还可以邀请有相近年龄的小孩的家庭一同进行。这样户外锻炼，既可以让孩子开阔心胸，逐渐致于与他人交流，也可以增进亲子感情，让爱唤起孩子心中的自信。设置不同的奖励，如勇敢尝试新事物奖、乐于助人奖、遵守规则奖等，激发孩子们的积极性和自信心。</w:t>
                            </w:r>
                          </w:p>
                          <w:p w14:paraId="115F9EA3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3. 帮助从成功中积累经验：</w:t>
                            </w:r>
                          </w:p>
                          <w:p w14:paraId="706236F2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◉ 当孩子们成功完成一项任务时，引导他们回顾自己的努力过程，让他们明白成功是通过自己的努力得来的。例如，在孩子们完成一幅拼图后，可以问他们</w:t>
                            </w: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sz w:val="24"/>
                                <w:szCs w:val="22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eastAsia="zh-Hans"/>
                              </w:rPr>
                              <w:t>“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你是怎么做到的呀？你觉得哪个部分最有挑战性？你是怎么克服困难的？”</w:t>
                            </w:r>
                          </w:p>
                          <w:p w14:paraId="4E9AC4F7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◉ 鼓励孩子们将成功的经验运用到其他方面。如果一个孩子在绘画方面取得了进步，可以引导他尝试用同样的耐心和专注去完成其他任务，如搭建积木、阅读故事等，让他们相信自己在其他领域也能取得成功。</w:t>
                            </w:r>
                          </w:p>
                          <w:p w14:paraId="5DAECEDE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15pt;margin-top:10.95pt;height:667.55pt;width:520.35pt;z-index:251667456;mso-width-relative:page;mso-height-relative:page;" filled="f" stroked="f" coordsize="21600,21600" o:gfxdata="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sDgs7cAAAACwEAAA8AAAAA&#10;AAAAAQAgAAAAIgAAAGRycy9kb3ducmV2LnhtbFBLAQIUABQAAAAIAIdO4kCU9lauSQIAAHU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BA6BBF">
                      <w:pPr>
                        <w:ind w:firstLine="2088" w:firstLineChars="650"/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15EDF838">
                      <w:pPr>
                        <w:ind w:firstLine="2088" w:firstLineChars="65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  <w:t>幼儿心理健康知识宣传——孩子自卑</w:t>
                      </w:r>
                    </w:p>
                    <w:p w14:paraId="19291461">
                      <w:pPr>
                        <w:ind w:firstLine="720" w:firstLineChars="3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145FF7B3">
                      <w:pPr>
                        <w:ind w:firstLine="720" w:firstLineChars="3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自卑是一种心理缺陷，也是幼儿常见的问题之一，虽然有个别儿童的自卑心理随着年龄增长可以逐渐减轻或消失，但是如果不加调控，对孩子的危害很大，因此作为家长应该注意孩子的心理发育，及早发现孩子自卑的苗头，及早调整孩子心理，为宝宝建立自信。</w:t>
                      </w:r>
                    </w:p>
                    <w:p w14:paraId="091779C2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孩子自卑一般有以下几种表现：</w:t>
                      </w:r>
                    </w:p>
                    <w:p w14:paraId="3EFC580B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1.做事没主见，不敢自己实践</w:t>
                      </w:r>
                    </w:p>
                    <w:p w14:paraId="2B4D7F31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分析与对策：这种情况的出现，很可能跟家长包办一切事物﹐或者是动不动就批评孩子有关。因此，面对这种情况，在家里时，家长要试着放手让孩子去解决自己的事情，为孩子制造更多的锻炼机会﹐帮助孩子掌握一些基本能力，放手让孩子自己去完成一些简单的力所能及的事情﹐逐步培养孩子的自信。当然，鼓励也是非常重要的，即便孩子只是取得一个小小的进步，也不要忘记鼓励,更不要常常批评孩子。</w:t>
                      </w:r>
                    </w:p>
                    <w:p w14:paraId="670261BD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⒉回避竞赛、竞争，不敢在他人面前表现自己</w:t>
                      </w:r>
                    </w:p>
                    <w:p w14:paraId="058C4D6D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分析与对策：这种情况的出现，很大程度上与家长的爱比较有关。家长最爱拿自己的孩子与他人进行横向或是纵向的比较中，成绩、才艺、行为等等，孩子的方方面面都可以纳入家长的比较范围之内，家长以为，这样的比较可以激发孩子的上进心，殊不知，却是对孩子心理的极大伤害。</w:t>
                      </w:r>
                    </w:p>
                    <w:p w14:paraId="7AD62D9E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3.拒绝交明结友，不敢与人交流</w:t>
                      </w:r>
                    </w:p>
                    <w:p w14:paraId="4BEDC779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分析与对策：如果孩子出现这种情况，家长应常带孩子出外进行户外活动，耐心引导孩子走出自己的小圈子。同时，在户外活动的过程中﹐家长还可以邀请有相近年龄的小孩的家庭一同进行。这样户外锻炼，既可以让孩子开阔心胸，逐渐致于与他人交流，也可以增进亲子感情，让爱唤起孩子心中的自信。设置不同的奖励，如勇敢尝试新事物奖、乐于助人奖、遵守规则奖等，激发孩子们的积极性和自信心。</w:t>
                      </w:r>
                    </w:p>
                    <w:p w14:paraId="115F9EA3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3. 帮助从成功中积累经验：</w:t>
                      </w:r>
                    </w:p>
                    <w:p w14:paraId="706236F2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◉ 当孩子们成功完成一项任务时，引导他们回顾自己的努力过程，让他们明白成功是通过自己的努力得来的。例如，在孩子们完成一幅拼图后，可以问他们</w:t>
                      </w:r>
                      <w:r>
                        <w:rPr>
                          <w:rFonts w:hint="default" w:asciiTheme="minorEastAsia" w:hAnsiTheme="minorEastAsia" w:eastAsiaTheme="minorEastAsia" w:cstheme="minorEastAsia"/>
                          <w:sz w:val="24"/>
                          <w:szCs w:val="22"/>
                          <w:lang w:eastAsia="zh-CN"/>
                        </w:rPr>
                        <w:t>：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eastAsia="zh-Hans"/>
                        </w:rPr>
                        <w:t>“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你是怎么做到的呀？你觉得哪个部分最有挑战性？你是怎么克服困难的？”</w:t>
                      </w:r>
                    </w:p>
                    <w:p w14:paraId="4E9AC4F7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◉ 鼓励孩子们将成功的经验运用到其他方面。如果一个孩子在绘画方面取得了进步，可以引导他尝试用同样的耐心和专注去完成其他任务，如搭建积木、阅读故事等，让他们相信自己在其他领域也能取得成功。</w:t>
                      </w:r>
                    </w:p>
                    <w:p w14:paraId="5DAECEDE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-946150</wp:posOffset>
                </wp:positionH>
                <wp:positionV relativeFrom="paragraph">
                  <wp:posOffset>-83185</wp:posOffset>
                </wp:positionV>
                <wp:extent cx="7505065" cy="9542780"/>
                <wp:effectExtent l="0" t="0" r="0" b="0"/>
                <wp:wrapNone/>
                <wp:docPr id="41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212725" y="1039495"/>
                          <a:ext cx="7505065" cy="9542780"/>
                        </a:xfrm>
                        <a:custGeom>
                          <a:avLst/>
                          <a:gdLst>
                            <a:gd name="T0" fmla="*/ 568 w 582"/>
                            <a:gd name="T1" fmla="*/ 419 h 1153"/>
                            <a:gd name="T2" fmla="*/ 560 w 582"/>
                            <a:gd name="T3" fmla="*/ 272 h 1153"/>
                            <a:gd name="T4" fmla="*/ 554 w 582"/>
                            <a:gd name="T5" fmla="*/ 222 h 1153"/>
                            <a:gd name="T6" fmla="*/ 537 w 582"/>
                            <a:gd name="T7" fmla="*/ 183 h 1153"/>
                            <a:gd name="T8" fmla="*/ 550 w 582"/>
                            <a:gd name="T9" fmla="*/ 78 h 1153"/>
                            <a:gd name="T10" fmla="*/ 558 w 582"/>
                            <a:gd name="T11" fmla="*/ 13 h 1153"/>
                            <a:gd name="T12" fmla="*/ 542 w 582"/>
                            <a:gd name="T13" fmla="*/ 6 h 1153"/>
                            <a:gd name="T14" fmla="*/ 445 w 582"/>
                            <a:gd name="T15" fmla="*/ 119 h 1153"/>
                            <a:gd name="T16" fmla="*/ 225 w 582"/>
                            <a:gd name="T17" fmla="*/ 70 h 1153"/>
                            <a:gd name="T18" fmla="*/ 50 w 582"/>
                            <a:gd name="T19" fmla="*/ 127 h 1153"/>
                            <a:gd name="T20" fmla="*/ 14 w 582"/>
                            <a:gd name="T21" fmla="*/ 354 h 1153"/>
                            <a:gd name="T22" fmla="*/ 12 w 582"/>
                            <a:gd name="T23" fmla="*/ 670 h 1153"/>
                            <a:gd name="T24" fmla="*/ 14 w 582"/>
                            <a:gd name="T25" fmla="*/ 975 h 1153"/>
                            <a:gd name="T26" fmla="*/ 138 w 582"/>
                            <a:gd name="T27" fmla="*/ 1123 h 1153"/>
                            <a:gd name="T28" fmla="*/ 391 w 582"/>
                            <a:gd name="T29" fmla="*/ 1146 h 1153"/>
                            <a:gd name="T30" fmla="*/ 543 w 582"/>
                            <a:gd name="T31" fmla="*/ 1061 h 1153"/>
                            <a:gd name="T32" fmla="*/ 579 w 582"/>
                            <a:gd name="T33" fmla="*/ 776 h 1153"/>
                            <a:gd name="T34" fmla="*/ 568 w 582"/>
                            <a:gd name="T35" fmla="*/ 419 h 1153"/>
                            <a:gd name="T36" fmla="*/ 553 w 582"/>
                            <a:gd name="T37" fmla="*/ 910 h 1153"/>
                            <a:gd name="T38" fmla="*/ 459 w 582"/>
                            <a:gd name="T39" fmla="*/ 1118 h 1153"/>
                            <a:gd name="T40" fmla="*/ 250 w 582"/>
                            <a:gd name="T41" fmla="*/ 1128 h 1153"/>
                            <a:gd name="T42" fmla="*/ 37 w 582"/>
                            <a:gd name="T43" fmla="*/ 1007 h 1153"/>
                            <a:gd name="T44" fmla="*/ 30 w 582"/>
                            <a:gd name="T45" fmla="*/ 752 h 1153"/>
                            <a:gd name="T46" fmla="*/ 33 w 582"/>
                            <a:gd name="T47" fmla="*/ 258 h 1153"/>
                            <a:gd name="T48" fmla="*/ 70 w 582"/>
                            <a:gd name="T49" fmla="*/ 131 h 1153"/>
                            <a:gd name="T50" fmla="*/ 182 w 582"/>
                            <a:gd name="T51" fmla="*/ 91 h 1153"/>
                            <a:gd name="T52" fmla="*/ 440 w 582"/>
                            <a:gd name="T53" fmla="*/ 138 h 1153"/>
                            <a:gd name="T54" fmla="*/ 453 w 582"/>
                            <a:gd name="T55" fmla="*/ 138 h 1153"/>
                            <a:gd name="T56" fmla="*/ 536 w 582"/>
                            <a:gd name="T57" fmla="*/ 41 h 1153"/>
                            <a:gd name="T58" fmla="*/ 533 w 582"/>
                            <a:gd name="T59" fmla="*/ 67 h 1153"/>
                            <a:gd name="T60" fmla="*/ 526 w 582"/>
                            <a:gd name="T61" fmla="*/ 126 h 1153"/>
                            <a:gd name="T62" fmla="*/ 517 w 582"/>
                            <a:gd name="T63" fmla="*/ 184 h 1153"/>
                            <a:gd name="T64" fmla="*/ 524 w 582"/>
                            <a:gd name="T65" fmla="*/ 201 h 1153"/>
                            <a:gd name="T66" fmla="*/ 541 w 582"/>
                            <a:gd name="T67" fmla="*/ 272 h 1153"/>
                            <a:gd name="T68" fmla="*/ 550 w 582"/>
                            <a:gd name="T69" fmla="*/ 419 h 1153"/>
                            <a:gd name="T70" fmla="*/ 553 w 582"/>
                            <a:gd name="T71" fmla="*/ 910 h 1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82" h="1153">
                              <a:moveTo>
                                <a:pt x="568" y="419"/>
                              </a:moveTo>
                              <a:cubicBezTo>
                                <a:pt x="565" y="370"/>
                                <a:pt x="563" y="321"/>
                                <a:pt x="560" y="272"/>
                              </a:cubicBezTo>
                              <a:cubicBezTo>
                                <a:pt x="558" y="255"/>
                                <a:pt x="558" y="238"/>
                                <a:pt x="554" y="222"/>
                              </a:cubicBezTo>
                              <a:cubicBezTo>
                                <a:pt x="550" y="209"/>
                                <a:pt x="540" y="196"/>
                                <a:pt x="537" y="183"/>
                              </a:cubicBezTo>
                              <a:cubicBezTo>
                                <a:pt x="532" y="154"/>
                                <a:pt x="547" y="108"/>
                                <a:pt x="550" y="78"/>
                              </a:cubicBezTo>
                              <a:cubicBezTo>
                                <a:pt x="553" y="56"/>
                                <a:pt x="556" y="34"/>
                                <a:pt x="558" y="13"/>
                              </a:cubicBezTo>
                              <a:cubicBezTo>
                                <a:pt x="559" y="5"/>
                                <a:pt x="547" y="0"/>
                                <a:pt x="542" y="6"/>
                              </a:cubicBezTo>
                              <a:cubicBezTo>
                                <a:pt x="510" y="44"/>
                                <a:pt x="477" y="81"/>
                                <a:pt x="445" y="119"/>
                              </a:cubicBezTo>
                              <a:cubicBezTo>
                                <a:pt x="384" y="68"/>
                                <a:pt x="302" y="67"/>
                                <a:pt x="225" y="70"/>
                              </a:cubicBezTo>
                              <a:cubicBezTo>
                                <a:pt x="165" y="72"/>
                                <a:pt x="92" y="77"/>
                                <a:pt x="50" y="127"/>
                              </a:cubicBezTo>
                              <a:cubicBezTo>
                                <a:pt x="0" y="185"/>
                                <a:pt x="15" y="283"/>
                                <a:pt x="14" y="354"/>
                              </a:cubicBezTo>
                              <a:cubicBezTo>
                                <a:pt x="13" y="459"/>
                                <a:pt x="13" y="565"/>
                                <a:pt x="12" y="670"/>
                              </a:cubicBezTo>
                              <a:cubicBezTo>
                                <a:pt x="11" y="771"/>
                                <a:pt x="5" y="874"/>
                                <a:pt x="14" y="975"/>
                              </a:cubicBezTo>
                              <a:cubicBezTo>
                                <a:pt x="21" y="1053"/>
                                <a:pt x="66" y="1096"/>
                                <a:pt x="138" y="1123"/>
                              </a:cubicBezTo>
                              <a:cubicBezTo>
                                <a:pt x="218" y="1153"/>
                                <a:pt x="307" y="1152"/>
                                <a:pt x="391" y="1146"/>
                              </a:cubicBezTo>
                              <a:cubicBezTo>
                                <a:pt x="458" y="1142"/>
                                <a:pt x="515" y="1128"/>
                                <a:pt x="543" y="1061"/>
                              </a:cubicBezTo>
                              <a:cubicBezTo>
                                <a:pt x="579" y="976"/>
                                <a:pt x="577" y="867"/>
                                <a:pt x="579" y="776"/>
                              </a:cubicBezTo>
                              <a:cubicBezTo>
                                <a:pt x="582" y="657"/>
                                <a:pt x="575" y="538"/>
                                <a:pt x="568" y="419"/>
                              </a:cubicBezTo>
                              <a:close/>
                              <a:moveTo>
                                <a:pt x="553" y="910"/>
                              </a:moveTo>
                              <a:cubicBezTo>
                                <a:pt x="546" y="982"/>
                                <a:pt x="543" y="1092"/>
                                <a:pt x="459" y="1118"/>
                              </a:cubicBezTo>
                              <a:cubicBezTo>
                                <a:pt x="397" y="1138"/>
                                <a:pt x="315" y="1134"/>
                                <a:pt x="250" y="1128"/>
                              </a:cubicBezTo>
                              <a:cubicBezTo>
                                <a:pt x="173" y="1121"/>
                                <a:pt x="58" y="1094"/>
                                <a:pt x="37" y="1007"/>
                              </a:cubicBezTo>
                              <a:cubicBezTo>
                                <a:pt x="17" y="927"/>
                                <a:pt x="29" y="834"/>
                                <a:pt x="30" y="752"/>
                              </a:cubicBezTo>
                              <a:cubicBezTo>
                                <a:pt x="31" y="588"/>
                                <a:pt x="31" y="423"/>
                                <a:pt x="33" y="258"/>
                              </a:cubicBezTo>
                              <a:cubicBezTo>
                                <a:pt x="34" y="214"/>
                                <a:pt x="36" y="164"/>
                                <a:pt x="70" y="131"/>
                              </a:cubicBezTo>
                              <a:cubicBezTo>
                                <a:pt x="100" y="103"/>
                                <a:pt x="143" y="95"/>
                                <a:pt x="182" y="91"/>
                              </a:cubicBezTo>
                              <a:cubicBezTo>
                                <a:pt x="267" y="83"/>
                                <a:pt x="372" y="76"/>
                                <a:pt x="440" y="138"/>
                              </a:cubicBezTo>
                              <a:cubicBezTo>
                                <a:pt x="443" y="141"/>
                                <a:pt x="449" y="142"/>
                                <a:pt x="453" y="138"/>
                              </a:cubicBezTo>
                              <a:cubicBezTo>
                                <a:pt x="480" y="106"/>
                                <a:pt x="508" y="74"/>
                                <a:pt x="536" y="41"/>
                              </a:cubicBezTo>
                              <a:cubicBezTo>
                                <a:pt x="535" y="50"/>
                                <a:pt x="534" y="59"/>
                                <a:pt x="533" y="67"/>
                              </a:cubicBezTo>
                              <a:cubicBezTo>
                                <a:pt x="531" y="87"/>
                                <a:pt x="528" y="107"/>
                                <a:pt x="526" y="126"/>
                              </a:cubicBezTo>
                              <a:cubicBezTo>
                                <a:pt x="523" y="143"/>
                                <a:pt x="515" y="167"/>
                                <a:pt x="517" y="184"/>
                              </a:cubicBezTo>
                              <a:cubicBezTo>
                                <a:pt x="518" y="192"/>
                                <a:pt x="520" y="193"/>
                                <a:pt x="524" y="201"/>
                              </a:cubicBezTo>
                              <a:cubicBezTo>
                                <a:pt x="536" y="223"/>
                                <a:pt x="539" y="246"/>
                                <a:pt x="541" y="272"/>
                              </a:cubicBezTo>
                              <a:cubicBezTo>
                                <a:pt x="544" y="321"/>
                                <a:pt x="547" y="370"/>
                                <a:pt x="550" y="419"/>
                              </a:cubicBezTo>
                              <a:cubicBezTo>
                                <a:pt x="559" y="582"/>
                                <a:pt x="569" y="747"/>
                                <a:pt x="553" y="9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flip:y;margin-left:-74.5pt;margin-top:-6.55pt;height:751.4pt;width:590.95pt;z-index:251660288;mso-width-relative:page;mso-height-relative:page;" fillcolor="#1D1D1B" filled="t" stroked="f" coordsize="582,1153" o:gfxdata="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<v:path o:connectlocs="7324530,3467844;7221368,2251202;7143996,1837378;6924776,1514595;7092415,645565;7195577,107594;6989252,49658;5738408,984900;2901442,579353;644765,1051112;180534,2929873;154743,5545240;180534,8069566;1779551,9294485;5042062,9484844;7002148,8781343;7466379,6422547;7324530,3467844;7131101,7531595;5918943,9253103;3223825,9335868;477126,8334414;386859,6223912;425544,2135331;902671,1084218;2346944,753159;5673932,1142154;5841571,1142154;6911881,339335;6873195,554524;6782928,1042836;6666870,1522872;6757137,1663572;6976357,2251202;7092415,3467844;7131101,7531595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育儿知识：</w:t>
      </w:r>
    </w:p>
    <w:p w14:paraId="5D1754D5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1184910</wp:posOffset>
                </wp:positionV>
                <wp:extent cx="4328795" cy="5141595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69745" y="2639695"/>
                          <a:ext cx="4328795" cy="5141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C501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Autospacing="0" w:afterAutospacing="0"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喜欢和同伴交往，有经常一起玩的小伙伴，尝试运用多种方法了解、关心朋友。</w:t>
                            </w:r>
                          </w:p>
                          <w:p w14:paraId="7EC5BC14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Autospacing="0" w:afterAutospacing="0"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 xml:space="preserve">有主动与人交往的意识，学习交往的基本规则和技能。 </w:t>
                            </w:r>
                          </w:p>
                          <w:p w14:paraId="25D290B1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Autospacing="0" w:afterAutospacing="0"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 xml:space="preserve">能和同伴一起参加体育活动，完成各种基本动作，活动中动作协调。 </w:t>
                            </w:r>
                          </w:p>
                          <w:p w14:paraId="3556F9F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Autospacing="0" w:afterAutospacing="0"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4.学习5以内的相邻数</w:t>
                            </w:r>
                            <w:r>
                              <w:rPr>
                                <w:rFonts w:hint="default" w:ascii="宋体" w:hAnsi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eastAsia="zh-CN" w:bidi="ar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 xml:space="preserve">会二等分。 </w:t>
                            </w:r>
                          </w:p>
                          <w:p w14:paraId="08AAA05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Autospacing="0" w:afterAutospacing="0"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 xml:space="preserve">5.在文学活动中，体验与朋友快乐相处的情感。 </w:t>
                            </w:r>
                          </w:p>
                          <w:p w14:paraId="1685A6F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Autospacing="0" w:afterAutospacing="0"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 xml:space="preserve">6.会用动作与歌声表现歌曲轻松、愉快的情趣。能按歌词内容创编简单的表演动作，能身体协调地跳邀请舞。 </w:t>
                            </w:r>
                          </w:p>
                          <w:p w14:paraId="1BF8760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Autospacing="0" w:afterAutospacing="0"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7.能为好朋友画正面半身像,尽量表现出好朋友的基本外形特征及脸部特征。</w:t>
                            </w:r>
                          </w:p>
                          <w:p w14:paraId="156F8DF8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Autospacing="0" w:afterAutospacing="0"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default" w:ascii="宋体" w:hAnsi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eastAsia="zh-CN" w:bidi="ar"/>
                              </w:rPr>
                              <w:t>8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Hans" w:bidi="ar"/>
                              </w:rPr>
                              <w:t>.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学会用“你好！谢谢你为我们……”等语言，表达对给予自己帮助和关心的成人的问候与感谢，感受日常交往的乐趣。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45pt;margin-top:93.3pt;height:404.85pt;width:340.85pt;z-index:251665408;mso-width-relative:page;mso-height-relative:page;" filled="f" stroked="f" coordsize="21600,21600" o:gfxdata="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WO0PPaAAAACgEAAA8AAAAA&#10;AAAAAQAgAAAAIgAAAGRycy9kb3ducmV2LnhtbFBLAQIUABQAAAAIAIdO4kChPHiuSwIAAHUEAAAO&#10;AAAAAAAAAAEAIAAAACk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2C5016"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Autospacing="0" w:afterAutospacing="0"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喜欢和同伴交往，有经常一起玩的小伙伴，尝试运用多种方法了解、关心朋友。</w:t>
                      </w:r>
                    </w:p>
                    <w:p w14:paraId="7EC5BC14"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Autospacing="0" w:afterAutospacing="0"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 xml:space="preserve">有主动与人交往的意识，学习交往的基本规则和技能。 </w:t>
                      </w:r>
                    </w:p>
                    <w:p w14:paraId="25D290B1"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Autospacing="0" w:afterAutospacing="0"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 xml:space="preserve">能和同伴一起参加体育活动，完成各种基本动作，活动中动作协调。 </w:t>
                      </w:r>
                    </w:p>
                    <w:p w14:paraId="3556F9F2"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Autospacing="0" w:afterAutospacing="0"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4.学习5以内的相邻数</w:t>
                      </w:r>
                      <w:r>
                        <w:rPr>
                          <w:rFonts w:hint="default" w:ascii="宋体" w:hAnsi="宋体" w:cs="宋体"/>
                          <w:color w:val="000000"/>
                          <w:kern w:val="0"/>
                          <w:sz w:val="24"/>
                          <w:szCs w:val="24"/>
                          <w:lang w:eastAsia="zh-CN" w:bidi="ar"/>
                        </w:rPr>
                        <w:t>，</w:t>
                      </w: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 xml:space="preserve">会二等分。 </w:t>
                      </w:r>
                    </w:p>
                    <w:p w14:paraId="08AAA057"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Autospacing="0" w:afterAutospacing="0"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 xml:space="preserve">5.在文学活动中，体验与朋友快乐相处的情感。 </w:t>
                      </w:r>
                    </w:p>
                    <w:p w14:paraId="1685A6F7"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Autospacing="0" w:afterAutospacing="0"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 xml:space="preserve">6.会用动作与歌声表现歌曲轻松、愉快的情趣。能按歌词内容创编简单的表演动作，能身体协调地跳邀请舞。 </w:t>
                      </w:r>
                    </w:p>
                    <w:p w14:paraId="1BF8760F"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Autospacing="0" w:afterAutospacing="0"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7.能为好朋友画正面半身像,尽量表现出好朋友的基本外形特征及脸部特征。</w:t>
                      </w:r>
                    </w:p>
                    <w:p w14:paraId="156F8DF8"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Autospacing="0" w:afterAutospacing="0"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default" w:ascii="宋体" w:hAnsi="宋体" w:cs="宋体"/>
                          <w:color w:val="000000"/>
                          <w:kern w:val="0"/>
                          <w:sz w:val="24"/>
                          <w:szCs w:val="24"/>
                          <w:lang w:eastAsia="zh-CN" w:bidi="ar"/>
                        </w:rPr>
                        <w:t>8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24"/>
                          <w:szCs w:val="24"/>
                          <w:lang w:val="en-US" w:eastAsia="zh-Hans" w:bidi="ar"/>
                        </w:rPr>
                        <w:t>.</w:t>
                      </w: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学会用“你好！谢谢你为我们……”等语言，表达对给予自己帮助和关心的成人的问候与感谢，感受日常交往的乐趣。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584835</wp:posOffset>
                </wp:positionV>
                <wp:extent cx="5611495" cy="5915025"/>
                <wp:effectExtent l="0" t="0" r="0" b="0"/>
                <wp:wrapNone/>
                <wp:docPr id="42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0" flipV="1">
                          <a:off x="0" y="0"/>
                          <a:ext cx="5611495" cy="5915025"/>
                          <a:chOff x="3138" y="791"/>
                          <a:chExt cx="1387" cy="2741"/>
                        </a:xfrm>
                        <a:effectLst/>
                      </wpg:grpSpPr>
                      <wps:wsp>
                        <wps:cNvPr id="9" name="Freeform 5"/>
                        <wps:cNvSpPr>
                          <a:spLocks noEditPoints="1"/>
                        </wps:cNvSpPr>
                        <wps:spPr bwMode="auto">
                          <a:xfrm>
                            <a:off x="3138" y="791"/>
                            <a:ext cx="1387" cy="2741"/>
                          </a:xfrm>
                          <a:custGeom>
                            <a:avLst/>
                            <a:gdLst>
                              <a:gd name="T0" fmla="*/ 568 w 582"/>
                              <a:gd name="T1" fmla="*/ 419 h 1153"/>
                              <a:gd name="T2" fmla="*/ 560 w 582"/>
                              <a:gd name="T3" fmla="*/ 272 h 1153"/>
                              <a:gd name="T4" fmla="*/ 554 w 582"/>
                              <a:gd name="T5" fmla="*/ 222 h 1153"/>
                              <a:gd name="T6" fmla="*/ 537 w 582"/>
                              <a:gd name="T7" fmla="*/ 183 h 1153"/>
                              <a:gd name="T8" fmla="*/ 550 w 582"/>
                              <a:gd name="T9" fmla="*/ 78 h 1153"/>
                              <a:gd name="T10" fmla="*/ 558 w 582"/>
                              <a:gd name="T11" fmla="*/ 13 h 1153"/>
                              <a:gd name="T12" fmla="*/ 542 w 582"/>
                              <a:gd name="T13" fmla="*/ 6 h 1153"/>
                              <a:gd name="T14" fmla="*/ 445 w 582"/>
                              <a:gd name="T15" fmla="*/ 119 h 1153"/>
                              <a:gd name="T16" fmla="*/ 225 w 582"/>
                              <a:gd name="T17" fmla="*/ 70 h 1153"/>
                              <a:gd name="T18" fmla="*/ 50 w 582"/>
                              <a:gd name="T19" fmla="*/ 127 h 1153"/>
                              <a:gd name="T20" fmla="*/ 14 w 582"/>
                              <a:gd name="T21" fmla="*/ 354 h 1153"/>
                              <a:gd name="T22" fmla="*/ 12 w 582"/>
                              <a:gd name="T23" fmla="*/ 670 h 1153"/>
                              <a:gd name="T24" fmla="*/ 14 w 582"/>
                              <a:gd name="T25" fmla="*/ 975 h 1153"/>
                              <a:gd name="T26" fmla="*/ 138 w 582"/>
                              <a:gd name="T27" fmla="*/ 1123 h 1153"/>
                              <a:gd name="T28" fmla="*/ 391 w 582"/>
                              <a:gd name="T29" fmla="*/ 1146 h 1153"/>
                              <a:gd name="T30" fmla="*/ 543 w 582"/>
                              <a:gd name="T31" fmla="*/ 1061 h 1153"/>
                              <a:gd name="T32" fmla="*/ 579 w 582"/>
                              <a:gd name="T33" fmla="*/ 776 h 1153"/>
                              <a:gd name="T34" fmla="*/ 568 w 582"/>
                              <a:gd name="T35" fmla="*/ 419 h 1153"/>
                              <a:gd name="T36" fmla="*/ 553 w 582"/>
                              <a:gd name="T37" fmla="*/ 910 h 1153"/>
                              <a:gd name="T38" fmla="*/ 459 w 582"/>
                              <a:gd name="T39" fmla="*/ 1118 h 1153"/>
                              <a:gd name="T40" fmla="*/ 250 w 582"/>
                              <a:gd name="T41" fmla="*/ 1128 h 1153"/>
                              <a:gd name="T42" fmla="*/ 37 w 582"/>
                              <a:gd name="T43" fmla="*/ 1007 h 1153"/>
                              <a:gd name="T44" fmla="*/ 30 w 582"/>
                              <a:gd name="T45" fmla="*/ 752 h 1153"/>
                              <a:gd name="T46" fmla="*/ 33 w 582"/>
                              <a:gd name="T47" fmla="*/ 258 h 1153"/>
                              <a:gd name="T48" fmla="*/ 70 w 582"/>
                              <a:gd name="T49" fmla="*/ 131 h 1153"/>
                              <a:gd name="T50" fmla="*/ 182 w 582"/>
                              <a:gd name="T51" fmla="*/ 91 h 1153"/>
                              <a:gd name="T52" fmla="*/ 440 w 582"/>
                              <a:gd name="T53" fmla="*/ 138 h 1153"/>
                              <a:gd name="T54" fmla="*/ 453 w 582"/>
                              <a:gd name="T55" fmla="*/ 138 h 1153"/>
                              <a:gd name="T56" fmla="*/ 536 w 582"/>
                              <a:gd name="T57" fmla="*/ 41 h 1153"/>
                              <a:gd name="T58" fmla="*/ 533 w 582"/>
                              <a:gd name="T59" fmla="*/ 67 h 1153"/>
                              <a:gd name="T60" fmla="*/ 526 w 582"/>
                              <a:gd name="T61" fmla="*/ 126 h 1153"/>
                              <a:gd name="T62" fmla="*/ 517 w 582"/>
                              <a:gd name="T63" fmla="*/ 184 h 1153"/>
                              <a:gd name="T64" fmla="*/ 524 w 582"/>
                              <a:gd name="T65" fmla="*/ 201 h 1153"/>
                              <a:gd name="T66" fmla="*/ 541 w 582"/>
                              <a:gd name="T67" fmla="*/ 272 h 1153"/>
                              <a:gd name="T68" fmla="*/ 550 w 582"/>
                              <a:gd name="T69" fmla="*/ 419 h 1153"/>
                              <a:gd name="T70" fmla="*/ 553 w 582"/>
                              <a:gd name="T71" fmla="*/ 910 h 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82" h="1153">
                                <a:moveTo>
                                  <a:pt x="568" y="419"/>
                                </a:moveTo>
                                <a:cubicBezTo>
                                  <a:pt x="565" y="370"/>
                                  <a:pt x="563" y="321"/>
                                  <a:pt x="560" y="272"/>
                                </a:cubicBezTo>
                                <a:cubicBezTo>
                                  <a:pt x="558" y="255"/>
                                  <a:pt x="558" y="238"/>
                                  <a:pt x="554" y="222"/>
                                </a:cubicBezTo>
                                <a:cubicBezTo>
                                  <a:pt x="550" y="209"/>
                                  <a:pt x="540" y="196"/>
                                  <a:pt x="537" y="183"/>
                                </a:cubicBezTo>
                                <a:cubicBezTo>
                                  <a:pt x="532" y="154"/>
                                  <a:pt x="547" y="108"/>
                                  <a:pt x="550" y="78"/>
                                </a:cubicBezTo>
                                <a:cubicBezTo>
                                  <a:pt x="553" y="56"/>
                                  <a:pt x="556" y="34"/>
                                  <a:pt x="558" y="13"/>
                                </a:cubicBezTo>
                                <a:cubicBezTo>
                                  <a:pt x="559" y="5"/>
                                  <a:pt x="547" y="0"/>
                                  <a:pt x="542" y="6"/>
                                </a:cubicBezTo>
                                <a:cubicBezTo>
                                  <a:pt x="510" y="44"/>
                                  <a:pt x="477" y="81"/>
                                  <a:pt x="445" y="119"/>
                                </a:cubicBezTo>
                                <a:cubicBezTo>
                                  <a:pt x="384" y="68"/>
                                  <a:pt x="302" y="67"/>
                                  <a:pt x="225" y="70"/>
                                </a:cubicBezTo>
                                <a:cubicBezTo>
                                  <a:pt x="165" y="72"/>
                                  <a:pt x="92" y="77"/>
                                  <a:pt x="50" y="127"/>
                                </a:cubicBezTo>
                                <a:cubicBezTo>
                                  <a:pt x="0" y="185"/>
                                  <a:pt x="15" y="283"/>
                                  <a:pt x="14" y="354"/>
                                </a:cubicBezTo>
                                <a:cubicBezTo>
                                  <a:pt x="13" y="459"/>
                                  <a:pt x="13" y="565"/>
                                  <a:pt x="12" y="670"/>
                                </a:cubicBezTo>
                                <a:cubicBezTo>
                                  <a:pt x="11" y="771"/>
                                  <a:pt x="5" y="874"/>
                                  <a:pt x="14" y="975"/>
                                </a:cubicBezTo>
                                <a:cubicBezTo>
                                  <a:pt x="21" y="1053"/>
                                  <a:pt x="66" y="1096"/>
                                  <a:pt x="138" y="1123"/>
                                </a:cubicBezTo>
                                <a:cubicBezTo>
                                  <a:pt x="218" y="1153"/>
                                  <a:pt x="307" y="1152"/>
                                  <a:pt x="391" y="1146"/>
                                </a:cubicBezTo>
                                <a:cubicBezTo>
                                  <a:pt x="458" y="1142"/>
                                  <a:pt x="515" y="1128"/>
                                  <a:pt x="543" y="1061"/>
                                </a:cubicBezTo>
                                <a:cubicBezTo>
                                  <a:pt x="579" y="976"/>
                                  <a:pt x="577" y="867"/>
                                  <a:pt x="579" y="776"/>
                                </a:cubicBezTo>
                                <a:cubicBezTo>
                                  <a:pt x="582" y="657"/>
                                  <a:pt x="575" y="538"/>
                                  <a:pt x="568" y="419"/>
                                </a:cubicBezTo>
                                <a:close/>
                                <a:moveTo>
                                  <a:pt x="553" y="910"/>
                                </a:moveTo>
                                <a:cubicBezTo>
                                  <a:pt x="546" y="982"/>
                                  <a:pt x="543" y="1092"/>
                                  <a:pt x="459" y="1118"/>
                                </a:cubicBezTo>
                                <a:cubicBezTo>
                                  <a:pt x="397" y="1138"/>
                                  <a:pt x="315" y="1134"/>
                                  <a:pt x="250" y="1128"/>
                                </a:cubicBezTo>
                                <a:cubicBezTo>
                                  <a:pt x="173" y="1121"/>
                                  <a:pt x="58" y="1094"/>
                                  <a:pt x="37" y="1007"/>
                                </a:cubicBezTo>
                                <a:cubicBezTo>
                                  <a:pt x="17" y="927"/>
                                  <a:pt x="29" y="834"/>
                                  <a:pt x="30" y="752"/>
                                </a:cubicBezTo>
                                <a:cubicBezTo>
                                  <a:pt x="31" y="588"/>
                                  <a:pt x="31" y="423"/>
                                  <a:pt x="33" y="258"/>
                                </a:cubicBezTo>
                                <a:cubicBezTo>
                                  <a:pt x="34" y="214"/>
                                  <a:pt x="36" y="164"/>
                                  <a:pt x="70" y="131"/>
                                </a:cubicBezTo>
                                <a:cubicBezTo>
                                  <a:pt x="100" y="103"/>
                                  <a:pt x="143" y="95"/>
                                  <a:pt x="182" y="91"/>
                                </a:cubicBezTo>
                                <a:cubicBezTo>
                                  <a:pt x="267" y="83"/>
                                  <a:pt x="372" y="76"/>
                                  <a:pt x="440" y="138"/>
                                </a:cubicBezTo>
                                <a:cubicBezTo>
                                  <a:pt x="443" y="141"/>
                                  <a:pt x="449" y="142"/>
                                  <a:pt x="453" y="138"/>
                                </a:cubicBezTo>
                                <a:cubicBezTo>
                                  <a:pt x="480" y="106"/>
                                  <a:pt x="508" y="74"/>
                                  <a:pt x="536" y="41"/>
                                </a:cubicBezTo>
                                <a:cubicBezTo>
                                  <a:pt x="535" y="50"/>
                                  <a:pt x="534" y="59"/>
                                  <a:pt x="533" y="67"/>
                                </a:cubicBezTo>
                                <a:cubicBezTo>
                                  <a:pt x="531" y="87"/>
                                  <a:pt x="528" y="107"/>
                                  <a:pt x="526" y="126"/>
                                </a:cubicBezTo>
                                <a:cubicBezTo>
                                  <a:pt x="523" y="143"/>
                                  <a:pt x="515" y="167"/>
                                  <a:pt x="517" y="184"/>
                                </a:cubicBezTo>
                                <a:cubicBezTo>
                                  <a:pt x="518" y="192"/>
                                  <a:pt x="520" y="193"/>
                                  <a:pt x="524" y="201"/>
                                </a:cubicBezTo>
                                <a:cubicBezTo>
                                  <a:pt x="536" y="223"/>
                                  <a:pt x="539" y="246"/>
                                  <a:pt x="541" y="272"/>
                                </a:cubicBezTo>
                                <a:cubicBezTo>
                                  <a:pt x="544" y="321"/>
                                  <a:pt x="547" y="370"/>
                                  <a:pt x="550" y="419"/>
                                </a:cubicBezTo>
                                <a:cubicBezTo>
                                  <a:pt x="559" y="582"/>
                                  <a:pt x="569" y="747"/>
                                  <a:pt x="553" y="9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0" name="Freeform 6"/>
                        <wps:cNvSpPr/>
                        <wps:spPr bwMode="auto">
                          <a:xfrm>
                            <a:off x="4270" y="1185"/>
                            <a:ext cx="110" cy="252"/>
                          </a:xfrm>
                          <a:custGeom>
                            <a:avLst/>
                            <a:gdLst>
                              <a:gd name="T0" fmla="*/ 36 w 46"/>
                              <a:gd name="T1" fmla="*/ 106 h 106"/>
                              <a:gd name="T2" fmla="*/ 26 w 46"/>
                              <a:gd name="T3" fmla="*/ 97 h 106"/>
                              <a:gd name="T4" fmla="*/ 19 w 46"/>
                              <a:gd name="T5" fmla="*/ 59 h 106"/>
                              <a:gd name="T6" fmla="*/ 18 w 46"/>
                              <a:gd name="T7" fmla="*/ 57 h 106"/>
                              <a:gd name="T8" fmla="*/ 10 w 46"/>
                              <a:gd name="T9" fmla="*/ 47 h 106"/>
                              <a:gd name="T10" fmla="*/ 8 w 46"/>
                              <a:gd name="T11" fmla="*/ 45 h 106"/>
                              <a:gd name="T12" fmla="*/ 1 w 46"/>
                              <a:gd name="T13" fmla="*/ 24 h 106"/>
                              <a:gd name="T14" fmla="*/ 4 w 46"/>
                              <a:gd name="T15" fmla="*/ 9 h 106"/>
                              <a:gd name="T16" fmla="*/ 15 w 46"/>
                              <a:gd name="T17" fmla="*/ 1 h 106"/>
                              <a:gd name="T18" fmla="*/ 23 w 46"/>
                              <a:gd name="T19" fmla="*/ 12 h 106"/>
                              <a:gd name="T20" fmla="*/ 20 w 46"/>
                              <a:gd name="T21" fmla="*/ 27 h 106"/>
                              <a:gd name="T22" fmla="*/ 22 w 46"/>
                              <a:gd name="T23" fmla="*/ 32 h 106"/>
                              <a:gd name="T24" fmla="*/ 24 w 46"/>
                              <a:gd name="T25" fmla="*/ 34 h 106"/>
                              <a:gd name="T26" fmla="*/ 34 w 46"/>
                              <a:gd name="T27" fmla="*/ 46 h 106"/>
                              <a:gd name="T28" fmla="*/ 35 w 46"/>
                              <a:gd name="T29" fmla="*/ 47 h 106"/>
                              <a:gd name="T30" fmla="*/ 36 w 46"/>
                              <a:gd name="T31" fmla="*/ 50 h 106"/>
                              <a:gd name="T32" fmla="*/ 46 w 46"/>
                              <a:gd name="T33" fmla="*/ 96 h 106"/>
                              <a:gd name="T34" fmla="*/ 37 w 46"/>
                              <a:gd name="T35" fmla="*/ 106 h 106"/>
                              <a:gd name="T36" fmla="*/ 36 w 46"/>
                              <a:gd name="T3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106">
                                <a:moveTo>
                                  <a:pt x="36" y="106"/>
                                </a:moveTo>
                                <a:cubicBezTo>
                                  <a:pt x="31" y="106"/>
                                  <a:pt x="27" y="102"/>
                                  <a:pt x="26" y="97"/>
                                </a:cubicBezTo>
                                <a:cubicBezTo>
                                  <a:pt x="25" y="80"/>
                                  <a:pt x="22" y="65"/>
                                  <a:pt x="19" y="59"/>
                                </a:cubicBezTo>
                                <a:cubicBezTo>
                                  <a:pt x="18" y="57"/>
                                  <a:pt x="18" y="57"/>
                                  <a:pt x="18" y="57"/>
                                </a:cubicBezTo>
                                <a:cubicBezTo>
                                  <a:pt x="16" y="54"/>
                                  <a:pt x="12" y="50"/>
                                  <a:pt x="10" y="47"/>
                                </a:cubicBezTo>
                                <a:cubicBezTo>
                                  <a:pt x="8" y="45"/>
                                  <a:pt x="8" y="45"/>
                                  <a:pt x="8" y="45"/>
                                </a:cubicBezTo>
                                <a:cubicBezTo>
                                  <a:pt x="3" y="40"/>
                                  <a:pt x="0" y="31"/>
                                  <a:pt x="1" y="24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5" y="4"/>
                                  <a:pt x="10" y="0"/>
                                  <a:pt x="15" y="1"/>
                                </a:cubicBezTo>
                                <a:cubicBezTo>
                                  <a:pt x="20" y="2"/>
                                  <a:pt x="24" y="7"/>
                                  <a:pt x="23" y="12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0" y="28"/>
                                  <a:pt x="21" y="31"/>
                                  <a:pt x="22" y="32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7" y="38"/>
                                  <a:pt x="31" y="43"/>
                                  <a:pt x="34" y="46"/>
                                </a:cubicBezTo>
                                <a:cubicBezTo>
                                  <a:pt x="34" y="46"/>
                                  <a:pt x="34" y="47"/>
                                  <a:pt x="35" y="47"/>
                                </a:cubicBezTo>
                                <a:cubicBezTo>
                                  <a:pt x="36" y="50"/>
                                  <a:pt x="36" y="50"/>
                                  <a:pt x="36" y="50"/>
                                </a:cubicBezTo>
                                <a:cubicBezTo>
                                  <a:pt x="42" y="62"/>
                                  <a:pt x="45" y="84"/>
                                  <a:pt x="46" y="96"/>
                                </a:cubicBezTo>
                                <a:cubicBezTo>
                                  <a:pt x="46" y="101"/>
                                  <a:pt x="42" y="106"/>
                                  <a:pt x="37" y="106"/>
                                </a:cubicBezTo>
                                <a:cubicBezTo>
                                  <a:pt x="37" y="106"/>
                                  <a:pt x="36" y="106"/>
                                  <a:pt x="36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1" name="Freeform 7"/>
                        <wps:cNvSpPr/>
                        <wps:spPr bwMode="auto">
                          <a:xfrm>
                            <a:off x="4349" y="1673"/>
                            <a:ext cx="48" cy="64"/>
                          </a:xfrm>
                          <a:custGeom>
                            <a:avLst/>
                            <a:gdLst>
                              <a:gd name="T0" fmla="*/ 11 w 20"/>
                              <a:gd name="T1" fmla="*/ 27 h 27"/>
                              <a:gd name="T2" fmla="*/ 1 w 20"/>
                              <a:gd name="T3" fmla="*/ 18 h 27"/>
                              <a:gd name="T4" fmla="*/ 0 w 20"/>
                              <a:gd name="T5" fmla="*/ 10 h 27"/>
                              <a:gd name="T6" fmla="*/ 10 w 20"/>
                              <a:gd name="T7" fmla="*/ 0 h 27"/>
                              <a:gd name="T8" fmla="*/ 20 w 20"/>
                              <a:gd name="T9" fmla="*/ 9 h 27"/>
                              <a:gd name="T10" fmla="*/ 20 w 20"/>
                              <a:gd name="T11" fmla="*/ 17 h 27"/>
                              <a:gd name="T12" fmla="*/ 11 w 20"/>
                              <a:gd name="T13" fmla="*/ 27 h 27"/>
                              <a:gd name="T14" fmla="*/ 11 w 20"/>
                              <a:gd name="T1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1" y="27"/>
                                </a:moveTo>
                                <a:cubicBezTo>
                                  <a:pt x="5" y="27"/>
                                  <a:pt x="1" y="23"/>
                                  <a:pt x="1" y="18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5"/>
                                  <a:pt x="4" y="0"/>
                                  <a:pt x="10" y="0"/>
                                </a:cubicBezTo>
                                <a:cubicBezTo>
                                  <a:pt x="15" y="0"/>
                                  <a:pt x="19" y="4"/>
                                  <a:pt x="20" y="9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22"/>
                                  <a:pt x="16" y="27"/>
                                  <a:pt x="11" y="27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2" name="Freeform 8"/>
                        <wps:cNvSpPr>
                          <a:spLocks noEditPoints="1"/>
                        </wps:cNvSpPr>
                        <wps:spPr bwMode="auto">
                          <a:xfrm>
                            <a:off x="3255" y="1045"/>
                            <a:ext cx="1168" cy="2387"/>
                          </a:xfrm>
                          <a:custGeom>
                            <a:avLst/>
                            <a:gdLst>
                              <a:gd name="T0" fmla="*/ 253 w 490"/>
                              <a:gd name="T1" fmla="*/ 1003 h 1004"/>
                              <a:gd name="T2" fmla="*/ 240 w 490"/>
                              <a:gd name="T3" fmla="*/ 983 h 1004"/>
                              <a:gd name="T4" fmla="*/ 269 w 490"/>
                              <a:gd name="T5" fmla="*/ 985 h 1004"/>
                              <a:gd name="T6" fmla="*/ 333 w 490"/>
                              <a:gd name="T7" fmla="*/ 982 h 1004"/>
                              <a:gd name="T8" fmla="*/ 270 w 490"/>
                              <a:gd name="T9" fmla="*/ 1004 h 1004"/>
                              <a:gd name="T10" fmla="*/ 262 w 490"/>
                              <a:gd name="T11" fmla="*/ 1004 h 1004"/>
                              <a:gd name="T12" fmla="*/ 120 w 490"/>
                              <a:gd name="T13" fmla="*/ 981 h 1004"/>
                              <a:gd name="T14" fmla="*/ 117 w 490"/>
                              <a:gd name="T15" fmla="*/ 960 h 1004"/>
                              <a:gd name="T16" fmla="*/ 122 w 490"/>
                              <a:gd name="T17" fmla="*/ 981 h 1004"/>
                              <a:gd name="T18" fmla="*/ 432 w 490"/>
                              <a:gd name="T19" fmla="*/ 949 h 1004"/>
                              <a:gd name="T20" fmla="*/ 453 w 490"/>
                              <a:gd name="T21" fmla="*/ 952 h 1004"/>
                              <a:gd name="T22" fmla="*/ 20 w 490"/>
                              <a:gd name="T23" fmla="*/ 916 h 1004"/>
                              <a:gd name="T24" fmla="*/ 1 w 490"/>
                              <a:gd name="T25" fmla="*/ 812 h 1004"/>
                              <a:gd name="T26" fmla="*/ 23 w 490"/>
                              <a:gd name="T27" fmla="*/ 870 h 1004"/>
                              <a:gd name="T28" fmla="*/ 20 w 490"/>
                              <a:gd name="T29" fmla="*/ 916 h 1004"/>
                              <a:gd name="T30" fmla="*/ 462 w 490"/>
                              <a:gd name="T31" fmla="*/ 832 h 1004"/>
                              <a:gd name="T32" fmla="*/ 487 w 490"/>
                              <a:gd name="T33" fmla="*/ 739 h 1004"/>
                              <a:gd name="T34" fmla="*/ 10 w 490"/>
                              <a:gd name="T35" fmla="*/ 703 h 1004"/>
                              <a:gd name="T36" fmla="*/ 0 w 490"/>
                              <a:gd name="T37" fmla="*/ 686 h 1004"/>
                              <a:gd name="T38" fmla="*/ 19 w 490"/>
                              <a:gd name="T39" fmla="*/ 686 h 1004"/>
                              <a:gd name="T40" fmla="*/ 480 w 490"/>
                              <a:gd name="T41" fmla="*/ 630 h 1004"/>
                              <a:gd name="T42" fmla="*/ 470 w 490"/>
                              <a:gd name="T43" fmla="*/ 612 h 1004"/>
                              <a:gd name="T44" fmla="*/ 490 w 490"/>
                              <a:gd name="T45" fmla="*/ 620 h 1004"/>
                              <a:gd name="T46" fmla="*/ 11 w 490"/>
                              <a:gd name="T47" fmla="*/ 577 h 1004"/>
                              <a:gd name="T48" fmla="*/ 11 w 490"/>
                              <a:gd name="T49" fmla="*/ 463 h 1004"/>
                              <a:gd name="T50" fmla="*/ 20 w 490"/>
                              <a:gd name="T51" fmla="*/ 568 h 1004"/>
                              <a:gd name="T52" fmla="*/ 469 w 490"/>
                              <a:gd name="T53" fmla="*/ 494 h 1004"/>
                              <a:gd name="T54" fmla="*/ 485 w 490"/>
                              <a:gd name="T55" fmla="*/ 399 h 1004"/>
                              <a:gd name="T56" fmla="*/ 479 w 490"/>
                              <a:gd name="T57" fmla="*/ 504 h 1004"/>
                              <a:gd name="T58" fmla="*/ 3 w 490"/>
                              <a:gd name="T59" fmla="*/ 354 h 1004"/>
                              <a:gd name="T60" fmla="*/ 12 w 490"/>
                              <a:gd name="T61" fmla="*/ 337 h 1004"/>
                              <a:gd name="T62" fmla="*/ 12 w 490"/>
                              <a:gd name="T63" fmla="*/ 364 h 1004"/>
                              <a:gd name="T64" fmla="*/ 3 w 490"/>
                              <a:gd name="T65" fmla="*/ 228 h 1004"/>
                              <a:gd name="T66" fmla="*/ 4 w 490"/>
                              <a:gd name="T67" fmla="*/ 149 h 1004"/>
                              <a:gd name="T68" fmla="*/ 24 w 490"/>
                              <a:gd name="T69" fmla="*/ 134 h 1004"/>
                              <a:gd name="T70" fmla="*/ 23 w 490"/>
                              <a:gd name="T71" fmla="*/ 228 h 1004"/>
                              <a:gd name="T72" fmla="*/ 382 w 490"/>
                              <a:gd name="T73" fmla="*/ 78 h 1004"/>
                              <a:gd name="T74" fmla="*/ 390 w 490"/>
                              <a:gd name="T75" fmla="*/ 59 h 1004"/>
                              <a:gd name="T76" fmla="*/ 389 w 490"/>
                              <a:gd name="T77" fmla="*/ 81 h 1004"/>
                              <a:gd name="T78" fmla="*/ 57 w 490"/>
                              <a:gd name="T79" fmla="*/ 23 h 1004"/>
                              <a:gd name="T80" fmla="*/ 73 w 490"/>
                              <a:gd name="T81" fmla="*/ 37 h 1004"/>
                              <a:gd name="T82" fmla="*/ 280 w 490"/>
                              <a:gd name="T83" fmla="*/ 23 h 1004"/>
                              <a:gd name="T84" fmla="*/ 185 w 490"/>
                              <a:gd name="T85" fmla="*/ 20 h 1004"/>
                              <a:gd name="T86" fmla="*/ 225 w 490"/>
                              <a:gd name="T87" fmla="*/ 0 h 1004"/>
                              <a:gd name="T88" fmla="*/ 280 w 490"/>
                              <a:gd name="T89" fmla="*/ 23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90" h="1004">
                                <a:moveTo>
                                  <a:pt x="262" y="1004"/>
                                </a:moveTo>
                                <a:cubicBezTo>
                                  <a:pt x="261" y="1004"/>
                                  <a:pt x="261" y="1004"/>
                                  <a:pt x="261" y="1004"/>
                                </a:cubicBezTo>
                                <a:cubicBezTo>
                                  <a:pt x="253" y="1003"/>
                                  <a:pt x="253" y="1003"/>
                                  <a:pt x="253" y="1003"/>
                                </a:cubicBezTo>
                                <a:cubicBezTo>
                                  <a:pt x="253" y="1003"/>
                                  <a:pt x="247" y="1003"/>
                                  <a:pt x="238" y="1002"/>
                                </a:cubicBezTo>
                                <a:cubicBezTo>
                                  <a:pt x="233" y="1001"/>
                                  <a:pt x="229" y="996"/>
                                  <a:pt x="229" y="991"/>
                                </a:cubicBezTo>
                                <a:cubicBezTo>
                                  <a:pt x="230" y="986"/>
                                  <a:pt x="235" y="982"/>
                                  <a:pt x="240" y="983"/>
                                </a:cubicBezTo>
                                <a:cubicBezTo>
                                  <a:pt x="249" y="984"/>
                                  <a:pt x="255" y="984"/>
                                  <a:pt x="255" y="984"/>
                                </a:cubicBezTo>
                                <a:cubicBezTo>
                                  <a:pt x="262" y="985"/>
                                  <a:pt x="262" y="985"/>
                                  <a:pt x="262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70" y="985"/>
                                </a:cubicBezTo>
                                <a:cubicBezTo>
                                  <a:pt x="280" y="984"/>
                                  <a:pt x="307" y="984"/>
                                  <a:pt x="333" y="982"/>
                                </a:cubicBezTo>
                                <a:cubicBezTo>
                                  <a:pt x="338" y="982"/>
                                  <a:pt x="343" y="986"/>
                                  <a:pt x="343" y="991"/>
                                </a:cubicBezTo>
                                <a:cubicBezTo>
                                  <a:pt x="344" y="997"/>
                                  <a:pt x="339" y="1001"/>
                                  <a:pt x="334" y="1001"/>
                                </a:cubicBezTo>
                                <a:cubicBezTo>
                                  <a:pt x="308" y="1003"/>
                                  <a:pt x="281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69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lose/>
                                <a:moveTo>
                                  <a:pt x="122" y="981"/>
                                </a:moveTo>
                                <a:cubicBezTo>
                                  <a:pt x="122" y="981"/>
                                  <a:pt x="121" y="981"/>
                                  <a:pt x="120" y="981"/>
                                </a:cubicBezTo>
                                <a:cubicBezTo>
                                  <a:pt x="117" y="980"/>
                                  <a:pt x="115" y="980"/>
                                  <a:pt x="112" y="979"/>
                                </a:cubicBezTo>
                                <a:cubicBezTo>
                                  <a:pt x="107" y="977"/>
                                  <a:pt x="104" y="972"/>
                                  <a:pt x="105" y="967"/>
                                </a:cubicBezTo>
                                <a:cubicBezTo>
                                  <a:pt x="107" y="962"/>
                                  <a:pt x="112" y="959"/>
                                  <a:pt x="117" y="960"/>
                                </a:cubicBezTo>
                                <a:cubicBezTo>
                                  <a:pt x="120" y="961"/>
                                  <a:pt x="122" y="962"/>
                                  <a:pt x="125" y="962"/>
                                </a:cubicBezTo>
                                <a:cubicBezTo>
                                  <a:pt x="130" y="964"/>
                                  <a:pt x="133" y="969"/>
                                  <a:pt x="132" y="974"/>
                                </a:cubicBezTo>
                                <a:cubicBezTo>
                                  <a:pt x="131" y="978"/>
                                  <a:pt x="127" y="981"/>
                                  <a:pt x="122" y="981"/>
                                </a:cubicBezTo>
                                <a:close/>
                                <a:moveTo>
                                  <a:pt x="440" y="964"/>
                                </a:moveTo>
                                <a:cubicBezTo>
                                  <a:pt x="439" y="964"/>
                                  <a:pt x="437" y="964"/>
                                  <a:pt x="435" y="962"/>
                                </a:cubicBezTo>
                                <a:cubicBezTo>
                                  <a:pt x="431" y="960"/>
                                  <a:pt x="430" y="954"/>
                                  <a:pt x="432" y="949"/>
                                </a:cubicBezTo>
                                <a:cubicBezTo>
                                  <a:pt x="434" y="947"/>
                                  <a:pt x="435" y="945"/>
                                  <a:pt x="436" y="943"/>
                                </a:cubicBezTo>
                                <a:cubicBezTo>
                                  <a:pt x="439" y="938"/>
                                  <a:pt x="445" y="937"/>
                                  <a:pt x="449" y="939"/>
                                </a:cubicBezTo>
                                <a:cubicBezTo>
                                  <a:pt x="454" y="942"/>
                                  <a:pt x="456" y="948"/>
                                  <a:pt x="453" y="952"/>
                                </a:cubicBezTo>
                                <a:cubicBezTo>
                                  <a:pt x="452" y="955"/>
                                  <a:pt x="450" y="957"/>
                                  <a:pt x="449" y="960"/>
                                </a:cubicBezTo>
                                <a:cubicBezTo>
                                  <a:pt x="447" y="962"/>
                                  <a:pt x="444" y="964"/>
                                  <a:pt x="440" y="964"/>
                                </a:cubicBezTo>
                                <a:close/>
                                <a:moveTo>
                                  <a:pt x="20" y="916"/>
                                </a:moveTo>
                                <a:cubicBezTo>
                                  <a:pt x="16" y="916"/>
                                  <a:pt x="12" y="913"/>
                                  <a:pt x="11" y="909"/>
                                </a:cubicBezTo>
                                <a:cubicBezTo>
                                  <a:pt x="6" y="897"/>
                                  <a:pt x="5" y="884"/>
                                  <a:pt x="4" y="872"/>
                                </a:cubicBezTo>
                                <a:cubicBezTo>
                                  <a:pt x="2" y="858"/>
                                  <a:pt x="1" y="837"/>
                                  <a:pt x="1" y="812"/>
                                </a:cubicBezTo>
                                <a:cubicBezTo>
                                  <a:pt x="0" y="807"/>
                                  <a:pt x="5" y="803"/>
                                  <a:pt x="10" y="802"/>
                                </a:cubicBezTo>
                                <a:cubicBezTo>
                                  <a:pt x="15" y="802"/>
                                  <a:pt x="20" y="806"/>
                                  <a:pt x="20" y="812"/>
                                </a:cubicBezTo>
                                <a:cubicBezTo>
                                  <a:pt x="21" y="836"/>
                                  <a:pt x="22" y="856"/>
                                  <a:pt x="23" y="870"/>
                                </a:cubicBezTo>
                                <a:cubicBezTo>
                                  <a:pt x="24" y="881"/>
                                  <a:pt x="25" y="893"/>
                                  <a:pt x="29" y="903"/>
                                </a:cubicBezTo>
                                <a:cubicBezTo>
                                  <a:pt x="31" y="908"/>
                                  <a:pt x="28" y="913"/>
                                  <a:pt x="23" y="915"/>
                                </a:cubicBezTo>
                                <a:cubicBezTo>
                                  <a:pt x="22" y="915"/>
                                  <a:pt x="21" y="916"/>
                                  <a:pt x="20" y="916"/>
                                </a:cubicBezTo>
                                <a:close/>
                                <a:moveTo>
                                  <a:pt x="471" y="843"/>
                                </a:moveTo>
                                <a:cubicBezTo>
                                  <a:pt x="471" y="843"/>
                                  <a:pt x="470" y="843"/>
                                  <a:pt x="470" y="843"/>
                                </a:cubicBezTo>
                                <a:cubicBezTo>
                                  <a:pt x="465" y="842"/>
                                  <a:pt x="461" y="837"/>
                                  <a:pt x="462" y="832"/>
                                </a:cubicBezTo>
                                <a:cubicBezTo>
                                  <a:pt x="464" y="805"/>
                                  <a:pt x="466" y="773"/>
                                  <a:pt x="468" y="738"/>
                                </a:cubicBezTo>
                                <a:cubicBezTo>
                                  <a:pt x="468" y="733"/>
                                  <a:pt x="473" y="729"/>
                                  <a:pt x="478" y="729"/>
                                </a:cubicBezTo>
                                <a:cubicBezTo>
                                  <a:pt x="483" y="729"/>
                                  <a:pt x="487" y="734"/>
                                  <a:pt x="487" y="739"/>
                                </a:cubicBezTo>
                                <a:cubicBezTo>
                                  <a:pt x="486" y="774"/>
                                  <a:pt x="484" y="806"/>
                                  <a:pt x="481" y="834"/>
                                </a:cubicBezTo>
                                <a:cubicBezTo>
                                  <a:pt x="480" y="839"/>
                                  <a:pt x="476" y="843"/>
                                  <a:pt x="471" y="843"/>
                                </a:cubicBezTo>
                                <a:close/>
                                <a:moveTo>
                                  <a:pt x="10" y="703"/>
                                </a:moveTo>
                                <a:cubicBezTo>
                                  <a:pt x="10" y="703"/>
                                  <a:pt x="10" y="703"/>
                                  <a:pt x="10" y="703"/>
                                </a:cubicBezTo>
                                <a:cubicBezTo>
                                  <a:pt x="4" y="703"/>
                                  <a:pt x="0" y="699"/>
                                  <a:pt x="0" y="694"/>
                                </a:cubicBezTo>
                                <a:cubicBezTo>
                                  <a:pt x="0" y="686"/>
                                  <a:pt x="0" y="686"/>
                                  <a:pt x="0" y="686"/>
                                </a:cubicBezTo>
                                <a:cubicBezTo>
                                  <a:pt x="0" y="680"/>
                                  <a:pt x="5" y="676"/>
                                  <a:pt x="10" y="676"/>
                                </a:cubicBezTo>
                                <a:cubicBezTo>
                                  <a:pt x="10" y="676"/>
                                  <a:pt x="10" y="676"/>
                                  <a:pt x="10" y="676"/>
                                </a:cubicBezTo>
                                <a:cubicBezTo>
                                  <a:pt x="15" y="676"/>
                                  <a:pt x="19" y="681"/>
                                  <a:pt x="19" y="686"/>
                                </a:cubicBezTo>
                                <a:cubicBezTo>
                                  <a:pt x="19" y="694"/>
                                  <a:pt x="19" y="694"/>
                                  <a:pt x="19" y="694"/>
                                </a:cubicBezTo>
                                <a:cubicBezTo>
                                  <a:pt x="19" y="699"/>
                                  <a:pt x="15" y="703"/>
                                  <a:pt x="10" y="703"/>
                                </a:cubicBezTo>
                                <a:close/>
                                <a:moveTo>
                                  <a:pt x="480" y="630"/>
                                </a:moveTo>
                                <a:cubicBezTo>
                                  <a:pt x="480" y="630"/>
                                  <a:pt x="480" y="630"/>
                                  <a:pt x="480" y="630"/>
                                </a:cubicBezTo>
                                <a:cubicBezTo>
                                  <a:pt x="475" y="630"/>
                                  <a:pt x="470" y="626"/>
                                  <a:pt x="470" y="620"/>
                                </a:cubicBezTo>
                                <a:cubicBezTo>
                                  <a:pt x="470" y="612"/>
                                  <a:pt x="470" y="612"/>
                                  <a:pt x="470" y="612"/>
                                </a:cubicBezTo>
                                <a:cubicBezTo>
                                  <a:pt x="470" y="607"/>
                                  <a:pt x="475" y="603"/>
                                  <a:pt x="480" y="603"/>
                                </a:cubicBezTo>
                                <a:cubicBezTo>
                                  <a:pt x="485" y="603"/>
                                  <a:pt x="490" y="607"/>
                                  <a:pt x="490" y="612"/>
                                </a:cubicBezTo>
                                <a:cubicBezTo>
                                  <a:pt x="490" y="620"/>
                                  <a:pt x="490" y="620"/>
                                  <a:pt x="490" y="620"/>
                                </a:cubicBezTo>
                                <a:cubicBezTo>
                                  <a:pt x="490" y="626"/>
                                  <a:pt x="485" y="630"/>
                                  <a:pt x="480" y="630"/>
                                </a:cubicBezTo>
                                <a:close/>
                                <a:moveTo>
                                  <a:pt x="11" y="577"/>
                                </a:moveTo>
                                <a:cubicBezTo>
                                  <a:pt x="11" y="577"/>
                                  <a:pt x="11" y="577"/>
                                  <a:pt x="11" y="577"/>
                                </a:cubicBezTo>
                                <a:cubicBezTo>
                                  <a:pt x="5" y="577"/>
                                  <a:pt x="1" y="573"/>
                                  <a:pt x="1" y="567"/>
                                </a:cubicBezTo>
                                <a:cubicBezTo>
                                  <a:pt x="2" y="473"/>
                                  <a:pt x="2" y="473"/>
                                  <a:pt x="2" y="473"/>
                                </a:cubicBezTo>
                                <a:cubicBezTo>
                                  <a:pt x="2" y="467"/>
                                  <a:pt x="6" y="463"/>
                                  <a:pt x="11" y="463"/>
                                </a:cubicBezTo>
                                <a:cubicBezTo>
                                  <a:pt x="11" y="463"/>
                                  <a:pt x="11" y="463"/>
                                  <a:pt x="11" y="463"/>
                                </a:cubicBezTo>
                                <a:cubicBezTo>
                                  <a:pt x="17" y="463"/>
                                  <a:pt x="21" y="468"/>
                                  <a:pt x="21" y="473"/>
                                </a:cubicBezTo>
                                <a:cubicBezTo>
                                  <a:pt x="20" y="568"/>
                                  <a:pt x="20" y="568"/>
                                  <a:pt x="20" y="568"/>
                                </a:cubicBezTo>
                                <a:cubicBezTo>
                                  <a:pt x="20" y="573"/>
                                  <a:pt x="16" y="577"/>
                                  <a:pt x="11" y="577"/>
                                </a:cubicBezTo>
                                <a:close/>
                                <a:moveTo>
                                  <a:pt x="479" y="504"/>
                                </a:moveTo>
                                <a:cubicBezTo>
                                  <a:pt x="473" y="504"/>
                                  <a:pt x="469" y="500"/>
                                  <a:pt x="469" y="494"/>
                                </a:cubicBezTo>
                                <a:cubicBezTo>
                                  <a:pt x="468" y="463"/>
                                  <a:pt x="467" y="432"/>
                                  <a:pt x="466" y="400"/>
                                </a:cubicBezTo>
                                <a:cubicBezTo>
                                  <a:pt x="466" y="395"/>
                                  <a:pt x="470" y="390"/>
                                  <a:pt x="475" y="390"/>
                                </a:cubicBezTo>
                                <a:cubicBezTo>
                                  <a:pt x="481" y="390"/>
                                  <a:pt x="485" y="394"/>
                                  <a:pt x="485" y="399"/>
                                </a:cubicBezTo>
                                <a:cubicBezTo>
                                  <a:pt x="487" y="431"/>
                                  <a:pt x="488" y="463"/>
                                  <a:pt x="488" y="494"/>
                                </a:cubicBezTo>
                                <a:cubicBezTo>
                                  <a:pt x="488" y="499"/>
                                  <a:pt x="484" y="504"/>
                                  <a:pt x="479" y="504"/>
                                </a:cubicBezTo>
                                <a:cubicBezTo>
                                  <a:pt x="479" y="504"/>
                                  <a:pt x="479" y="504"/>
                                  <a:pt x="479" y="504"/>
                                </a:cubicBezTo>
                                <a:close/>
                                <a:moveTo>
                                  <a:pt x="12" y="364"/>
                                </a:moveTo>
                                <a:cubicBezTo>
                                  <a:pt x="12" y="364"/>
                                  <a:pt x="12" y="364"/>
                                  <a:pt x="12" y="364"/>
                                </a:cubicBezTo>
                                <a:cubicBezTo>
                                  <a:pt x="7" y="364"/>
                                  <a:pt x="3" y="360"/>
                                  <a:pt x="3" y="354"/>
                                </a:cubicBezTo>
                                <a:cubicBezTo>
                                  <a:pt x="3" y="347"/>
                                  <a:pt x="3" y="347"/>
                                  <a:pt x="3" y="347"/>
                                </a:cubicBezTo>
                                <a:cubicBezTo>
                                  <a:pt x="3" y="341"/>
                                  <a:pt x="7" y="337"/>
                                  <a:pt x="12" y="337"/>
                                </a:cubicBezTo>
                                <a:cubicBezTo>
                                  <a:pt x="12" y="337"/>
                                  <a:pt x="12" y="337"/>
                                  <a:pt x="12" y="337"/>
                                </a:cubicBezTo>
                                <a:cubicBezTo>
                                  <a:pt x="18" y="337"/>
                                  <a:pt x="22" y="341"/>
                                  <a:pt x="22" y="347"/>
                                </a:cubicBezTo>
                                <a:cubicBezTo>
                                  <a:pt x="22" y="355"/>
                                  <a:pt x="22" y="355"/>
                                  <a:pt x="22" y="355"/>
                                </a:cubicBezTo>
                                <a:cubicBezTo>
                                  <a:pt x="22" y="360"/>
                                  <a:pt x="17" y="364"/>
                                  <a:pt x="12" y="364"/>
                                </a:cubicBezTo>
                                <a:close/>
                                <a:moveTo>
                                  <a:pt x="13" y="238"/>
                                </a:moveTo>
                                <a:cubicBezTo>
                                  <a:pt x="13" y="238"/>
                                  <a:pt x="13" y="238"/>
                                  <a:pt x="13" y="238"/>
                                </a:cubicBezTo>
                                <a:cubicBezTo>
                                  <a:pt x="8" y="238"/>
                                  <a:pt x="3" y="234"/>
                                  <a:pt x="3" y="228"/>
                                </a:cubicBezTo>
                                <a:cubicBezTo>
                                  <a:pt x="4" y="165"/>
                                  <a:pt x="4" y="165"/>
                                  <a:pt x="4" y="165"/>
                                </a:cubicBezTo>
                                <a:cubicBezTo>
                                  <a:pt x="4" y="161"/>
                                  <a:pt x="4" y="154"/>
                                  <a:pt x="4" y="149"/>
                                </a:cubicBezTo>
                                <a:cubicBezTo>
                                  <a:pt x="4" y="149"/>
                                  <a:pt x="4" y="149"/>
                                  <a:pt x="4" y="149"/>
                                </a:cubicBezTo>
                                <a:cubicBezTo>
                                  <a:pt x="4" y="149"/>
                                  <a:pt x="4" y="143"/>
                                  <a:pt x="5" y="133"/>
                                </a:cubicBezTo>
                                <a:cubicBezTo>
                                  <a:pt x="6" y="128"/>
                                  <a:pt x="10" y="123"/>
                                  <a:pt x="16" y="124"/>
                                </a:cubicBezTo>
                                <a:cubicBezTo>
                                  <a:pt x="21" y="124"/>
                                  <a:pt x="25" y="129"/>
                                  <a:pt x="24" y="134"/>
                                </a:cubicBezTo>
                                <a:cubicBezTo>
                                  <a:pt x="24" y="144"/>
                                  <a:pt x="23" y="150"/>
                                  <a:pt x="23" y="150"/>
                                </a:cubicBezTo>
                                <a:cubicBezTo>
                                  <a:pt x="23" y="154"/>
                                  <a:pt x="23" y="161"/>
                                  <a:pt x="23" y="165"/>
                                </a:cubicBezTo>
                                <a:cubicBezTo>
                                  <a:pt x="23" y="228"/>
                                  <a:pt x="23" y="228"/>
                                  <a:pt x="23" y="228"/>
                                </a:cubicBezTo>
                                <a:cubicBezTo>
                                  <a:pt x="23" y="234"/>
                                  <a:pt x="18" y="238"/>
                                  <a:pt x="13" y="238"/>
                                </a:cubicBezTo>
                                <a:close/>
                                <a:moveTo>
                                  <a:pt x="389" y="81"/>
                                </a:moveTo>
                                <a:cubicBezTo>
                                  <a:pt x="386" y="81"/>
                                  <a:pt x="384" y="80"/>
                                  <a:pt x="382" y="78"/>
                                </a:cubicBezTo>
                                <a:cubicBezTo>
                                  <a:pt x="376" y="72"/>
                                  <a:pt x="376" y="72"/>
                                  <a:pt x="376" y="72"/>
                                </a:cubicBezTo>
                                <a:cubicBezTo>
                                  <a:pt x="373" y="68"/>
                                  <a:pt x="373" y="62"/>
                                  <a:pt x="376" y="59"/>
                                </a:cubicBezTo>
                                <a:cubicBezTo>
                                  <a:pt x="380" y="55"/>
                                  <a:pt x="386" y="55"/>
                                  <a:pt x="390" y="59"/>
                                </a:cubicBezTo>
                                <a:cubicBezTo>
                                  <a:pt x="396" y="64"/>
                                  <a:pt x="396" y="64"/>
                                  <a:pt x="396" y="64"/>
                                </a:cubicBezTo>
                                <a:cubicBezTo>
                                  <a:pt x="399" y="68"/>
                                  <a:pt x="399" y="74"/>
                                  <a:pt x="396" y="78"/>
                                </a:cubicBezTo>
                                <a:cubicBezTo>
                                  <a:pt x="394" y="80"/>
                                  <a:pt x="391" y="81"/>
                                  <a:pt x="389" y="81"/>
                                </a:cubicBezTo>
                                <a:close/>
                                <a:moveTo>
                                  <a:pt x="62" y="41"/>
                                </a:moveTo>
                                <a:cubicBezTo>
                                  <a:pt x="58" y="41"/>
                                  <a:pt x="55" y="39"/>
                                  <a:pt x="53" y="36"/>
                                </a:cubicBezTo>
                                <a:cubicBezTo>
                                  <a:pt x="51" y="31"/>
                                  <a:pt x="52" y="25"/>
                                  <a:pt x="57" y="23"/>
                                </a:cubicBezTo>
                                <a:cubicBezTo>
                                  <a:pt x="60" y="22"/>
                                  <a:pt x="62" y="20"/>
                                  <a:pt x="65" y="19"/>
                                </a:cubicBezTo>
                                <a:cubicBezTo>
                                  <a:pt x="70" y="17"/>
                                  <a:pt x="75" y="19"/>
                                  <a:pt x="78" y="24"/>
                                </a:cubicBezTo>
                                <a:cubicBezTo>
                                  <a:pt x="80" y="29"/>
                                  <a:pt x="77" y="35"/>
                                  <a:pt x="73" y="37"/>
                                </a:cubicBezTo>
                                <a:cubicBezTo>
                                  <a:pt x="70" y="38"/>
                                  <a:pt x="68" y="39"/>
                                  <a:pt x="66" y="40"/>
                                </a:cubicBezTo>
                                <a:cubicBezTo>
                                  <a:pt x="65" y="41"/>
                                  <a:pt x="63" y="41"/>
                                  <a:pt x="62" y="41"/>
                                </a:cubicBezTo>
                                <a:close/>
                                <a:moveTo>
                                  <a:pt x="280" y="23"/>
                                </a:moveTo>
                                <a:cubicBezTo>
                                  <a:pt x="279" y="23"/>
                                  <a:pt x="279" y="22"/>
                                  <a:pt x="278" y="22"/>
                                </a:cubicBezTo>
                                <a:cubicBezTo>
                                  <a:pt x="263" y="20"/>
                                  <a:pt x="246" y="19"/>
                                  <a:pt x="225" y="19"/>
                                </a:cubicBezTo>
                                <a:cubicBezTo>
                                  <a:pt x="212" y="19"/>
                                  <a:pt x="198" y="20"/>
                                  <a:pt x="185" y="20"/>
                                </a:cubicBezTo>
                                <a:cubicBezTo>
                                  <a:pt x="180" y="21"/>
                                  <a:pt x="176" y="16"/>
                                  <a:pt x="175" y="11"/>
                                </a:cubicBezTo>
                                <a:cubicBezTo>
                                  <a:pt x="175" y="6"/>
                                  <a:pt x="179" y="1"/>
                                  <a:pt x="185" y="1"/>
                                </a:cubicBezTo>
                                <a:cubicBezTo>
                                  <a:pt x="198" y="0"/>
                                  <a:pt x="212" y="0"/>
                                  <a:pt x="225" y="0"/>
                                </a:cubicBezTo>
                                <a:cubicBezTo>
                                  <a:pt x="247" y="0"/>
                                  <a:pt x="265" y="1"/>
                                  <a:pt x="281" y="3"/>
                                </a:cubicBezTo>
                                <a:cubicBezTo>
                                  <a:pt x="286" y="4"/>
                                  <a:pt x="290" y="9"/>
                                  <a:pt x="289" y="14"/>
                                </a:cubicBezTo>
                                <a:cubicBezTo>
                                  <a:pt x="288" y="19"/>
                                  <a:pt x="284" y="23"/>
                                  <a:pt x="280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y;margin-left:-0.95pt;margin-top:46.05pt;height:465.75pt;width:441.85pt;z-index:251661312;mso-width-relative:page;mso-height-relative:page;" coordorigin="3138,791" coordsize="1387,2741" o:gfxdata="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">
                <o:lock v:ext="edit" aspectratio="t"/>
                <v:shape id="Freeform 5" o:spid="_x0000_s1026" o:spt="100" style="position:absolute;left:3138;top:791;height:2741;width:1387;" fillcolor="#1D1D1B" filled="t" stroked="f" coordsize="582,1153" o:gfxdata="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0Q374A&#10;AADaAAAADwAAAAAAAAABACAAAAAiAAAAZHJzL2Rvd25yZXYueG1sUEsBAhQAFAAAAAgAh07iQDMv&#10;BZ47AAAAOQAAABAAAAAAAAAAAQAgAAAADQEAAGRycy9zaGFwZXhtbC54bWxQSwUGAAAAAAYABgBb&#10;AQAAtwMAAAAA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  <v:path o:connectlocs="1353,996;1334,646;1320,527;1279,435;1310,185;1329,30;1291,14;1060,282;536,166;119,301;33,841;28,1592;33,2317;328,2669;931,2724;1294,2522;1379,1844;1353,996;1317,2163;1093,2657;595,2681;88,2393;71,1787;78,613;166,311;433,216;1048,328;1079,328;1277,97;1270,159;1253,299;1232,437;1248,477;1289,646;1310,996;1317,2163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4270;top:1185;height:252;width:110;" fillcolor="#1D1D1B" filled="t" stroked="f" coordsize="46,106" o:gfxdata="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TCqNvQAA&#10;ANsAAAAPAAAAAAAAAAEAIAAAACIAAABkcnMvZG93bnJldi54bWxQSwECFAAUAAAACACHTuJAMy8F&#10;njsAAAA5AAAAEAAAAAAAAAABACAAAAAMAQAAZHJzL3NoYXBleG1sLnhtbFBLBQYAAAAABgAGAFsB&#10;AAC2AwAAAAA=&#10;" path="m36,106c31,106,27,102,26,97c25,80,22,65,19,59c18,57,18,57,18,57c16,54,12,50,10,47c8,45,8,45,8,45c3,40,0,31,1,24c4,9,4,9,4,9c5,4,10,0,15,1c20,2,24,7,23,12c20,27,20,27,20,27c20,28,21,31,22,32c24,34,24,34,24,34c27,38,31,43,34,46c34,46,34,47,35,47c36,50,36,50,36,50c42,62,45,84,46,96c46,101,42,106,37,106c37,106,36,106,36,106xe">
                  <v:path o:connectlocs="86,252;62,230;45,140;43,135;23,111;19,106;2,57;9,21;35,2;55,28;47,64;52,76;57,80;81,109;83,111;86,118;110,228;88,252;86,252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4349;top:1673;height:64;width:48;" fillcolor="#1D1D1B" filled="t" stroked="f" coordsize="20,27" o:gfxdata="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637urgAAADbAAAA&#10;DwAAAAAAAAABACAAAAAiAAAAZHJzL2Rvd25yZXYueG1sUEsBAhQAFAAAAAgAh07iQDMvBZ47AAAA&#10;OQAAABAAAAAAAAAAAQAgAAAABwEAAGRycy9zaGFwZXhtbC54bWxQSwUGAAAAAAYABgBbAQAAsQMA&#10;AAAA&#10;" path="m11,27c5,27,1,23,1,18c0,10,0,10,0,10c0,5,4,0,10,0c15,0,19,4,20,9c20,17,20,17,20,17c20,22,16,27,11,27c11,27,11,27,11,27xe">
                  <v:path o:connectlocs="26,64;2,42;0,23;24,0;48,21;48,40;26,64;26,64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3255;top:1045;height:2387;width:1168;" fillcolor="#1D1D1B" filled="t" stroked="f" coordsize="490,1004" o:gfxdata="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8kn2K5AAAA2wAA&#10;AA8AAAAAAAAAAQAgAAAAIgAAAGRycy9kb3ducmV2LnhtbFBLAQIUABQAAAAIAIdO4kAzLwWeOwAA&#10;ADkAAAAQAAAAAAAAAAEAIAAAAAgBAABkcnMvc2hhcGV4bWwueG1sUEsFBgAAAAAGAAYAWwEAALID&#10;AAAAAA==&#10;" path="m262,1004c261,1004,261,1004,261,1004c253,1003,253,1003,253,1003c253,1003,247,1003,238,1002c233,1001,229,996,229,991c230,986,235,982,240,983c249,984,255,984,255,984c262,985,262,985,262,985c269,985,269,985,269,985c269,985,269,985,269,985c269,985,269,985,270,985c280,984,307,984,333,982c338,982,343,986,343,991c344,997,339,1001,334,1001c308,1003,281,1004,270,1004c270,1004,270,1004,270,1004c270,1004,270,1004,269,1004c262,1004,262,1004,262,1004c262,1004,262,1004,262,1004xm122,981c122,981,121,981,120,981c117,980,115,980,112,979c107,977,104,972,105,967c107,962,112,959,117,960c120,961,122,962,125,962c130,964,133,969,132,974c131,978,127,981,122,981xm440,964c439,964,437,964,435,962c431,960,430,954,432,949c434,947,435,945,436,943c439,938,445,937,449,939c454,942,456,948,453,952c452,955,450,957,449,960c447,962,444,964,440,964xm20,916c16,916,12,913,11,909c6,897,5,884,4,872c2,858,1,837,1,812c0,807,5,803,10,802c15,802,20,806,20,812c21,836,22,856,23,870c24,881,25,893,29,903c31,908,28,913,23,915c22,915,21,916,20,916xm471,843c471,843,470,843,470,843c465,842,461,837,462,832c464,805,466,773,468,738c468,733,473,729,478,729c483,729,487,734,487,739c486,774,484,806,481,834c480,839,476,843,471,843xm10,703c10,703,10,703,10,703c4,703,0,699,0,694c0,686,0,686,0,686c0,680,5,676,10,676c10,676,10,676,10,676c15,676,19,681,19,686c19,694,19,694,19,694c19,699,15,703,10,703xm480,630c480,630,480,630,480,630c475,630,470,626,470,620c470,612,470,612,470,612c470,607,475,603,480,603c485,603,490,607,490,612c490,620,490,620,490,620c490,626,485,630,480,630xm11,577c11,577,11,577,11,577c5,577,1,573,1,567c2,473,2,473,2,473c2,467,6,463,11,463c11,463,11,463,11,463c17,463,21,468,21,473c20,568,20,568,20,568c20,573,16,577,11,577xm479,504c473,504,469,500,469,494c468,463,467,432,466,400c466,395,470,390,475,390c481,390,485,394,485,399c487,431,488,463,488,494c488,499,484,504,479,504c479,504,479,504,479,504xm12,364c12,364,12,364,12,364c7,364,3,360,3,354c3,347,3,347,3,347c3,341,7,337,12,337c12,337,12,337,12,337c18,337,22,341,22,347c22,355,22,355,22,355c22,360,17,364,12,364xm13,238c13,238,13,238,13,238c8,238,3,234,3,228c4,165,4,165,4,165c4,161,4,154,4,149c4,149,4,149,4,149c4,149,4,143,5,133c6,128,10,123,16,124c21,124,25,129,24,134c24,144,23,150,23,150c23,154,23,161,23,165c23,228,23,228,23,228c23,234,18,238,13,238xm389,81c386,81,384,80,382,78c376,72,376,72,376,72c373,68,373,62,376,59c380,55,386,55,390,59c396,64,396,64,396,64c399,68,399,74,396,78c394,80,391,81,389,81xm62,41c58,41,55,39,53,36c51,31,52,25,57,23c60,22,62,20,65,19c70,17,75,19,78,24c80,29,77,35,73,37c70,38,68,39,66,40c65,41,63,41,62,41xm280,23c279,23,279,22,278,22c263,20,246,19,225,19c212,19,198,20,185,20c180,21,176,16,175,11c175,6,179,1,185,1c198,0,212,0,225,0c247,0,265,1,281,3c286,4,290,9,289,14c288,19,284,23,280,23xe">
                  <v:path o:connectlocs="603,2384;572,2337;641,2341;793,2334;643,2387;624,2387;286,2332;278,2282;290,2332;1029,2256;1079,2263;47,2177;2,1930;54,2068;47,2177;1101,1978;1160,1756;23,1671;0,1630;45,1630;1144,1497;1120,1455;1168,1474;26,1371;26,1100;47,1350;1117,1174;1156,948;1141,1198;7,841;28,801;28,865;7,542;9,354;57,318;54,542;910,185;929,140;927,192;135,54;174,87;667,54;440,47;536,0;667,54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主题目标：</w:t>
      </w:r>
    </w:p>
    <w:p w14:paraId="01D48441"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七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</w:p>
    <w:p w14:paraId="57365750">
      <w:pPr>
        <w:spacing w:line="240" w:lineRule="auto"/>
        <w:jc w:val="both"/>
        <w:rPr>
          <w:rFonts w:hint="default" w:ascii="宋体" w:hAnsi="宋体" w:eastAsia="宋体" w:cs="宋体"/>
          <w:b/>
          <w:lang w:val="en-US" w:eastAsia="zh-CN"/>
        </w:rPr>
      </w:pPr>
      <w:r>
        <w:rPr>
          <w:rFonts w:hint="eastAsia" w:ascii="宋体" w:hAnsi="宋体" w:cs="宋体"/>
          <w:b/>
          <w:lang w:val="en-US" w:eastAsia="zh-CN"/>
        </w:rPr>
        <w:t xml:space="preserve">班级：中3班 实施主题：我们都是好朋友 </w:t>
      </w:r>
      <w:r>
        <w:rPr>
          <w:rFonts w:hint="eastAsia" w:ascii="宋体" w:hAnsi="宋体" w:eastAsia="宋体" w:cs="宋体"/>
          <w:b/>
          <w:lang w:eastAsia="zh-CN"/>
        </w:rPr>
        <w:t>日期:</w:t>
      </w:r>
      <w:r>
        <w:rPr>
          <w:rFonts w:hint="eastAsia" w:ascii="宋体" w:hAnsi="宋体" w:cs="宋体"/>
          <w:b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月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 w:bidi="ar-SA"/>
        </w:rPr>
        <w:t>14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日—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 w:bidi="ar-SA"/>
        </w:rPr>
        <w:t>10月18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日</w:t>
      </w:r>
      <w:r>
        <w:rPr>
          <w:rFonts w:hint="eastAsia" w:asciiTheme="minorEastAsia" w:hAnsiTheme="minorEastAsia" w:eastAsiaTheme="minorEastAsia" w:cstheme="minorEastAsia"/>
          <w:b/>
          <w:bCs w:val="0"/>
        </w:rPr>
        <w:t xml:space="preserve"> </w:t>
      </w:r>
      <w:r>
        <w:rPr>
          <w:rFonts w:hint="eastAsia" w:ascii="宋体" w:hAnsi="宋体" w:eastAsia="宋体" w:cs="宋体"/>
          <w:b/>
          <w:lang w:eastAsia="zh-CN"/>
        </w:rPr>
        <w:t>带班老师：</w:t>
      </w:r>
      <w:r>
        <w:rPr>
          <w:rFonts w:hint="eastAsia" w:ascii="宋体" w:hAnsi="宋体" w:cs="宋体"/>
          <w:b/>
          <w:lang w:eastAsia="zh-CN"/>
        </w:rPr>
        <w:t>宁、吴老师</w:t>
      </w:r>
    </w:p>
    <w:tbl>
      <w:tblPr>
        <w:tblStyle w:val="6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76"/>
        <w:gridCol w:w="1776"/>
        <w:gridCol w:w="1776"/>
        <w:gridCol w:w="1776"/>
        <w:gridCol w:w="1776"/>
      </w:tblGrid>
      <w:tr w14:paraId="695CDEF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47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6834011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sz w:val="24"/>
                <w:szCs w:val="20"/>
              </w:rPr>
              <w:t>工作要求</w:t>
            </w:r>
          </w:p>
        </w:tc>
        <w:tc>
          <w:tcPr>
            <w:tcW w:w="8880" w:type="dxa"/>
            <w:gridSpan w:val="5"/>
            <w:tcBorders>
              <w:right w:val="thickThinSmallGap" w:color="auto" w:sz="24" w:space="0"/>
            </w:tcBorders>
            <w:vAlign w:val="center"/>
          </w:tcPr>
          <w:p w14:paraId="5FC59E95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/>
              </w:rPr>
              <w:t>1.愿意把自己的情绪告诉朋友，一起分享快乐或寻求安慰。 （主题目标）</w:t>
            </w:r>
          </w:p>
          <w:p w14:paraId="7A6352E0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/>
              </w:rPr>
              <w:t xml:space="preserve">能运用多种方式关心朋友，发现朋友不高兴时主动询问情况，帮他们化解情绪。 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（主题目标）</w:t>
            </w:r>
          </w:p>
          <w:p w14:paraId="3B904BAF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3.确保幼儿在园的活动环境安全，无安全隐患，如尖锐边角防护、防滑处理等。（保育目标）</w:t>
            </w:r>
          </w:p>
          <w:p w14:paraId="7FC78B31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0"/>
                <w:lang w:val="en-US" w:eastAsia="zh-CN"/>
              </w:rPr>
              <w:t>4</w:t>
            </w:r>
            <w:r>
              <w:rPr>
                <w:rFonts w:hint="default" w:ascii="宋体" w:hAnsi="宋体" w:eastAsia="宋体" w:cs="宋体"/>
                <w:kern w:val="2"/>
                <w:sz w:val="21"/>
                <w:szCs w:val="20"/>
                <w:lang w:val="en-US" w:eastAsia="zh-CN"/>
              </w:rPr>
              <w:t>.</w:t>
            </w:r>
            <w:r>
              <w:rPr>
                <w:rFonts w:hint="eastAsia" w:ascii="宋体" w:hAnsi="宋体" w:cs="宋体"/>
                <w:kern w:val="2"/>
                <w:sz w:val="21"/>
                <w:szCs w:val="20"/>
                <w:lang w:val="en-US" w:eastAsia="zh-CN"/>
              </w:rPr>
              <w:t>继续开展值日生工作，增强幼儿的责任感和劳动意识。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（常规目标）</w:t>
            </w:r>
          </w:p>
        </w:tc>
      </w:tr>
      <w:tr w14:paraId="6E6A484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1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241BA838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300" w:lineRule="exact"/>
              <w:ind w:left="0" w:right="0" w:firstLine="180" w:firstLineChars="100"/>
              <w:rPr>
                <w:rFonts w:hint="default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1FB3E3E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76" w:type="dxa"/>
            <w:tcBorders>
              <w:right w:val="single" w:color="auto" w:sz="4" w:space="0"/>
            </w:tcBorders>
            <w:vAlign w:val="center"/>
          </w:tcPr>
          <w:p w14:paraId="6274FF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一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B6D1C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二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56D879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三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63BFD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四</w:t>
            </w:r>
          </w:p>
        </w:tc>
        <w:tc>
          <w:tcPr>
            <w:tcW w:w="1776" w:type="dxa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684AD9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五</w:t>
            </w:r>
          </w:p>
        </w:tc>
      </w:tr>
      <w:tr w14:paraId="54EA029D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</w:trPr>
        <w:tc>
          <w:tcPr>
            <w:tcW w:w="387" w:type="dxa"/>
            <w:shd w:val="pct10" w:color="auto" w:fill="auto"/>
            <w:vAlign w:val="center"/>
          </w:tcPr>
          <w:p w14:paraId="114F4A9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67E9D0E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color w:val="000000"/>
                <w:szCs w:val="20"/>
              </w:rPr>
              <w:t>接待</w:t>
            </w:r>
          </w:p>
        </w:tc>
        <w:tc>
          <w:tcPr>
            <w:tcW w:w="8880" w:type="dxa"/>
            <w:gridSpan w:val="5"/>
            <w:vAlign w:val="center"/>
          </w:tcPr>
          <w:p w14:paraId="305F007A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</w:t>
            </w:r>
            <w:r>
              <w:rPr>
                <w:rFonts w:hint="eastAsia" w:ascii="宋体" w:cs="Times New Roman"/>
                <w:sz w:val="21"/>
                <w:szCs w:val="21"/>
                <w:lang w:val="en-US" w:eastAsia="zh-CN"/>
              </w:rPr>
              <w:t xml:space="preserve">热情接待幼儿来园，与幼儿有礼貌地打招呼。 </w:t>
            </w:r>
          </w:p>
          <w:p w14:paraId="79D054FE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szCs w:val="21"/>
                <w:lang w:eastAsia="zh-CN"/>
              </w:rPr>
              <w:t>进行二次晨检，了解幼儿身体情况及检查幼儿口袋是否有小玩具等物品。</w:t>
            </w:r>
          </w:p>
        </w:tc>
      </w:tr>
      <w:tr w14:paraId="4C1E6FE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1F3C545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2D4D5AED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4"/>
                <w:szCs w:val="20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0"/>
                <w:lang w:eastAsia="zh-CN"/>
              </w:rPr>
              <w:t>晨间游戏</w:t>
            </w:r>
          </w:p>
        </w:tc>
        <w:tc>
          <w:tcPr>
            <w:tcW w:w="8880" w:type="dxa"/>
            <w:gridSpan w:val="5"/>
            <w:vAlign w:val="center"/>
          </w:tcPr>
          <w:p w14:paraId="28ECA9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color w:val="000000"/>
                <w:szCs w:val="20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：能迅速找到自己的标记图案，根据小组签到。</w:t>
            </w:r>
          </w:p>
          <w:p w14:paraId="7A47A4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/>
                <w:color w:val="00000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</w:rPr>
              <w:t>区域</w:t>
            </w:r>
            <w:r>
              <w:rPr>
                <w:rFonts w:hint="eastAsia" w:ascii="宋体" w:hAnsi="宋体"/>
                <w:color w:val="000000"/>
                <w:szCs w:val="20"/>
              </w:rPr>
              <w:t>：</w:t>
            </w:r>
            <w:r>
              <w:rPr>
                <w:rFonts w:hint="eastAsia" w:ascii="宋体" w:hAnsi="宋体"/>
                <w:color w:val="000000"/>
                <w:szCs w:val="20"/>
                <w:lang w:eastAsia="zh-CN"/>
              </w:rPr>
              <w:t>语言区：好朋友猜猜乐：一名幼儿抽取一张幼儿照片，用语言描述该幼儿的外貌特点，另一名幼儿根据线索说出好朋友的名字。</w:t>
            </w:r>
          </w:p>
          <w:p w14:paraId="12393BD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1260" w:firstLineChars="600"/>
              <w:textAlignment w:val="auto"/>
              <w:rPr>
                <w:rFonts w:hint="eastAsia" w:ascii="宋体" w:hAnsi="宋体"/>
                <w:color w:val="000000"/>
                <w:szCs w:val="20"/>
                <w:lang w:eastAsia="zh-CN"/>
              </w:rPr>
            </w:pPr>
            <w:r>
              <w:rPr>
                <w:rFonts w:hint="eastAsia" w:ascii="宋体" w:hAnsi="宋体"/>
                <w:color w:val="000000"/>
                <w:szCs w:val="20"/>
                <w:lang w:eastAsia="zh-CN"/>
              </w:rPr>
              <w:t>美工区：提供各色彩纸、折纸电话的步骤图示，请幼儿看图示在教师指导下学习折电话的方法，然后两两玩打电话游戏。</w:t>
            </w:r>
          </w:p>
          <w:p w14:paraId="64908F6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/>
                <w:color w:val="00000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Cs w:val="20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szCs w:val="20"/>
                <w:lang w:val="en-US" w:eastAsia="zh-CN"/>
              </w:rPr>
              <w:t>：朋友怎么了？朋友不高兴了怎么办？</w:t>
            </w:r>
          </w:p>
        </w:tc>
      </w:tr>
      <w:tr w14:paraId="0E587ABE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1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7FD15A0D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2B3DA68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户外</w:t>
            </w:r>
            <w:r>
              <w:rPr>
                <w:rFonts w:hint="eastAsia" w:ascii="宋体" w:hAnsi="宋体"/>
                <w:bCs/>
                <w:sz w:val="24"/>
                <w:szCs w:val="20"/>
                <w:lang w:val="en-US" w:eastAsia="zh-CN"/>
              </w:rPr>
              <w:t>运动</w:t>
            </w:r>
          </w:p>
        </w:tc>
        <w:tc>
          <w:tcPr>
            <w:tcW w:w="8880" w:type="dxa"/>
            <w:gridSpan w:val="5"/>
            <w:vAlign w:val="center"/>
          </w:tcPr>
          <w:p w14:paraId="0EDAAFC2">
            <w:pPr>
              <w:keepNext w:val="0"/>
              <w:keepLines w:val="0"/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cs="宋体"/>
                <w:color w:val="000000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1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.队列练习：</w:t>
            </w:r>
            <w:r>
              <w:rPr>
                <w:rFonts w:hint="eastAsia" w:ascii="宋体" w:hAnsi="宋体" w:cs="宋体"/>
                <w:color w:val="000000"/>
                <w:szCs w:val="20"/>
                <w:lang w:eastAsia="zh-CN"/>
              </w:rPr>
              <w:t>模仿猩猩走直线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。</w:t>
            </w:r>
          </w:p>
          <w:p w14:paraId="5FB54E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color w:val="FF0000"/>
                <w:sz w:val="24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.律动、早操：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师幼一起做操，鼓励幼儿动作合拍、到位。</w:t>
            </w:r>
          </w:p>
        </w:tc>
      </w:tr>
      <w:tr w14:paraId="4A23FBC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1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4E7427D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13F44A72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49B8EC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集体游戏：小鼓咚咚</w:t>
            </w:r>
          </w:p>
          <w:p w14:paraId="67A55C0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折返跑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6409F5C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集体游戏：小熊爬</w:t>
            </w:r>
          </w:p>
          <w:p w14:paraId="5AE394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手脚交替正向爬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1073E5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集体游戏：夺红旗</w:t>
            </w:r>
          </w:p>
          <w:p w14:paraId="7C089E0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直线快跑15米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1CC42B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集体游戏：打地鼠</w:t>
            </w:r>
          </w:p>
          <w:p w14:paraId="6732B7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练习下蹲起立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2288B1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集体游戏：扔沙包</w:t>
            </w:r>
          </w:p>
          <w:p w14:paraId="146177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尝试投掷</w:t>
            </w:r>
          </w:p>
        </w:tc>
      </w:tr>
      <w:tr w14:paraId="0BE1E7FC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3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5A21A2D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0E8B224F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2EC8DD2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分散活动：重点指导腿部发力踢球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6DF6A8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分散活动：重点指导向上跳跃保持平衡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3EB1D4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分散活动：重点指导手脚协调爬行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4D0ED9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分散活动：重点指导手部抓握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1BE922E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 w:val="18"/>
                <w:szCs w:val="18"/>
                <w:lang w:val="en-US" w:eastAsia="zh-CN"/>
              </w:rPr>
              <w:t>分散活动：重点指导正确滑行姿势</w:t>
            </w:r>
          </w:p>
        </w:tc>
      </w:tr>
      <w:tr w14:paraId="23B3637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57ACE33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学习</w:t>
            </w:r>
          </w:p>
          <w:p w14:paraId="3193468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活动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541EB5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健康：好朋友抱一抱</w:t>
            </w:r>
          </w:p>
          <w:p w14:paraId="7B5A01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根据数字迅速抱成团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56C79D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语言：微笑</w:t>
            </w:r>
          </w:p>
          <w:p w14:paraId="43C61C7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知道在交往过程中需要微笑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6EA3A95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数学：朋友来做客</w:t>
            </w:r>
          </w:p>
          <w:p w14:paraId="78CA65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正确判断7以内的数量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52106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宋体"/>
                <w:b/>
                <w:bCs/>
                <w:szCs w:val="21"/>
                <w:lang w:val="en-US" w:eastAsia="zh-CN"/>
              </w:rPr>
              <w:t>舞蹈：认识你呀真高兴</w:t>
            </w:r>
          </w:p>
          <w:p w14:paraId="22E5FF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能够邀请同伴跳舞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7CC365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社会：我们和好了</w:t>
            </w:r>
          </w:p>
          <w:p w14:paraId="6351AF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能够想办法解决朋友间的矛盾</w:t>
            </w:r>
          </w:p>
        </w:tc>
      </w:tr>
      <w:tr w14:paraId="7F6AB286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71F455C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上午</w:t>
            </w:r>
          </w:p>
          <w:p w14:paraId="3AB15ED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5BF56808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szCs w:val="20"/>
              </w:rPr>
              <w:t>角色游戏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5106BCEC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41F38AE3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角色游戏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44D9B82D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区域游戏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150D20F9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角色游戏</w:t>
            </w:r>
          </w:p>
        </w:tc>
      </w:tr>
      <w:tr w14:paraId="111AB3E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5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7B5EFCA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 w14:paraId="4982BF9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户外</w:t>
            </w:r>
          </w:p>
          <w:p w14:paraId="5E2C6DC8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042BF12D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szCs w:val="20"/>
              </w:rPr>
              <w:t>科发室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3EF3AC22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二楼建构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71FBDEEB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生活室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0FA95945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乐高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7965E203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饲养区</w:t>
            </w:r>
          </w:p>
        </w:tc>
      </w:tr>
      <w:tr w14:paraId="2E8536DD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5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66BFAF8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5"/>
            <w:tcBorders>
              <w:bottom w:val="single" w:color="auto" w:sz="4" w:space="0"/>
            </w:tcBorders>
            <w:vAlign w:val="center"/>
          </w:tcPr>
          <w:p w14:paraId="36DDDE1E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eastAsia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1.餐前活动时，组织幼儿听音乐和同伴玩"拉拉勾""找朋友"的音乐游戏。</w:t>
            </w:r>
          </w:p>
          <w:p w14:paraId="213C9677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2.</w:t>
            </w:r>
            <w:r>
              <w:rPr>
                <w:rFonts w:hint="default" w:ascii="宋体" w:hAnsi="宋体" w:cs="宋体"/>
                <w:szCs w:val="20"/>
                <w:lang w:val="en-US" w:eastAsia="zh-CN"/>
              </w:rPr>
              <w:t>选择一些游戏材料，如球</w:t>
            </w:r>
            <w:r>
              <w:rPr>
                <w:rFonts w:hint="eastAsia" w:ascii="宋体" w:hAnsi="宋体" w:cs="宋体"/>
                <w:szCs w:val="20"/>
                <w:lang w:val="en-US" w:eastAsia="zh-CN"/>
              </w:rPr>
              <w:t>、</w:t>
            </w:r>
            <w:r>
              <w:rPr>
                <w:rFonts w:hint="default" w:ascii="宋体" w:hAnsi="宋体" w:cs="宋体"/>
                <w:szCs w:val="20"/>
                <w:lang w:val="en-US" w:eastAsia="zh-CN"/>
              </w:rPr>
              <w:t>圈</w:t>
            </w:r>
            <w:r>
              <w:rPr>
                <w:rFonts w:hint="eastAsia" w:ascii="宋体" w:hAnsi="宋体" w:cs="宋体"/>
                <w:szCs w:val="20"/>
                <w:lang w:val="en-US" w:eastAsia="zh-CN"/>
              </w:rPr>
              <w:t>、</w:t>
            </w:r>
            <w:r>
              <w:rPr>
                <w:rFonts w:hint="default" w:ascii="宋体" w:hAnsi="宋体" w:cs="宋体"/>
                <w:szCs w:val="20"/>
                <w:lang w:val="en-US" w:eastAsia="zh-CN"/>
              </w:rPr>
              <w:t>小汽车等。讨论一个人玩、两个人玩或很多人一起玩的方法。</w:t>
            </w:r>
          </w:p>
        </w:tc>
      </w:tr>
      <w:tr w14:paraId="5B9ACB26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9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2A696A7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F5E4A16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1.向家长介绍孩子的在园表现，鼓励家长以漂流本的形式记录孩子日常交友的点滴。</w:t>
            </w:r>
          </w:p>
          <w:p w14:paraId="7A57F551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2.家长有意识地为幼儿创设同伴间交往的机会，让幼儿体验交往的愉悦，习得交往的方式。</w:t>
            </w:r>
          </w:p>
        </w:tc>
      </w:tr>
      <w:tr w14:paraId="5D4104FE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0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7B7CC8E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8871D5A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布置主题墙,开设一个版块展示和分享朋友交往的故事，比如：我的朋友多、好朋友在一起。</w:t>
            </w:r>
          </w:p>
        </w:tc>
      </w:tr>
      <w:tr w14:paraId="15CAFD86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37EF31A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</w:tcBorders>
            <w:vAlign w:val="center"/>
          </w:tcPr>
          <w:p w14:paraId="28ACD43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/>
              <w:textAlignment w:val="auto"/>
              <w:rPr>
                <w:rFonts w:hint="default"/>
                <w:szCs w:val="21"/>
                <w:lang w:val="en-US" w:eastAsia="zh-CN"/>
              </w:rPr>
            </w:pPr>
          </w:p>
        </w:tc>
      </w:tr>
    </w:tbl>
    <w:p w14:paraId="3CA06796">
      <w:pPr>
        <w:rPr>
          <w:rFonts w:hint="eastAsia"/>
        </w:rPr>
      </w:pPr>
    </w:p>
    <w:p w14:paraId="5C77E423">
      <w:pPr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bookmarkStart w:id="0" w:name="_GoBack"/>
      <w:bookmarkEnd w:id="0"/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962660</wp:posOffset>
                </wp:positionV>
                <wp:extent cx="3991610" cy="40366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1210" y="2637155"/>
                          <a:ext cx="4010660" cy="403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8D33EA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光盘小能手</w:t>
                            </w:r>
                          </w:p>
                          <w:p w14:paraId="1C53BBAB">
                            <w:pPr>
                              <w:ind w:firstLine="1200" w:firstLineChars="400"/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>杨照临    宋倾允    高曼灵</w:t>
                            </w:r>
                          </w:p>
                          <w:p w14:paraId="03C407DA">
                            <w:pPr>
                              <w:ind w:firstLine="1200" w:firstLineChars="400"/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Hans"/>
                              </w:rPr>
                              <w:t>孟圣晞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徐李昕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Hans"/>
                              </w:rPr>
                              <w:t>汪煜安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</w:t>
                            </w:r>
                          </w:p>
                          <w:p w14:paraId="67EF53D0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小小智多星</w:t>
                            </w:r>
                          </w:p>
                          <w:p w14:paraId="2A2B8829">
                            <w:pPr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张铭艺    邓予哲    李雨衡</w:t>
                            </w:r>
                          </w:p>
                          <w:p w14:paraId="78F953E9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赵明宸    王安然    冯辰叙</w:t>
                            </w:r>
                          </w:p>
                          <w:p w14:paraId="272BEE12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运动小健将</w:t>
                            </w:r>
                          </w:p>
                          <w:p w14:paraId="5FA18F70">
                            <w:pPr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吴述卿    康缪奕    严  霄</w:t>
                            </w:r>
                          </w:p>
                          <w:p w14:paraId="77B8D333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林姝睿    赵  吏    闫宇辰</w:t>
                            </w:r>
                          </w:p>
                          <w:p w14:paraId="45E76752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</w:t>
                            </w:r>
                          </w:p>
                          <w:p w14:paraId="1C64A4D9">
                            <w:pPr>
                              <w:ind w:firstLine="904" w:firstLineChars="300"/>
                              <w:rPr>
                                <w:rFonts w:hint="default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65pt;margin-top:75.8pt;height:317.85pt;width:314.3pt;z-index:251664384;mso-width-relative:page;mso-height-relative:page;" filled="f" stroked="f" coordsize="21600,21600" o:gfxdata="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BEzR0/bAAAACwEAAA8A&#10;AAAAAAAAAQAgAAAAIgAAAGRycy9kb3ducmV2LnhtbFBLAQIUABQAAAAIAIdO4kBzsbmITQIAAIEE&#10;AAAOAAAAAAAAAAEAIAAAACo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8D33EA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光盘小能手</w:t>
                      </w:r>
                    </w:p>
                    <w:p w14:paraId="1C53BBAB">
                      <w:pPr>
                        <w:ind w:firstLine="1200" w:firstLineChars="400"/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>杨照临    宋倾允    高曼灵</w:t>
                      </w:r>
                    </w:p>
                    <w:p w14:paraId="03C407DA">
                      <w:pPr>
                        <w:ind w:firstLine="1200" w:firstLineChars="400"/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Hans"/>
                        </w:rPr>
                        <w:t>孟圣晞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徐李昕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Hans"/>
                        </w:rPr>
                        <w:t>汪煜安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</w:t>
                      </w:r>
                    </w:p>
                    <w:p w14:paraId="67EF53D0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小小智多星</w:t>
                      </w:r>
                    </w:p>
                    <w:p w14:paraId="2A2B8829">
                      <w:pPr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张铭艺    邓予哲    李雨衡</w:t>
                      </w:r>
                    </w:p>
                    <w:p w14:paraId="78F953E9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赵明宸    王安然    冯辰叙</w:t>
                      </w:r>
                    </w:p>
                    <w:p w14:paraId="272BEE12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运动小健将</w:t>
                      </w:r>
                    </w:p>
                    <w:p w14:paraId="5FA18F70">
                      <w:pPr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吴述卿    康缪奕    严  霄</w:t>
                      </w:r>
                    </w:p>
                    <w:p w14:paraId="77B8D333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林姝睿    赵  吏    闫宇辰</w:t>
                      </w:r>
                    </w:p>
                    <w:p w14:paraId="45E76752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</w:t>
                      </w:r>
                    </w:p>
                    <w:p w14:paraId="1C64A4D9">
                      <w:pPr>
                        <w:ind w:firstLine="904" w:firstLineChars="300"/>
                        <w:rPr>
                          <w:rFonts w:hint="default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669290</wp:posOffset>
                </wp:positionV>
                <wp:extent cx="5015230" cy="4971415"/>
                <wp:effectExtent l="0" t="0" r="0" b="0"/>
                <wp:wrapNone/>
                <wp:docPr id="44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0" flipV="1">
                          <a:off x="0" y="0"/>
                          <a:ext cx="5015230" cy="4971415"/>
                          <a:chOff x="3138" y="791"/>
                          <a:chExt cx="1387" cy="2741"/>
                        </a:xfrm>
                        <a:effectLst/>
                      </wpg:grpSpPr>
                      <wps:wsp>
                        <wps:cNvPr id="15" name="Freeform 5"/>
                        <wps:cNvSpPr>
                          <a:spLocks noEditPoints="1"/>
                        </wps:cNvSpPr>
                        <wps:spPr bwMode="auto">
                          <a:xfrm>
                            <a:off x="3138" y="791"/>
                            <a:ext cx="1387" cy="2741"/>
                          </a:xfrm>
                          <a:custGeom>
                            <a:avLst/>
                            <a:gdLst>
                              <a:gd name="T0" fmla="*/ 568 w 582"/>
                              <a:gd name="T1" fmla="*/ 419 h 1153"/>
                              <a:gd name="T2" fmla="*/ 560 w 582"/>
                              <a:gd name="T3" fmla="*/ 272 h 1153"/>
                              <a:gd name="T4" fmla="*/ 554 w 582"/>
                              <a:gd name="T5" fmla="*/ 222 h 1153"/>
                              <a:gd name="T6" fmla="*/ 537 w 582"/>
                              <a:gd name="T7" fmla="*/ 183 h 1153"/>
                              <a:gd name="T8" fmla="*/ 550 w 582"/>
                              <a:gd name="T9" fmla="*/ 78 h 1153"/>
                              <a:gd name="T10" fmla="*/ 558 w 582"/>
                              <a:gd name="T11" fmla="*/ 13 h 1153"/>
                              <a:gd name="T12" fmla="*/ 542 w 582"/>
                              <a:gd name="T13" fmla="*/ 6 h 1153"/>
                              <a:gd name="T14" fmla="*/ 445 w 582"/>
                              <a:gd name="T15" fmla="*/ 119 h 1153"/>
                              <a:gd name="T16" fmla="*/ 225 w 582"/>
                              <a:gd name="T17" fmla="*/ 70 h 1153"/>
                              <a:gd name="T18" fmla="*/ 50 w 582"/>
                              <a:gd name="T19" fmla="*/ 127 h 1153"/>
                              <a:gd name="T20" fmla="*/ 14 w 582"/>
                              <a:gd name="T21" fmla="*/ 354 h 1153"/>
                              <a:gd name="T22" fmla="*/ 12 w 582"/>
                              <a:gd name="T23" fmla="*/ 670 h 1153"/>
                              <a:gd name="T24" fmla="*/ 14 w 582"/>
                              <a:gd name="T25" fmla="*/ 975 h 1153"/>
                              <a:gd name="T26" fmla="*/ 138 w 582"/>
                              <a:gd name="T27" fmla="*/ 1123 h 1153"/>
                              <a:gd name="T28" fmla="*/ 391 w 582"/>
                              <a:gd name="T29" fmla="*/ 1146 h 1153"/>
                              <a:gd name="T30" fmla="*/ 543 w 582"/>
                              <a:gd name="T31" fmla="*/ 1061 h 1153"/>
                              <a:gd name="T32" fmla="*/ 579 w 582"/>
                              <a:gd name="T33" fmla="*/ 776 h 1153"/>
                              <a:gd name="T34" fmla="*/ 568 w 582"/>
                              <a:gd name="T35" fmla="*/ 419 h 1153"/>
                              <a:gd name="T36" fmla="*/ 553 w 582"/>
                              <a:gd name="T37" fmla="*/ 910 h 1153"/>
                              <a:gd name="T38" fmla="*/ 459 w 582"/>
                              <a:gd name="T39" fmla="*/ 1118 h 1153"/>
                              <a:gd name="T40" fmla="*/ 250 w 582"/>
                              <a:gd name="T41" fmla="*/ 1128 h 1153"/>
                              <a:gd name="T42" fmla="*/ 37 w 582"/>
                              <a:gd name="T43" fmla="*/ 1007 h 1153"/>
                              <a:gd name="T44" fmla="*/ 30 w 582"/>
                              <a:gd name="T45" fmla="*/ 752 h 1153"/>
                              <a:gd name="T46" fmla="*/ 33 w 582"/>
                              <a:gd name="T47" fmla="*/ 258 h 1153"/>
                              <a:gd name="T48" fmla="*/ 70 w 582"/>
                              <a:gd name="T49" fmla="*/ 131 h 1153"/>
                              <a:gd name="T50" fmla="*/ 182 w 582"/>
                              <a:gd name="T51" fmla="*/ 91 h 1153"/>
                              <a:gd name="T52" fmla="*/ 440 w 582"/>
                              <a:gd name="T53" fmla="*/ 138 h 1153"/>
                              <a:gd name="T54" fmla="*/ 453 w 582"/>
                              <a:gd name="T55" fmla="*/ 138 h 1153"/>
                              <a:gd name="T56" fmla="*/ 536 w 582"/>
                              <a:gd name="T57" fmla="*/ 41 h 1153"/>
                              <a:gd name="T58" fmla="*/ 533 w 582"/>
                              <a:gd name="T59" fmla="*/ 67 h 1153"/>
                              <a:gd name="T60" fmla="*/ 526 w 582"/>
                              <a:gd name="T61" fmla="*/ 126 h 1153"/>
                              <a:gd name="T62" fmla="*/ 517 w 582"/>
                              <a:gd name="T63" fmla="*/ 184 h 1153"/>
                              <a:gd name="T64" fmla="*/ 524 w 582"/>
                              <a:gd name="T65" fmla="*/ 201 h 1153"/>
                              <a:gd name="T66" fmla="*/ 541 w 582"/>
                              <a:gd name="T67" fmla="*/ 272 h 1153"/>
                              <a:gd name="T68" fmla="*/ 550 w 582"/>
                              <a:gd name="T69" fmla="*/ 419 h 1153"/>
                              <a:gd name="T70" fmla="*/ 553 w 582"/>
                              <a:gd name="T71" fmla="*/ 910 h 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82" h="1153">
                                <a:moveTo>
                                  <a:pt x="568" y="419"/>
                                </a:moveTo>
                                <a:cubicBezTo>
                                  <a:pt x="565" y="370"/>
                                  <a:pt x="563" y="321"/>
                                  <a:pt x="560" y="272"/>
                                </a:cubicBezTo>
                                <a:cubicBezTo>
                                  <a:pt x="558" y="255"/>
                                  <a:pt x="558" y="238"/>
                                  <a:pt x="554" y="222"/>
                                </a:cubicBezTo>
                                <a:cubicBezTo>
                                  <a:pt x="550" y="209"/>
                                  <a:pt x="540" y="196"/>
                                  <a:pt x="537" y="183"/>
                                </a:cubicBezTo>
                                <a:cubicBezTo>
                                  <a:pt x="532" y="154"/>
                                  <a:pt x="547" y="108"/>
                                  <a:pt x="550" y="78"/>
                                </a:cubicBezTo>
                                <a:cubicBezTo>
                                  <a:pt x="553" y="56"/>
                                  <a:pt x="556" y="34"/>
                                  <a:pt x="558" y="13"/>
                                </a:cubicBezTo>
                                <a:cubicBezTo>
                                  <a:pt x="559" y="5"/>
                                  <a:pt x="547" y="0"/>
                                  <a:pt x="542" y="6"/>
                                </a:cubicBezTo>
                                <a:cubicBezTo>
                                  <a:pt x="510" y="44"/>
                                  <a:pt x="477" y="81"/>
                                  <a:pt x="445" y="119"/>
                                </a:cubicBezTo>
                                <a:cubicBezTo>
                                  <a:pt x="384" y="68"/>
                                  <a:pt x="302" y="67"/>
                                  <a:pt x="225" y="70"/>
                                </a:cubicBezTo>
                                <a:cubicBezTo>
                                  <a:pt x="165" y="72"/>
                                  <a:pt x="92" y="77"/>
                                  <a:pt x="50" y="127"/>
                                </a:cubicBezTo>
                                <a:cubicBezTo>
                                  <a:pt x="0" y="185"/>
                                  <a:pt x="15" y="283"/>
                                  <a:pt x="14" y="354"/>
                                </a:cubicBezTo>
                                <a:cubicBezTo>
                                  <a:pt x="13" y="459"/>
                                  <a:pt x="13" y="565"/>
                                  <a:pt x="12" y="670"/>
                                </a:cubicBezTo>
                                <a:cubicBezTo>
                                  <a:pt x="11" y="771"/>
                                  <a:pt x="5" y="874"/>
                                  <a:pt x="14" y="975"/>
                                </a:cubicBezTo>
                                <a:cubicBezTo>
                                  <a:pt x="21" y="1053"/>
                                  <a:pt x="66" y="1096"/>
                                  <a:pt x="138" y="1123"/>
                                </a:cubicBezTo>
                                <a:cubicBezTo>
                                  <a:pt x="218" y="1153"/>
                                  <a:pt x="307" y="1152"/>
                                  <a:pt x="391" y="1146"/>
                                </a:cubicBezTo>
                                <a:cubicBezTo>
                                  <a:pt x="458" y="1142"/>
                                  <a:pt x="515" y="1128"/>
                                  <a:pt x="543" y="1061"/>
                                </a:cubicBezTo>
                                <a:cubicBezTo>
                                  <a:pt x="579" y="976"/>
                                  <a:pt x="577" y="867"/>
                                  <a:pt x="579" y="776"/>
                                </a:cubicBezTo>
                                <a:cubicBezTo>
                                  <a:pt x="582" y="657"/>
                                  <a:pt x="575" y="538"/>
                                  <a:pt x="568" y="419"/>
                                </a:cubicBezTo>
                                <a:close/>
                                <a:moveTo>
                                  <a:pt x="553" y="910"/>
                                </a:moveTo>
                                <a:cubicBezTo>
                                  <a:pt x="546" y="982"/>
                                  <a:pt x="543" y="1092"/>
                                  <a:pt x="459" y="1118"/>
                                </a:cubicBezTo>
                                <a:cubicBezTo>
                                  <a:pt x="397" y="1138"/>
                                  <a:pt x="315" y="1134"/>
                                  <a:pt x="250" y="1128"/>
                                </a:cubicBezTo>
                                <a:cubicBezTo>
                                  <a:pt x="173" y="1121"/>
                                  <a:pt x="58" y="1094"/>
                                  <a:pt x="37" y="1007"/>
                                </a:cubicBezTo>
                                <a:cubicBezTo>
                                  <a:pt x="17" y="927"/>
                                  <a:pt x="29" y="834"/>
                                  <a:pt x="30" y="752"/>
                                </a:cubicBezTo>
                                <a:cubicBezTo>
                                  <a:pt x="31" y="588"/>
                                  <a:pt x="31" y="423"/>
                                  <a:pt x="33" y="258"/>
                                </a:cubicBezTo>
                                <a:cubicBezTo>
                                  <a:pt x="34" y="214"/>
                                  <a:pt x="36" y="164"/>
                                  <a:pt x="70" y="131"/>
                                </a:cubicBezTo>
                                <a:cubicBezTo>
                                  <a:pt x="100" y="103"/>
                                  <a:pt x="143" y="95"/>
                                  <a:pt x="182" y="91"/>
                                </a:cubicBezTo>
                                <a:cubicBezTo>
                                  <a:pt x="267" y="83"/>
                                  <a:pt x="372" y="76"/>
                                  <a:pt x="440" y="138"/>
                                </a:cubicBezTo>
                                <a:cubicBezTo>
                                  <a:pt x="443" y="141"/>
                                  <a:pt x="449" y="142"/>
                                  <a:pt x="453" y="138"/>
                                </a:cubicBezTo>
                                <a:cubicBezTo>
                                  <a:pt x="480" y="106"/>
                                  <a:pt x="508" y="74"/>
                                  <a:pt x="536" y="41"/>
                                </a:cubicBezTo>
                                <a:cubicBezTo>
                                  <a:pt x="535" y="50"/>
                                  <a:pt x="534" y="59"/>
                                  <a:pt x="533" y="67"/>
                                </a:cubicBezTo>
                                <a:cubicBezTo>
                                  <a:pt x="531" y="87"/>
                                  <a:pt x="528" y="107"/>
                                  <a:pt x="526" y="126"/>
                                </a:cubicBezTo>
                                <a:cubicBezTo>
                                  <a:pt x="523" y="143"/>
                                  <a:pt x="515" y="167"/>
                                  <a:pt x="517" y="184"/>
                                </a:cubicBezTo>
                                <a:cubicBezTo>
                                  <a:pt x="518" y="192"/>
                                  <a:pt x="520" y="193"/>
                                  <a:pt x="524" y="201"/>
                                </a:cubicBezTo>
                                <a:cubicBezTo>
                                  <a:pt x="536" y="223"/>
                                  <a:pt x="539" y="246"/>
                                  <a:pt x="541" y="272"/>
                                </a:cubicBezTo>
                                <a:cubicBezTo>
                                  <a:pt x="544" y="321"/>
                                  <a:pt x="547" y="370"/>
                                  <a:pt x="550" y="419"/>
                                </a:cubicBezTo>
                                <a:cubicBezTo>
                                  <a:pt x="559" y="582"/>
                                  <a:pt x="569" y="747"/>
                                  <a:pt x="553" y="9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6" name="Freeform 6"/>
                        <wps:cNvSpPr/>
                        <wps:spPr bwMode="auto">
                          <a:xfrm>
                            <a:off x="4270" y="1185"/>
                            <a:ext cx="110" cy="252"/>
                          </a:xfrm>
                          <a:custGeom>
                            <a:avLst/>
                            <a:gdLst>
                              <a:gd name="T0" fmla="*/ 36 w 46"/>
                              <a:gd name="T1" fmla="*/ 106 h 106"/>
                              <a:gd name="T2" fmla="*/ 26 w 46"/>
                              <a:gd name="T3" fmla="*/ 97 h 106"/>
                              <a:gd name="T4" fmla="*/ 19 w 46"/>
                              <a:gd name="T5" fmla="*/ 59 h 106"/>
                              <a:gd name="T6" fmla="*/ 18 w 46"/>
                              <a:gd name="T7" fmla="*/ 57 h 106"/>
                              <a:gd name="T8" fmla="*/ 10 w 46"/>
                              <a:gd name="T9" fmla="*/ 47 h 106"/>
                              <a:gd name="T10" fmla="*/ 8 w 46"/>
                              <a:gd name="T11" fmla="*/ 45 h 106"/>
                              <a:gd name="T12" fmla="*/ 1 w 46"/>
                              <a:gd name="T13" fmla="*/ 24 h 106"/>
                              <a:gd name="T14" fmla="*/ 4 w 46"/>
                              <a:gd name="T15" fmla="*/ 9 h 106"/>
                              <a:gd name="T16" fmla="*/ 15 w 46"/>
                              <a:gd name="T17" fmla="*/ 1 h 106"/>
                              <a:gd name="T18" fmla="*/ 23 w 46"/>
                              <a:gd name="T19" fmla="*/ 12 h 106"/>
                              <a:gd name="T20" fmla="*/ 20 w 46"/>
                              <a:gd name="T21" fmla="*/ 27 h 106"/>
                              <a:gd name="T22" fmla="*/ 22 w 46"/>
                              <a:gd name="T23" fmla="*/ 32 h 106"/>
                              <a:gd name="T24" fmla="*/ 24 w 46"/>
                              <a:gd name="T25" fmla="*/ 34 h 106"/>
                              <a:gd name="T26" fmla="*/ 34 w 46"/>
                              <a:gd name="T27" fmla="*/ 46 h 106"/>
                              <a:gd name="T28" fmla="*/ 35 w 46"/>
                              <a:gd name="T29" fmla="*/ 47 h 106"/>
                              <a:gd name="T30" fmla="*/ 36 w 46"/>
                              <a:gd name="T31" fmla="*/ 50 h 106"/>
                              <a:gd name="T32" fmla="*/ 46 w 46"/>
                              <a:gd name="T33" fmla="*/ 96 h 106"/>
                              <a:gd name="T34" fmla="*/ 37 w 46"/>
                              <a:gd name="T35" fmla="*/ 106 h 106"/>
                              <a:gd name="T36" fmla="*/ 36 w 46"/>
                              <a:gd name="T3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106">
                                <a:moveTo>
                                  <a:pt x="36" y="106"/>
                                </a:moveTo>
                                <a:cubicBezTo>
                                  <a:pt x="31" y="106"/>
                                  <a:pt x="27" y="102"/>
                                  <a:pt x="26" y="97"/>
                                </a:cubicBezTo>
                                <a:cubicBezTo>
                                  <a:pt x="25" y="80"/>
                                  <a:pt x="22" y="65"/>
                                  <a:pt x="19" y="59"/>
                                </a:cubicBezTo>
                                <a:cubicBezTo>
                                  <a:pt x="18" y="57"/>
                                  <a:pt x="18" y="57"/>
                                  <a:pt x="18" y="57"/>
                                </a:cubicBezTo>
                                <a:cubicBezTo>
                                  <a:pt x="16" y="54"/>
                                  <a:pt x="12" y="50"/>
                                  <a:pt x="10" y="47"/>
                                </a:cubicBezTo>
                                <a:cubicBezTo>
                                  <a:pt x="8" y="45"/>
                                  <a:pt x="8" y="45"/>
                                  <a:pt x="8" y="45"/>
                                </a:cubicBezTo>
                                <a:cubicBezTo>
                                  <a:pt x="3" y="40"/>
                                  <a:pt x="0" y="31"/>
                                  <a:pt x="1" y="24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5" y="4"/>
                                  <a:pt x="10" y="0"/>
                                  <a:pt x="15" y="1"/>
                                </a:cubicBezTo>
                                <a:cubicBezTo>
                                  <a:pt x="20" y="2"/>
                                  <a:pt x="24" y="7"/>
                                  <a:pt x="23" y="12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0" y="28"/>
                                  <a:pt x="21" y="31"/>
                                  <a:pt x="22" y="32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7" y="38"/>
                                  <a:pt x="31" y="43"/>
                                  <a:pt x="34" y="46"/>
                                </a:cubicBezTo>
                                <a:cubicBezTo>
                                  <a:pt x="34" y="46"/>
                                  <a:pt x="34" y="47"/>
                                  <a:pt x="35" y="47"/>
                                </a:cubicBezTo>
                                <a:cubicBezTo>
                                  <a:pt x="36" y="50"/>
                                  <a:pt x="36" y="50"/>
                                  <a:pt x="36" y="50"/>
                                </a:cubicBezTo>
                                <a:cubicBezTo>
                                  <a:pt x="42" y="62"/>
                                  <a:pt x="45" y="84"/>
                                  <a:pt x="46" y="96"/>
                                </a:cubicBezTo>
                                <a:cubicBezTo>
                                  <a:pt x="46" y="101"/>
                                  <a:pt x="42" y="106"/>
                                  <a:pt x="37" y="106"/>
                                </a:cubicBezTo>
                                <a:cubicBezTo>
                                  <a:pt x="37" y="106"/>
                                  <a:pt x="36" y="106"/>
                                  <a:pt x="36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7" name="Freeform 7"/>
                        <wps:cNvSpPr/>
                        <wps:spPr bwMode="auto">
                          <a:xfrm>
                            <a:off x="4349" y="1673"/>
                            <a:ext cx="48" cy="64"/>
                          </a:xfrm>
                          <a:custGeom>
                            <a:avLst/>
                            <a:gdLst>
                              <a:gd name="T0" fmla="*/ 11 w 20"/>
                              <a:gd name="T1" fmla="*/ 27 h 27"/>
                              <a:gd name="T2" fmla="*/ 1 w 20"/>
                              <a:gd name="T3" fmla="*/ 18 h 27"/>
                              <a:gd name="T4" fmla="*/ 0 w 20"/>
                              <a:gd name="T5" fmla="*/ 10 h 27"/>
                              <a:gd name="T6" fmla="*/ 10 w 20"/>
                              <a:gd name="T7" fmla="*/ 0 h 27"/>
                              <a:gd name="T8" fmla="*/ 20 w 20"/>
                              <a:gd name="T9" fmla="*/ 9 h 27"/>
                              <a:gd name="T10" fmla="*/ 20 w 20"/>
                              <a:gd name="T11" fmla="*/ 17 h 27"/>
                              <a:gd name="T12" fmla="*/ 11 w 20"/>
                              <a:gd name="T13" fmla="*/ 27 h 27"/>
                              <a:gd name="T14" fmla="*/ 11 w 20"/>
                              <a:gd name="T1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1" y="27"/>
                                </a:moveTo>
                                <a:cubicBezTo>
                                  <a:pt x="5" y="27"/>
                                  <a:pt x="1" y="23"/>
                                  <a:pt x="1" y="18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5"/>
                                  <a:pt x="4" y="0"/>
                                  <a:pt x="10" y="0"/>
                                </a:cubicBezTo>
                                <a:cubicBezTo>
                                  <a:pt x="15" y="0"/>
                                  <a:pt x="19" y="4"/>
                                  <a:pt x="20" y="9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22"/>
                                  <a:pt x="16" y="27"/>
                                  <a:pt x="11" y="27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8" name="Freeform 8"/>
                        <wps:cNvSpPr>
                          <a:spLocks noEditPoints="1"/>
                        </wps:cNvSpPr>
                        <wps:spPr bwMode="auto">
                          <a:xfrm>
                            <a:off x="3255" y="1045"/>
                            <a:ext cx="1168" cy="2387"/>
                          </a:xfrm>
                          <a:custGeom>
                            <a:avLst/>
                            <a:gdLst>
                              <a:gd name="T0" fmla="*/ 253 w 490"/>
                              <a:gd name="T1" fmla="*/ 1003 h 1004"/>
                              <a:gd name="T2" fmla="*/ 240 w 490"/>
                              <a:gd name="T3" fmla="*/ 983 h 1004"/>
                              <a:gd name="T4" fmla="*/ 269 w 490"/>
                              <a:gd name="T5" fmla="*/ 985 h 1004"/>
                              <a:gd name="T6" fmla="*/ 333 w 490"/>
                              <a:gd name="T7" fmla="*/ 982 h 1004"/>
                              <a:gd name="T8" fmla="*/ 270 w 490"/>
                              <a:gd name="T9" fmla="*/ 1004 h 1004"/>
                              <a:gd name="T10" fmla="*/ 262 w 490"/>
                              <a:gd name="T11" fmla="*/ 1004 h 1004"/>
                              <a:gd name="T12" fmla="*/ 120 w 490"/>
                              <a:gd name="T13" fmla="*/ 981 h 1004"/>
                              <a:gd name="T14" fmla="*/ 117 w 490"/>
                              <a:gd name="T15" fmla="*/ 960 h 1004"/>
                              <a:gd name="T16" fmla="*/ 122 w 490"/>
                              <a:gd name="T17" fmla="*/ 981 h 1004"/>
                              <a:gd name="T18" fmla="*/ 432 w 490"/>
                              <a:gd name="T19" fmla="*/ 949 h 1004"/>
                              <a:gd name="T20" fmla="*/ 453 w 490"/>
                              <a:gd name="T21" fmla="*/ 952 h 1004"/>
                              <a:gd name="T22" fmla="*/ 20 w 490"/>
                              <a:gd name="T23" fmla="*/ 916 h 1004"/>
                              <a:gd name="T24" fmla="*/ 1 w 490"/>
                              <a:gd name="T25" fmla="*/ 812 h 1004"/>
                              <a:gd name="T26" fmla="*/ 23 w 490"/>
                              <a:gd name="T27" fmla="*/ 870 h 1004"/>
                              <a:gd name="T28" fmla="*/ 20 w 490"/>
                              <a:gd name="T29" fmla="*/ 916 h 1004"/>
                              <a:gd name="T30" fmla="*/ 462 w 490"/>
                              <a:gd name="T31" fmla="*/ 832 h 1004"/>
                              <a:gd name="T32" fmla="*/ 487 w 490"/>
                              <a:gd name="T33" fmla="*/ 739 h 1004"/>
                              <a:gd name="T34" fmla="*/ 10 w 490"/>
                              <a:gd name="T35" fmla="*/ 703 h 1004"/>
                              <a:gd name="T36" fmla="*/ 0 w 490"/>
                              <a:gd name="T37" fmla="*/ 686 h 1004"/>
                              <a:gd name="T38" fmla="*/ 19 w 490"/>
                              <a:gd name="T39" fmla="*/ 686 h 1004"/>
                              <a:gd name="T40" fmla="*/ 480 w 490"/>
                              <a:gd name="T41" fmla="*/ 630 h 1004"/>
                              <a:gd name="T42" fmla="*/ 470 w 490"/>
                              <a:gd name="T43" fmla="*/ 612 h 1004"/>
                              <a:gd name="T44" fmla="*/ 490 w 490"/>
                              <a:gd name="T45" fmla="*/ 620 h 1004"/>
                              <a:gd name="T46" fmla="*/ 11 w 490"/>
                              <a:gd name="T47" fmla="*/ 577 h 1004"/>
                              <a:gd name="T48" fmla="*/ 11 w 490"/>
                              <a:gd name="T49" fmla="*/ 463 h 1004"/>
                              <a:gd name="T50" fmla="*/ 20 w 490"/>
                              <a:gd name="T51" fmla="*/ 568 h 1004"/>
                              <a:gd name="T52" fmla="*/ 469 w 490"/>
                              <a:gd name="T53" fmla="*/ 494 h 1004"/>
                              <a:gd name="T54" fmla="*/ 485 w 490"/>
                              <a:gd name="T55" fmla="*/ 399 h 1004"/>
                              <a:gd name="T56" fmla="*/ 479 w 490"/>
                              <a:gd name="T57" fmla="*/ 504 h 1004"/>
                              <a:gd name="T58" fmla="*/ 3 w 490"/>
                              <a:gd name="T59" fmla="*/ 354 h 1004"/>
                              <a:gd name="T60" fmla="*/ 12 w 490"/>
                              <a:gd name="T61" fmla="*/ 337 h 1004"/>
                              <a:gd name="T62" fmla="*/ 12 w 490"/>
                              <a:gd name="T63" fmla="*/ 364 h 1004"/>
                              <a:gd name="T64" fmla="*/ 3 w 490"/>
                              <a:gd name="T65" fmla="*/ 228 h 1004"/>
                              <a:gd name="T66" fmla="*/ 4 w 490"/>
                              <a:gd name="T67" fmla="*/ 149 h 1004"/>
                              <a:gd name="T68" fmla="*/ 24 w 490"/>
                              <a:gd name="T69" fmla="*/ 134 h 1004"/>
                              <a:gd name="T70" fmla="*/ 23 w 490"/>
                              <a:gd name="T71" fmla="*/ 228 h 1004"/>
                              <a:gd name="T72" fmla="*/ 382 w 490"/>
                              <a:gd name="T73" fmla="*/ 78 h 1004"/>
                              <a:gd name="T74" fmla="*/ 390 w 490"/>
                              <a:gd name="T75" fmla="*/ 59 h 1004"/>
                              <a:gd name="T76" fmla="*/ 389 w 490"/>
                              <a:gd name="T77" fmla="*/ 81 h 1004"/>
                              <a:gd name="T78" fmla="*/ 57 w 490"/>
                              <a:gd name="T79" fmla="*/ 23 h 1004"/>
                              <a:gd name="T80" fmla="*/ 73 w 490"/>
                              <a:gd name="T81" fmla="*/ 37 h 1004"/>
                              <a:gd name="T82" fmla="*/ 280 w 490"/>
                              <a:gd name="T83" fmla="*/ 23 h 1004"/>
                              <a:gd name="T84" fmla="*/ 185 w 490"/>
                              <a:gd name="T85" fmla="*/ 20 h 1004"/>
                              <a:gd name="T86" fmla="*/ 225 w 490"/>
                              <a:gd name="T87" fmla="*/ 0 h 1004"/>
                              <a:gd name="T88" fmla="*/ 280 w 490"/>
                              <a:gd name="T89" fmla="*/ 23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90" h="1004">
                                <a:moveTo>
                                  <a:pt x="262" y="1004"/>
                                </a:moveTo>
                                <a:cubicBezTo>
                                  <a:pt x="261" y="1004"/>
                                  <a:pt x="261" y="1004"/>
                                  <a:pt x="261" y="1004"/>
                                </a:cubicBezTo>
                                <a:cubicBezTo>
                                  <a:pt x="253" y="1003"/>
                                  <a:pt x="253" y="1003"/>
                                  <a:pt x="253" y="1003"/>
                                </a:cubicBezTo>
                                <a:cubicBezTo>
                                  <a:pt x="253" y="1003"/>
                                  <a:pt x="247" y="1003"/>
                                  <a:pt x="238" y="1002"/>
                                </a:cubicBezTo>
                                <a:cubicBezTo>
                                  <a:pt x="233" y="1001"/>
                                  <a:pt x="229" y="996"/>
                                  <a:pt x="229" y="991"/>
                                </a:cubicBezTo>
                                <a:cubicBezTo>
                                  <a:pt x="230" y="986"/>
                                  <a:pt x="235" y="982"/>
                                  <a:pt x="240" y="983"/>
                                </a:cubicBezTo>
                                <a:cubicBezTo>
                                  <a:pt x="249" y="984"/>
                                  <a:pt x="255" y="984"/>
                                  <a:pt x="255" y="984"/>
                                </a:cubicBezTo>
                                <a:cubicBezTo>
                                  <a:pt x="262" y="985"/>
                                  <a:pt x="262" y="985"/>
                                  <a:pt x="262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70" y="985"/>
                                </a:cubicBezTo>
                                <a:cubicBezTo>
                                  <a:pt x="280" y="984"/>
                                  <a:pt x="307" y="984"/>
                                  <a:pt x="333" y="982"/>
                                </a:cubicBezTo>
                                <a:cubicBezTo>
                                  <a:pt x="338" y="982"/>
                                  <a:pt x="343" y="986"/>
                                  <a:pt x="343" y="991"/>
                                </a:cubicBezTo>
                                <a:cubicBezTo>
                                  <a:pt x="344" y="997"/>
                                  <a:pt x="339" y="1001"/>
                                  <a:pt x="334" y="1001"/>
                                </a:cubicBezTo>
                                <a:cubicBezTo>
                                  <a:pt x="308" y="1003"/>
                                  <a:pt x="281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69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lose/>
                                <a:moveTo>
                                  <a:pt x="122" y="981"/>
                                </a:moveTo>
                                <a:cubicBezTo>
                                  <a:pt x="122" y="981"/>
                                  <a:pt x="121" y="981"/>
                                  <a:pt x="120" y="981"/>
                                </a:cubicBezTo>
                                <a:cubicBezTo>
                                  <a:pt x="117" y="980"/>
                                  <a:pt x="115" y="980"/>
                                  <a:pt x="112" y="979"/>
                                </a:cubicBezTo>
                                <a:cubicBezTo>
                                  <a:pt x="107" y="977"/>
                                  <a:pt x="104" y="972"/>
                                  <a:pt x="105" y="967"/>
                                </a:cubicBezTo>
                                <a:cubicBezTo>
                                  <a:pt x="107" y="962"/>
                                  <a:pt x="112" y="959"/>
                                  <a:pt x="117" y="960"/>
                                </a:cubicBezTo>
                                <a:cubicBezTo>
                                  <a:pt x="120" y="961"/>
                                  <a:pt x="122" y="962"/>
                                  <a:pt x="125" y="962"/>
                                </a:cubicBezTo>
                                <a:cubicBezTo>
                                  <a:pt x="130" y="964"/>
                                  <a:pt x="133" y="969"/>
                                  <a:pt x="132" y="974"/>
                                </a:cubicBezTo>
                                <a:cubicBezTo>
                                  <a:pt x="131" y="978"/>
                                  <a:pt x="127" y="981"/>
                                  <a:pt x="122" y="981"/>
                                </a:cubicBezTo>
                                <a:close/>
                                <a:moveTo>
                                  <a:pt x="440" y="964"/>
                                </a:moveTo>
                                <a:cubicBezTo>
                                  <a:pt x="439" y="964"/>
                                  <a:pt x="437" y="964"/>
                                  <a:pt x="435" y="962"/>
                                </a:cubicBezTo>
                                <a:cubicBezTo>
                                  <a:pt x="431" y="960"/>
                                  <a:pt x="430" y="954"/>
                                  <a:pt x="432" y="949"/>
                                </a:cubicBezTo>
                                <a:cubicBezTo>
                                  <a:pt x="434" y="947"/>
                                  <a:pt x="435" y="945"/>
                                  <a:pt x="436" y="943"/>
                                </a:cubicBezTo>
                                <a:cubicBezTo>
                                  <a:pt x="439" y="938"/>
                                  <a:pt x="445" y="937"/>
                                  <a:pt x="449" y="939"/>
                                </a:cubicBezTo>
                                <a:cubicBezTo>
                                  <a:pt x="454" y="942"/>
                                  <a:pt x="456" y="948"/>
                                  <a:pt x="453" y="952"/>
                                </a:cubicBezTo>
                                <a:cubicBezTo>
                                  <a:pt x="452" y="955"/>
                                  <a:pt x="450" y="957"/>
                                  <a:pt x="449" y="960"/>
                                </a:cubicBezTo>
                                <a:cubicBezTo>
                                  <a:pt x="447" y="962"/>
                                  <a:pt x="444" y="964"/>
                                  <a:pt x="440" y="964"/>
                                </a:cubicBezTo>
                                <a:close/>
                                <a:moveTo>
                                  <a:pt x="20" y="916"/>
                                </a:moveTo>
                                <a:cubicBezTo>
                                  <a:pt x="16" y="916"/>
                                  <a:pt x="12" y="913"/>
                                  <a:pt x="11" y="909"/>
                                </a:cubicBezTo>
                                <a:cubicBezTo>
                                  <a:pt x="6" y="897"/>
                                  <a:pt x="5" y="884"/>
                                  <a:pt x="4" y="872"/>
                                </a:cubicBezTo>
                                <a:cubicBezTo>
                                  <a:pt x="2" y="858"/>
                                  <a:pt x="1" y="837"/>
                                  <a:pt x="1" y="812"/>
                                </a:cubicBezTo>
                                <a:cubicBezTo>
                                  <a:pt x="0" y="807"/>
                                  <a:pt x="5" y="803"/>
                                  <a:pt x="10" y="802"/>
                                </a:cubicBezTo>
                                <a:cubicBezTo>
                                  <a:pt x="15" y="802"/>
                                  <a:pt x="20" y="806"/>
                                  <a:pt x="20" y="812"/>
                                </a:cubicBezTo>
                                <a:cubicBezTo>
                                  <a:pt x="21" y="836"/>
                                  <a:pt x="22" y="856"/>
                                  <a:pt x="23" y="870"/>
                                </a:cubicBezTo>
                                <a:cubicBezTo>
                                  <a:pt x="24" y="881"/>
                                  <a:pt x="25" y="893"/>
                                  <a:pt x="29" y="903"/>
                                </a:cubicBezTo>
                                <a:cubicBezTo>
                                  <a:pt x="31" y="908"/>
                                  <a:pt x="28" y="913"/>
                                  <a:pt x="23" y="915"/>
                                </a:cubicBezTo>
                                <a:cubicBezTo>
                                  <a:pt x="22" y="915"/>
                                  <a:pt x="21" y="916"/>
                                  <a:pt x="20" y="916"/>
                                </a:cubicBezTo>
                                <a:close/>
                                <a:moveTo>
                                  <a:pt x="471" y="843"/>
                                </a:moveTo>
                                <a:cubicBezTo>
                                  <a:pt x="471" y="843"/>
                                  <a:pt x="470" y="843"/>
                                  <a:pt x="470" y="843"/>
                                </a:cubicBezTo>
                                <a:cubicBezTo>
                                  <a:pt x="465" y="842"/>
                                  <a:pt x="461" y="837"/>
                                  <a:pt x="462" y="832"/>
                                </a:cubicBezTo>
                                <a:cubicBezTo>
                                  <a:pt x="464" y="805"/>
                                  <a:pt x="466" y="773"/>
                                  <a:pt x="468" y="738"/>
                                </a:cubicBezTo>
                                <a:cubicBezTo>
                                  <a:pt x="468" y="733"/>
                                  <a:pt x="473" y="729"/>
                                  <a:pt x="478" y="729"/>
                                </a:cubicBezTo>
                                <a:cubicBezTo>
                                  <a:pt x="483" y="729"/>
                                  <a:pt x="487" y="734"/>
                                  <a:pt x="487" y="739"/>
                                </a:cubicBezTo>
                                <a:cubicBezTo>
                                  <a:pt x="486" y="774"/>
                                  <a:pt x="484" y="806"/>
                                  <a:pt x="481" y="834"/>
                                </a:cubicBezTo>
                                <a:cubicBezTo>
                                  <a:pt x="480" y="839"/>
                                  <a:pt x="476" y="843"/>
                                  <a:pt x="471" y="843"/>
                                </a:cubicBezTo>
                                <a:close/>
                                <a:moveTo>
                                  <a:pt x="10" y="703"/>
                                </a:moveTo>
                                <a:cubicBezTo>
                                  <a:pt x="10" y="703"/>
                                  <a:pt x="10" y="703"/>
                                  <a:pt x="10" y="703"/>
                                </a:cubicBezTo>
                                <a:cubicBezTo>
                                  <a:pt x="4" y="703"/>
                                  <a:pt x="0" y="699"/>
                                  <a:pt x="0" y="694"/>
                                </a:cubicBezTo>
                                <a:cubicBezTo>
                                  <a:pt x="0" y="686"/>
                                  <a:pt x="0" y="686"/>
                                  <a:pt x="0" y="686"/>
                                </a:cubicBezTo>
                                <a:cubicBezTo>
                                  <a:pt x="0" y="680"/>
                                  <a:pt x="5" y="676"/>
                                  <a:pt x="10" y="676"/>
                                </a:cubicBezTo>
                                <a:cubicBezTo>
                                  <a:pt x="10" y="676"/>
                                  <a:pt x="10" y="676"/>
                                  <a:pt x="10" y="676"/>
                                </a:cubicBezTo>
                                <a:cubicBezTo>
                                  <a:pt x="15" y="676"/>
                                  <a:pt x="19" y="681"/>
                                  <a:pt x="19" y="686"/>
                                </a:cubicBezTo>
                                <a:cubicBezTo>
                                  <a:pt x="19" y="694"/>
                                  <a:pt x="19" y="694"/>
                                  <a:pt x="19" y="694"/>
                                </a:cubicBezTo>
                                <a:cubicBezTo>
                                  <a:pt x="19" y="699"/>
                                  <a:pt x="15" y="703"/>
                                  <a:pt x="10" y="703"/>
                                </a:cubicBezTo>
                                <a:close/>
                                <a:moveTo>
                                  <a:pt x="480" y="630"/>
                                </a:moveTo>
                                <a:cubicBezTo>
                                  <a:pt x="480" y="630"/>
                                  <a:pt x="480" y="630"/>
                                  <a:pt x="480" y="630"/>
                                </a:cubicBezTo>
                                <a:cubicBezTo>
                                  <a:pt x="475" y="630"/>
                                  <a:pt x="470" y="626"/>
                                  <a:pt x="470" y="620"/>
                                </a:cubicBezTo>
                                <a:cubicBezTo>
                                  <a:pt x="470" y="612"/>
                                  <a:pt x="470" y="612"/>
                                  <a:pt x="470" y="612"/>
                                </a:cubicBezTo>
                                <a:cubicBezTo>
                                  <a:pt x="470" y="607"/>
                                  <a:pt x="475" y="603"/>
                                  <a:pt x="480" y="603"/>
                                </a:cubicBezTo>
                                <a:cubicBezTo>
                                  <a:pt x="485" y="603"/>
                                  <a:pt x="490" y="607"/>
                                  <a:pt x="490" y="612"/>
                                </a:cubicBezTo>
                                <a:cubicBezTo>
                                  <a:pt x="490" y="620"/>
                                  <a:pt x="490" y="620"/>
                                  <a:pt x="490" y="620"/>
                                </a:cubicBezTo>
                                <a:cubicBezTo>
                                  <a:pt x="490" y="626"/>
                                  <a:pt x="485" y="630"/>
                                  <a:pt x="480" y="630"/>
                                </a:cubicBezTo>
                                <a:close/>
                                <a:moveTo>
                                  <a:pt x="11" y="577"/>
                                </a:moveTo>
                                <a:cubicBezTo>
                                  <a:pt x="11" y="577"/>
                                  <a:pt x="11" y="577"/>
                                  <a:pt x="11" y="577"/>
                                </a:cubicBezTo>
                                <a:cubicBezTo>
                                  <a:pt x="5" y="577"/>
                                  <a:pt x="1" y="573"/>
                                  <a:pt x="1" y="567"/>
                                </a:cubicBezTo>
                                <a:cubicBezTo>
                                  <a:pt x="2" y="473"/>
                                  <a:pt x="2" y="473"/>
                                  <a:pt x="2" y="473"/>
                                </a:cubicBezTo>
                                <a:cubicBezTo>
                                  <a:pt x="2" y="467"/>
                                  <a:pt x="6" y="463"/>
                                  <a:pt x="11" y="463"/>
                                </a:cubicBezTo>
                                <a:cubicBezTo>
                                  <a:pt x="11" y="463"/>
                                  <a:pt x="11" y="463"/>
                                  <a:pt x="11" y="463"/>
                                </a:cubicBezTo>
                                <a:cubicBezTo>
                                  <a:pt x="17" y="463"/>
                                  <a:pt x="21" y="468"/>
                                  <a:pt x="21" y="473"/>
                                </a:cubicBezTo>
                                <a:cubicBezTo>
                                  <a:pt x="20" y="568"/>
                                  <a:pt x="20" y="568"/>
                                  <a:pt x="20" y="568"/>
                                </a:cubicBezTo>
                                <a:cubicBezTo>
                                  <a:pt x="20" y="573"/>
                                  <a:pt x="16" y="577"/>
                                  <a:pt x="11" y="577"/>
                                </a:cubicBezTo>
                                <a:close/>
                                <a:moveTo>
                                  <a:pt x="479" y="504"/>
                                </a:moveTo>
                                <a:cubicBezTo>
                                  <a:pt x="473" y="504"/>
                                  <a:pt x="469" y="500"/>
                                  <a:pt x="469" y="494"/>
                                </a:cubicBezTo>
                                <a:cubicBezTo>
                                  <a:pt x="468" y="463"/>
                                  <a:pt x="467" y="432"/>
                                  <a:pt x="466" y="400"/>
                                </a:cubicBezTo>
                                <a:cubicBezTo>
                                  <a:pt x="466" y="395"/>
                                  <a:pt x="470" y="390"/>
                                  <a:pt x="475" y="390"/>
                                </a:cubicBezTo>
                                <a:cubicBezTo>
                                  <a:pt x="481" y="390"/>
                                  <a:pt x="485" y="394"/>
                                  <a:pt x="485" y="399"/>
                                </a:cubicBezTo>
                                <a:cubicBezTo>
                                  <a:pt x="487" y="431"/>
                                  <a:pt x="488" y="463"/>
                                  <a:pt x="488" y="494"/>
                                </a:cubicBezTo>
                                <a:cubicBezTo>
                                  <a:pt x="488" y="499"/>
                                  <a:pt x="484" y="504"/>
                                  <a:pt x="479" y="504"/>
                                </a:cubicBezTo>
                                <a:cubicBezTo>
                                  <a:pt x="479" y="504"/>
                                  <a:pt x="479" y="504"/>
                                  <a:pt x="479" y="504"/>
                                </a:cubicBezTo>
                                <a:close/>
                                <a:moveTo>
                                  <a:pt x="12" y="364"/>
                                </a:moveTo>
                                <a:cubicBezTo>
                                  <a:pt x="12" y="364"/>
                                  <a:pt x="12" y="364"/>
                                  <a:pt x="12" y="364"/>
                                </a:cubicBezTo>
                                <a:cubicBezTo>
                                  <a:pt x="7" y="364"/>
                                  <a:pt x="3" y="360"/>
                                  <a:pt x="3" y="354"/>
                                </a:cubicBezTo>
                                <a:cubicBezTo>
                                  <a:pt x="3" y="347"/>
                                  <a:pt x="3" y="347"/>
                                  <a:pt x="3" y="347"/>
                                </a:cubicBezTo>
                                <a:cubicBezTo>
                                  <a:pt x="3" y="341"/>
                                  <a:pt x="7" y="337"/>
                                  <a:pt x="12" y="337"/>
                                </a:cubicBezTo>
                                <a:cubicBezTo>
                                  <a:pt x="12" y="337"/>
                                  <a:pt x="12" y="337"/>
                                  <a:pt x="12" y="337"/>
                                </a:cubicBezTo>
                                <a:cubicBezTo>
                                  <a:pt x="18" y="337"/>
                                  <a:pt x="22" y="341"/>
                                  <a:pt x="22" y="347"/>
                                </a:cubicBezTo>
                                <a:cubicBezTo>
                                  <a:pt x="22" y="355"/>
                                  <a:pt x="22" y="355"/>
                                  <a:pt x="22" y="355"/>
                                </a:cubicBezTo>
                                <a:cubicBezTo>
                                  <a:pt x="22" y="360"/>
                                  <a:pt x="17" y="364"/>
                                  <a:pt x="12" y="364"/>
                                </a:cubicBezTo>
                                <a:close/>
                                <a:moveTo>
                                  <a:pt x="13" y="238"/>
                                </a:moveTo>
                                <a:cubicBezTo>
                                  <a:pt x="13" y="238"/>
                                  <a:pt x="13" y="238"/>
                                  <a:pt x="13" y="238"/>
                                </a:cubicBezTo>
                                <a:cubicBezTo>
                                  <a:pt x="8" y="238"/>
                                  <a:pt x="3" y="234"/>
                                  <a:pt x="3" y="228"/>
                                </a:cubicBezTo>
                                <a:cubicBezTo>
                                  <a:pt x="4" y="165"/>
                                  <a:pt x="4" y="165"/>
                                  <a:pt x="4" y="165"/>
                                </a:cubicBezTo>
                                <a:cubicBezTo>
                                  <a:pt x="4" y="161"/>
                                  <a:pt x="4" y="154"/>
                                  <a:pt x="4" y="149"/>
                                </a:cubicBezTo>
                                <a:cubicBezTo>
                                  <a:pt x="4" y="149"/>
                                  <a:pt x="4" y="149"/>
                                  <a:pt x="4" y="149"/>
                                </a:cubicBezTo>
                                <a:cubicBezTo>
                                  <a:pt x="4" y="149"/>
                                  <a:pt x="4" y="143"/>
                                  <a:pt x="5" y="133"/>
                                </a:cubicBezTo>
                                <a:cubicBezTo>
                                  <a:pt x="6" y="128"/>
                                  <a:pt x="10" y="123"/>
                                  <a:pt x="16" y="124"/>
                                </a:cubicBezTo>
                                <a:cubicBezTo>
                                  <a:pt x="21" y="124"/>
                                  <a:pt x="25" y="129"/>
                                  <a:pt x="24" y="134"/>
                                </a:cubicBezTo>
                                <a:cubicBezTo>
                                  <a:pt x="24" y="144"/>
                                  <a:pt x="23" y="150"/>
                                  <a:pt x="23" y="150"/>
                                </a:cubicBezTo>
                                <a:cubicBezTo>
                                  <a:pt x="23" y="154"/>
                                  <a:pt x="23" y="161"/>
                                  <a:pt x="23" y="165"/>
                                </a:cubicBezTo>
                                <a:cubicBezTo>
                                  <a:pt x="23" y="228"/>
                                  <a:pt x="23" y="228"/>
                                  <a:pt x="23" y="228"/>
                                </a:cubicBezTo>
                                <a:cubicBezTo>
                                  <a:pt x="23" y="234"/>
                                  <a:pt x="18" y="238"/>
                                  <a:pt x="13" y="238"/>
                                </a:cubicBezTo>
                                <a:close/>
                                <a:moveTo>
                                  <a:pt x="389" y="81"/>
                                </a:moveTo>
                                <a:cubicBezTo>
                                  <a:pt x="386" y="81"/>
                                  <a:pt x="384" y="80"/>
                                  <a:pt x="382" y="78"/>
                                </a:cubicBezTo>
                                <a:cubicBezTo>
                                  <a:pt x="376" y="72"/>
                                  <a:pt x="376" y="72"/>
                                  <a:pt x="376" y="72"/>
                                </a:cubicBezTo>
                                <a:cubicBezTo>
                                  <a:pt x="373" y="68"/>
                                  <a:pt x="373" y="62"/>
                                  <a:pt x="376" y="59"/>
                                </a:cubicBezTo>
                                <a:cubicBezTo>
                                  <a:pt x="380" y="55"/>
                                  <a:pt x="386" y="55"/>
                                  <a:pt x="390" y="59"/>
                                </a:cubicBezTo>
                                <a:cubicBezTo>
                                  <a:pt x="396" y="64"/>
                                  <a:pt x="396" y="64"/>
                                  <a:pt x="396" y="64"/>
                                </a:cubicBezTo>
                                <a:cubicBezTo>
                                  <a:pt x="399" y="68"/>
                                  <a:pt x="399" y="74"/>
                                  <a:pt x="396" y="78"/>
                                </a:cubicBezTo>
                                <a:cubicBezTo>
                                  <a:pt x="394" y="80"/>
                                  <a:pt x="391" y="81"/>
                                  <a:pt x="389" y="81"/>
                                </a:cubicBezTo>
                                <a:close/>
                                <a:moveTo>
                                  <a:pt x="62" y="41"/>
                                </a:moveTo>
                                <a:cubicBezTo>
                                  <a:pt x="58" y="41"/>
                                  <a:pt x="55" y="39"/>
                                  <a:pt x="53" y="36"/>
                                </a:cubicBezTo>
                                <a:cubicBezTo>
                                  <a:pt x="51" y="31"/>
                                  <a:pt x="52" y="25"/>
                                  <a:pt x="57" y="23"/>
                                </a:cubicBezTo>
                                <a:cubicBezTo>
                                  <a:pt x="60" y="22"/>
                                  <a:pt x="62" y="20"/>
                                  <a:pt x="65" y="19"/>
                                </a:cubicBezTo>
                                <a:cubicBezTo>
                                  <a:pt x="70" y="17"/>
                                  <a:pt x="75" y="19"/>
                                  <a:pt x="78" y="24"/>
                                </a:cubicBezTo>
                                <a:cubicBezTo>
                                  <a:pt x="80" y="29"/>
                                  <a:pt x="77" y="35"/>
                                  <a:pt x="73" y="37"/>
                                </a:cubicBezTo>
                                <a:cubicBezTo>
                                  <a:pt x="70" y="38"/>
                                  <a:pt x="68" y="39"/>
                                  <a:pt x="66" y="40"/>
                                </a:cubicBezTo>
                                <a:cubicBezTo>
                                  <a:pt x="65" y="41"/>
                                  <a:pt x="63" y="41"/>
                                  <a:pt x="62" y="41"/>
                                </a:cubicBezTo>
                                <a:close/>
                                <a:moveTo>
                                  <a:pt x="280" y="23"/>
                                </a:moveTo>
                                <a:cubicBezTo>
                                  <a:pt x="279" y="23"/>
                                  <a:pt x="279" y="22"/>
                                  <a:pt x="278" y="22"/>
                                </a:cubicBezTo>
                                <a:cubicBezTo>
                                  <a:pt x="263" y="20"/>
                                  <a:pt x="246" y="19"/>
                                  <a:pt x="225" y="19"/>
                                </a:cubicBezTo>
                                <a:cubicBezTo>
                                  <a:pt x="212" y="19"/>
                                  <a:pt x="198" y="20"/>
                                  <a:pt x="185" y="20"/>
                                </a:cubicBezTo>
                                <a:cubicBezTo>
                                  <a:pt x="180" y="21"/>
                                  <a:pt x="176" y="16"/>
                                  <a:pt x="175" y="11"/>
                                </a:cubicBezTo>
                                <a:cubicBezTo>
                                  <a:pt x="175" y="6"/>
                                  <a:pt x="179" y="1"/>
                                  <a:pt x="185" y="1"/>
                                </a:cubicBezTo>
                                <a:cubicBezTo>
                                  <a:pt x="198" y="0"/>
                                  <a:pt x="212" y="0"/>
                                  <a:pt x="225" y="0"/>
                                </a:cubicBezTo>
                                <a:cubicBezTo>
                                  <a:pt x="247" y="0"/>
                                  <a:pt x="265" y="1"/>
                                  <a:pt x="281" y="3"/>
                                </a:cubicBezTo>
                                <a:cubicBezTo>
                                  <a:pt x="286" y="4"/>
                                  <a:pt x="290" y="9"/>
                                  <a:pt x="289" y="14"/>
                                </a:cubicBezTo>
                                <a:cubicBezTo>
                                  <a:pt x="288" y="19"/>
                                  <a:pt x="284" y="23"/>
                                  <a:pt x="280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y;margin-left:21.6pt;margin-top:52.7pt;height:391.45pt;width:394.9pt;z-index:251662336;mso-width-relative:page;mso-height-relative:page;" coordorigin="3138,791" coordsize="1387,2741" o:gfxdata="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">
                <o:lock v:ext="edit" aspectratio="t"/>
                <v:shape id="Freeform 5" o:spid="_x0000_s1026" o:spt="100" style="position:absolute;left:3138;top:791;height:2741;width:1387;" fillcolor="#1D1D1B" filled="t" stroked="f" coordsize="582,1153" o:gfxdata="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iZsKvQAA&#10;ANsAAAAPAAAAAAAAAAEAIAAAACIAAABkcnMvZG93bnJldi54bWxQSwECFAAUAAAACACHTuJAMy8F&#10;njsAAAA5AAAAEAAAAAAAAAABACAAAAAMAQAAZHJzL3NoYXBleG1sLnhtbFBLBQYAAAAABgAGAFsB&#10;AAC2Aw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  <v:path o:connectlocs="1353,996;1334,646;1320,527;1279,435;1310,185;1329,30;1291,14;1060,282;536,166;119,301;33,841;28,1592;33,2317;328,2669;931,2724;1294,2522;1379,1844;1353,996;1317,2163;1093,2657;595,2681;88,2393;71,1787;78,613;166,311;433,216;1048,328;1079,328;1277,97;1270,159;1253,299;1232,437;1248,477;1289,646;1310,996;1317,2163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4270;top:1185;height:252;width:110;" fillcolor="#1D1D1B" filled="t" stroked="f" coordsize="46,106" o:gfxdata="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6RdiugAAANsA&#10;AAAPAAAAAAAAAAEAIAAAACIAAABkcnMvZG93bnJldi54bWxQSwECFAAUAAAACACHTuJAMy8FnjsA&#10;AAA5AAAAEAAAAAAAAAABACAAAAAJAQAAZHJzL3NoYXBleG1sLnhtbFBLBQYAAAAABgAGAFsBAACz&#10;AwAAAAA=&#10;" path="m36,106c31,106,27,102,26,97c25,80,22,65,19,59c18,57,18,57,18,57c16,54,12,50,10,47c8,45,8,45,8,45c3,40,0,31,1,24c4,9,4,9,4,9c5,4,10,0,15,1c20,2,24,7,23,12c20,27,20,27,20,27c20,28,21,31,22,32c24,34,24,34,24,34c27,38,31,43,34,46c34,46,34,47,35,47c36,50,36,50,36,50c42,62,45,84,46,96c46,101,42,106,37,106c37,106,36,106,36,106xe">
                  <v:path o:connectlocs="86,252;62,230;45,140;43,135;23,111;19,106;2,57;9,21;35,2;55,28;47,64;52,76;57,80;81,109;83,111;86,118;110,228;88,252;86,252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4349;top:1673;height:64;width:48;" fillcolor="#1D1D1B" filled="t" stroked="f" coordsize="20,27" o:gfxdata="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CMZVugAAANsA&#10;AAAPAAAAAAAAAAEAIAAAACIAAABkcnMvZG93bnJldi54bWxQSwECFAAUAAAACACHTuJAMy8FnjsA&#10;AAA5AAAAEAAAAAAAAAABACAAAAAJAQAAZHJzL3NoYXBleG1sLnhtbFBLBQYAAAAABgAGAFsBAACz&#10;AwAAAAA=&#10;" path="m11,27c5,27,1,23,1,18c0,10,0,10,0,10c0,5,4,0,10,0c15,0,19,4,20,9c20,17,20,17,20,17c20,22,16,27,11,27c11,27,11,27,11,27xe">
                  <v:path o:connectlocs="26,64;2,42;0,23;24,0;48,21;48,40;26,64;26,64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3255;top:1045;height:2387;width:1168;" fillcolor="#1D1D1B" filled="t" stroked="f" coordsize="490,1004" o:gfxdata="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7MqIi8AAAA&#10;2wAAAA8AAAAAAAAAAQAgAAAAIgAAAGRycy9kb3ducmV2LnhtbFBLAQIUABQAAAAIAIdO4kAzLwWe&#10;OwAAADkAAAAQAAAAAAAAAAEAIAAAAAsBAABkcnMvc2hhcGV4bWwueG1sUEsFBgAAAAAGAAYAWwEA&#10;ALUDAAAAAA==&#10;" path="m262,1004c261,1004,261,1004,261,1004c253,1003,253,1003,253,1003c253,1003,247,1003,238,1002c233,1001,229,996,229,991c230,986,235,982,240,983c249,984,255,984,255,984c262,985,262,985,262,985c269,985,269,985,269,985c269,985,269,985,269,985c269,985,269,985,270,985c280,984,307,984,333,982c338,982,343,986,343,991c344,997,339,1001,334,1001c308,1003,281,1004,270,1004c270,1004,270,1004,270,1004c270,1004,270,1004,269,1004c262,1004,262,1004,262,1004c262,1004,262,1004,262,1004xm122,981c122,981,121,981,120,981c117,980,115,980,112,979c107,977,104,972,105,967c107,962,112,959,117,960c120,961,122,962,125,962c130,964,133,969,132,974c131,978,127,981,122,981xm440,964c439,964,437,964,435,962c431,960,430,954,432,949c434,947,435,945,436,943c439,938,445,937,449,939c454,942,456,948,453,952c452,955,450,957,449,960c447,962,444,964,440,964xm20,916c16,916,12,913,11,909c6,897,5,884,4,872c2,858,1,837,1,812c0,807,5,803,10,802c15,802,20,806,20,812c21,836,22,856,23,870c24,881,25,893,29,903c31,908,28,913,23,915c22,915,21,916,20,916xm471,843c471,843,470,843,470,843c465,842,461,837,462,832c464,805,466,773,468,738c468,733,473,729,478,729c483,729,487,734,487,739c486,774,484,806,481,834c480,839,476,843,471,843xm10,703c10,703,10,703,10,703c4,703,0,699,0,694c0,686,0,686,0,686c0,680,5,676,10,676c10,676,10,676,10,676c15,676,19,681,19,686c19,694,19,694,19,694c19,699,15,703,10,703xm480,630c480,630,480,630,480,630c475,630,470,626,470,620c470,612,470,612,470,612c470,607,475,603,480,603c485,603,490,607,490,612c490,620,490,620,490,620c490,626,485,630,480,630xm11,577c11,577,11,577,11,577c5,577,1,573,1,567c2,473,2,473,2,473c2,467,6,463,11,463c11,463,11,463,11,463c17,463,21,468,21,473c20,568,20,568,20,568c20,573,16,577,11,577xm479,504c473,504,469,500,469,494c468,463,467,432,466,400c466,395,470,390,475,390c481,390,485,394,485,399c487,431,488,463,488,494c488,499,484,504,479,504c479,504,479,504,479,504xm12,364c12,364,12,364,12,364c7,364,3,360,3,354c3,347,3,347,3,347c3,341,7,337,12,337c12,337,12,337,12,337c18,337,22,341,22,347c22,355,22,355,22,355c22,360,17,364,12,364xm13,238c13,238,13,238,13,238c8,238,3,234,3,228c4,165,4,165,4,165c4,161,4,154,4,149c4,149,4,149,4,149c4,149,4,143,5,133c6,128,10,123,16,124c21,124,25,129,24,134c24,144,23,150,23,150c23,154,23,161,23,165c23,228,23,228,23,228c23,234,18,238,13,238xm389,81c386,81,384,80,382,78c376,72,376,72,376,72c373,68,373,62,376,59c380,55,386,55,390,59c396,64,396,64,396,64c399,68,399,74,396,78c394,80,391,81,389,81xm62,41c58,41,55,39,53,36c51,31,52,25,57,23c60,22,62,20,65,19c70,17,75,19,78,24c80,29,77,35,73,37c70,38,68,39,66,40c65,41,63,41,62,41xm280,23c279,23,279,22,278,22c263,20,246,19,225,19c212,19,198,20,185,20c180,21,176,16,175,11c175,6,179,1,185,1c198,0,212,0,225,0c247,0,265,1,281,3c286,4,290,9,289,14c288,19,284,23,280,23xe">
                  <v:path o:connectlocs="603,2384;572,2337;641,2341;793,2334;643,2387;624,2387;286,2332;278,2282;290,2332;1029,2256;1079,2263;47,2177;2,1930;54,2068;47,2177;1101,1978;1160,1756;23,1671;0,1630;45,1630;1144,1497;1120,1455;1168,1474;26,1371;26,1100;47,1350;1117,1174;1156,948;1141,1198;7,841;28,801;28,865;7,542;9,354;57,318;54,542;910,185;929,140;927,192;135,54;174,87;667,54;440,47;536,0;667,54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表扬栏：</w:t>
      </w:r>
    </w:p>
    <w:p w14:paraId="74CD00E7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351155</wp:posOffset>
                </wp:positionV>
                <wp:extent cx="5196205" cy="7056120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04290" y="2153920"/>
                          <a:ext cx="5196205" cy="705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99DF8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如何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保护牙齿</w:t>
                            </w:r>
                          </w:p>
                          <w:p w14:paraId="3CA21294">
                            <w:pPr>
                              <w:spacing w:line="360" w:lineRule="auto"/>
                              <w:ind w:firstLine="480" w:firstLineChars="200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53D25754"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1、养成良好的口腔卫生习惯，做到饭后漱口，早晨和晚上都刷牙，每次应该刷3分钟。</w:t>
                            </w:r>
                          </w:p>
                          <w:p w14:paraId="1F828F00"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320AB854"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2、掌握正确刷牙方法:应采用竖刷法即上牙从上往下刷，下牙从下往上刷，每一个面都刷到。</w:t>
                            </w:r>
                          </w:p>
                          <w:p w14:paraId="3CD68C69"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281BA35E"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3、正确选择牙刷:要使用自已的牙刷刷牙。应该购买和使用保健牙刷，而不要用不合格的牙刷(如刷毛太硬或刷毛太密)刷牙。同时要注意保持牙刷的清洁卫生和好的状态(如牙刷的毛不能歪倒脱落)，最好每3个月更换一把。</w:t>
                            </w:r>
                          </w:p>
                          <w:p w14:paraId="6A6DE834"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4EF324BD"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4、正确选择牙膏:根据自已口腔的实际情况选择合适的牙膏。含氟牙膏能降低40%的龋齿发病率，但3-4岁前的孩子及高氟地区的人不宜使用。不宜长期使用某一种药物牙膏。</w:t>
                            </w:r>
                          </w:p>
                          <w:p w14:paraId="1BC845DD"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2CE9BA04"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5、牙签和牙线的使用:牙签对上年纪的人很适用，但年轻人最好不用，以免出现牙隙变大。牙签应选用清洁、不易折断、光滑、无毛刺，横断面呈扁圆形和三角楔形的。牙线对牙龈损伤小，较安全，但使用时用力要轻柔。注意不要压入龈沟以下过深的龈组织内。</w:t>
                            </w:r>
                          </w:p>
                          <w:p w14:paraId="128698A6"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69E3D063"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6、定期做口腔检查，及时治疗牙病或口腔疾病。在幼儿时期，进行窝沟封闭能有效预防龋齿。</w:t>
                            </w:r>
                          </w:p>
                          <w:p w14:paraId="350323CB"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447D7D0F"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7、不用牙齿咬硬物。</w:t>
                            </w:r>
                          </w:p>
                          <w:p w14:paraId="59E83EA9"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51A97650"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8、牙齿缺失、缺损后应及时镶补。牙齿的缺失、缺损对健康有一定的影响，如能及时修复，可保护牙齿健康，恢复正常的咀嚼功能。牙齿缺失易造成邻牙松动，对侧牙伸长和咬合创伤，也可造成食物嵌塞引起口臭、龋齿、牙周病等问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5pt;margin-top:27.65pt;height:555.6pt;width:409.15pt;z-index:251666432;mso-width-relative:page;mso-height-relative:page;" filled="f" stroked="f" coordsize="21600,21600" o:gfxdata="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XZXkn2gAAAAoBAAAPAAAAAAAA&#10;AAEAIAAAACIAAABkcnMvZG93bnJldi54bWxQSwECFAAUAAAACACHTuJAuyrPTEkCAAB1BAAADgAA&#10;AAAAAAABACAAAAAp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99DF8">
                      <w:pPr>
                        <w:jc w:val="center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如何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保护牙齿</w:t>
                      </w:r>
                    </w:p>
                    <w:p w14:paraId="3CA21294">
                      <w:pPr>
                        <w:spacing w:line="360" w:lineRule="auto"/>
                        <w:ind w:firstLine="480" w:firstLineChars="200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53D25754"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1、养成良好的口腔卫生习惯，做到饭后漱口，早晨和晚上都刷牙，每次应该刷3分钟。</w:t>
                      </w:r>
                    </w:p>
                    <w:p w14:paraId="1F828F00"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320AB854"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2、掌握正确刷牙方法:应采用竖刷法即上牙从上往下刷，下牙从下往上刷，每一个面都刷到。</w:t>
                      </w:r>
                    </w:p>
                    <w:p w14:paraId="3CD68C69"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281BA35E"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3、正确选择牙刷:要使用自已的牙刷刷牙。应该购买和使用保健牙刷，而不要用不合格的牙刷(如刷毛太硬或刷毛太密)刷牙。同时要注意保持牙刷的清洁卫生和好的状态(如牙刷的毛不能歪倒脱落)，最好每3个月更换一把。</w:t>
                      </w:r>
                    </w:p>
                    <w:p w14:paraId="6A6DE834"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4EF324BD"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4、正确选择牙膏:根据自已口腔的实际情况选择合适的牙膏。含氟牙膏能降低40%的龋齿发病率，但3-4岁前的孩子及高氟地区的人不宜使用。不宜长期使用某一种药物牙膏。</w:t>
                      </w:r>
                    </w:p>
                    <w:p w14:paraId="1BC845DD"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2CE9BA04"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5、牙签和牙线的使用:牙签对上年纪的人很适用，但年轻人最好不用，以免出现牙隙变大。牙签应选用清洁、不易折断、光滑、无毛刺，横断面呈扁圆形和三角楔形的。牙线对牙龈损伤小，较安全，但使用时用力要轻柔。注意不要压入龈沟以下过深的龈组织内。</w:t>
                      </w:r>
                    </w:p>
                    <w:p w14:paraId="128698A6"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69E3D063"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6、定期做口腔检查，及时治疗牙病或口腔疾病。在幼儿时期，进行窝沟封闭能有效预防龋齿。</w:t>
                      </w:r>
                    </w:p>
                    <w:p w14:paraId="350323CB"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447D7D0F"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7、不用牙齿咬硬物。</w:t>
                      </w:r>
                    </w:p>
                    <w:p w14:paraId="59E83EA9"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51A97650"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8、牙齿缺失、缺损后应及时镶补。牙齿的缺失、缺损对健康有一定的影响，如能及时修复，可保护牙齿健康，恢复正常的咀嚼功能。牙齿缺失易造成邻牙松动，对侧牙伸长和咬合创伤，也可造成食物嵌塞引起口臭、龋齿、牙周病等问题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128905</wp:posOffset>
                </wp:positionV>
                <wp:extent cx="6138545" cy="7486650"/>
                <wp:effectExtent l="0" t="0" r="0" b="0"/>
                <wp:wrapNone/>
                <wp:docPr id="27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38545" cy="7486650"/>
                        </a:xfrm>
                        <a:custGeom>
                          <a:avLst/>
                          <a:gdLst>
                            <a:gd name="T0" fmla="*/ 568 w 582"/>
                            <a:gd name="T1" fmla="*/ 419 h 1153"/>
                            <a:gd name="T2" fmla="*/ 560 w 582"/>
                            <a:gd name="T3" fmla="*/ 272 h 1153"/>
                            <a:gd name="T4" fmla="*/ 554 w 582"/>
                            <a:gd name="T5" fmla="*/ 222 h 1153"/>
                            <a:gd name="T6" fmla="*/ 537 w 582"/>
                            <a:gd name="T7" fmla="*/ 183 h 1153"/>
                            <a:gd name="T8" fmla="*/ 550 w 582"/>
                            <a:gd name="T9" fmla="*/ 78 h 1153"/>
                            <a:gd name="T10" fmla="*/ 558 w 582"/>
                            <a:gd name="T11" fmla="*/ 13 h 1153"/>
                            <a:gd name="T12" fmla="*/ 542 w 582"/>
                            <a:gd name="T13" fmla="*/ 6 h 1153"/>
                            <a:gd name="T14" fmla="*/ 445 w 582"/>
                            <a:gd name="T15" fmla="*/ 119 h 1153"/>
                            <a:gd name="T16" fmla="*/ 225 w 582"/>
                            <a:gd name="T17" fmla="*/ 70 h 1153"/>
                            <a:gd name="T18" fmla="*/ 50 w 582"/>
                            <a:gd name="T19" fmla="*/ 127 h 1153"/>
                            <a:gd name="T20" fmla="*/ 14 w 582"/>
                            <a:gd name="T21" fmla="*/ 354 h 1153"/>
                            <a:gd name="T22" fmla="*/ 12 w 582"/>
                            <a:gd name="T23" fmla="*/ 670 h 1153"/>
                            <a:gd name="T24" fmla="*/ 14 w 582"/>
                            <a:gd name="T25" fmla="*/ 975 h 1153"/>
                            <a:gd name="T26" fmla="*/ 138 w 582"/>
                            <a:gd name="T27" fmla="*/ 1123 h 1153"/>
                            <a:gd name="T28" fmla="*/ 391 w 582"/>
                            <a:gd name="T29" fmla="*/ 1146 h 1153"/>
                            <a:gd name="T30" fmla="*/ 543 w 582"/>
                            <a:gd name="T31" fmla="*/ 1061 h 1153"/>
                            <a:gd name="T32" fmla="*/ 579 w 582"/>
                            <a:gd name="T33" fmla="*/ 776 h 1153"/>
                            <a:gd name="T34" fmla="*/ 568 w 582"/>
                            <a:gd name="T35" fmla="*/ 419 h 1153"/>
                            <a:gd name="T36" fmla="*/ 553 w 582"/>
                            <a:gd name="T37" fmla="*/ 910 h 1153"/>
                            <a:gd name="T38" fmla="*/ 459 w 582"/>
                            <a:gd name="T39" fmla="*/ 1118 h 1153"/>
                            <a:gd name="T40" fmla="*/ 250 w 582"/>
                            <a:gd name="T41" fmla="*/ 1128 h 1153"/>
                            <a:gd name="T42" fmla="*/ 37 w 582"/>
                            <a:gd name="T43" fmla="*/ 1007 h 1153"/>
                            <a:gd name="T44" fmla="*/ 30 w 582"/>
                            <a:gd name="T45" fmla="*/ 752 h 1153"/>
                            <a:gd name="T46" fmla="*/ 33 w 582"/>
                            <a:gd name="T47" fmla="*/ 258 h 1153"/>
                            <a:gd name="T48" fmla="*/ 70 w 582"/>
                            <a:gd name="T49" fmla="*/ 131 h 1153"/>
                            <a:gd name="T50" fmla="*/ 182 w 582"/>
                            <a:gd name="T51" fmla="*/ 91 h 1153"/>
                            <a:gd name="T52" fmla="*/ 440 w 582"/>
                            <a:gd name="T53" fmla="*/ 138 h 1153"/>
                            <a:gd name="T54" fmla="*/ 453 w 582"/>
                            <a:gd name="T55" fmla="*/ 138 h 1153"/>
                            <a:gd name="T56" fmla="*/ 536 w 582"/>
                            <a:gd name="T57" fmla="*/ 41 h 1153"/>
                            <a:gd name="T58" fmla="*/ 533 w 582"/>
                            <a:gd name="T59" fmla="*/ 67 h 1153"/>
                            <a:gd name="T60" fmla="*/ 526 w 582"/>
                            <a:gd name="T61" fmla="*/ 126 h 1153"/>
                            <a:gd name="T62" fmla="*/ 517 w 582"/>
                            <a:gd name="T63" fmla="*/ 184 h 1153"/>
                            <a:gd name="T64" fmla="*/ 524 w 582"/>
                            <a:gd name="T65" fmla="*/ 201 h 1153"/>
                            <a:gd name="T66" fmla="*/ 541 w 582"/>
                            <a:gd name="T67" fmla="*/ 272 h 1153"/>
                            <a:gd name="T68" fmla="*/ 550 w 582"/>
                            <a:gd name="T69" fmla="*/ 419 h 1153"/>
                            <a:gd name="T70" fmla="*/ 553 w 582"/>
                            <a:gd name="T71" fmla="*/ 910 h 1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82" h="1153">
                              <a:moveTo>
                                <a:pt x="568" y="419"/>
                              </a:moveTo>
                              <a:cubicBezTo>
                                <a:pt x="565" y="370"/>
                                <a:pt x="563" y="321"/>
                                <a:pt x="560" y="272"/>
                              </a:cubicBezTo>
                              <a:cubicBezTo>
                                <a:pt x="558" y="255"/>
                                <a:pt x="558" y="238"/>
                                <a:pt x="554" y="222"/>
                              </a:cubicBezTo>
                              <a:cubicBezTo>
                                <a:pt x="550" y="209"/>
                                <a:pt x="540" y="196"/>
                                <a:pt x="537" y="183"/>
                              </a:cubicBezTo>
                              <a:cubicBezTo>
                                <a:pt x="532" y="154"/>
                                <a:pt x="547" y="108"/>
                                <a:pt x="550" y="78"/>
                              </a:cubicBezTo>
                              <a:cubicBezTo>
                                <a:pt x="553" y="56"/>
                                <a:pt x="556" y="34"/>
                                <a:pt x="558" y="13"/>
                              </a:cubicBezTo>
                              <a:cubicBezTo>
                                <a:pt x="559" y="5"/>
                                <a:pt x="547" y="0"/>
                                <a:pt x="542" y="6"/>
                              </a:cubicBezTo>
                              <a:cubicBezTo>
                                <a:pt x="510" y="44"/>
                                <a:pt x="477" y="81"/>
                                <a:pt x="445" y="119"/>
                              </a:cubicBezTo>
                              <a:cubicBezTo>
                                <a:pt x="384" y="68"/>
                                <a:pt x="302" y="67"/>
                                <a:pt x="225" y="70"/>
                              </a:cubicBezTo>
                              <a:cubicBezTo>
                                <a:pt x="165" y="72"/>
                                <a:pt x="92" y="77"/>
                                <a:pt x="50" y="127"/>
                              </a:cubicBezTo>
                              <a:cubicBezTo>
                                <a:pt x="0" y="185"/>
                                <a:pt x="15" y="283"/>
                                <a:pt x="14" y="354"/>
                              </a:cubicBezTo>
                              <a:cubicBezTo>
                                <a:pt x="13" y="459"/>
                                <a:pt x="13" y="565"/>
                                <a:pt x="12" y="670"/>
                              </a:cubicBezTo>
                              <a:cubicBezTo>
                                <a:pt x="11" y="771"/>
                                <a:pt x="5" y="874"/>
                                <a:pt x="14" y="975"/>
                              </a:cubicBezTo>
                              <a:cubicBezTo>
                                <a:pt x="21" y="1053"/>
                                <a:pt x="66" y="1096"/>
                                <a:pt x="138" y="1123"/>
                              </a:cubicBezTo>
                              <a:cubicBezTo>
                                <a:pt x="218" y="1153"/>
                                <a:pt x="307" y="1152"/>
                                <a:pt x="391" y="1146"/>
                              </a:cubicBezTo>
                              <a:cubicBezTo>
                                <a:pt x="458" y="1142"/>
                                <a:pt x="515" y="1128"/>
                                <a:pt x="543" y="1061"/>
                              </a:cubicBezTo>
                              <a:cubicBezTo>
                                <a:pt x="579" y="976"/>
                                <a:pt x="577" y="867"/>
                                <a:pt x="579" y="776"/>
                              </a:cubicBezTo>
                              <a:cubicBezTo>
                                <a:pt x="582" y="657"/>
                                <a:pt x="575" y="538"/>
                                <a:pt x="568" y="419"/>
                              </a:cubicBezTo>
                              <a:close/>
                              <a:moveTo>
                                <a:pt x="553" y="910"/>
                              </a:moveTo>
                              <a:cubicBezTo>
                                <a:pt x="546" y="982"/>
                                <a:pt x="543" y="1092"/>
                                <a:pt x="459" y="1118"/>
                              </a:cubicBezTo>
                              <a:cubicBezTo>
                                <a:pt x="397" y="1138"/>
                                <a:pt x="315" y="1134"/>
                                <a:pt x="250" y="1128"/>
                              </a:cubicBezTo>
                              <a:cubicBezTo>
                                <a:pt x="173" y="1121"/>
                                <a:pt x="58" y="1094"/>
                                <a:pt x="37" y="1007"/>
                              </a:cubicBezTo>
                              <a:cubicBezTo>
                                <a:pt x="17" y="927"/>
                                <a:pt x="29" y="834"/>
                                <a:pt x="30" y="752"/>
                              </a:cubicBezTo>
                              <a:cubicBezTo>
                                <a:pt x="31" y="588"/>
                                <a:pt x="31" y="423"/>
                                <a:pt x="33" y="258"/>
                              </a:cubicBezTo>
                              <a:cubicBezTo>
                                <a:pt x="34" y="214"/>
                                <a:pt x="36" y="164"/>
                                <a:pt x="70" y="131"/>
                              </a:cubicBezTo>
                              <a:cubicBezTo>
                                <a:pt x="100" y="103"/>
                                <a:pt x="143" y="95"/>
                                <a:pt x="182" y="91"/>
                              </a:cubicBezTo>
                              <a:cubicBezTo>
                                <a:pt x="267" y="83"/>
                                <a:pt x="372" y="76"/>
                                <a:pt x="440" y="138"/>
                              </a:cubicBezTo>
                              <a:cubicBezTo>
                                <a:pt x="443" y="141"/>
                                <a:pt x="449" y="142"/>
                                <a:pt x="453" y="138"/>
                              </a:cubicBezTo>
                              <a:cubicBezTo>
                                <a:pt x="480" y="106"/>
                                <a:pt x="508" y="74"/>
                                <a:pt x="536" y="41"/>
                              </a:cubicBezTo>
                              <a:cubicBezTo>
                                <a:pt x="535" y="50"/>
                                <a:pt x="534" y="59"/>
                                <a:pt x="533" y="67"/>
                              </a:cubicBezTo>
                              <a:cubicBezTo>
                                <a:pt x="531" y="87"/>
                                <a:pt x="528" y="107"/>
                                <a:pt x="526" y="126"/>
                              </a:cubicBezTo>
                              <a:cubicBezTo>
                                <a:pt x="523" y="143"/>
                                <a:pt x="515" y="167"/>
                                <a:pt x="517" y="184"/>
                              </a:cubicBezTo>
                              <a:cubicBezTo>
                                <a:pt x="518" y="192"/>
                                <a:pt x="520" y="193"/>
                                <a:pt x="524" y="201"/>
                              </a:cubicBezTo>
                              <a:cubicBezTo>
                                <a:pt x="536" y="223"/>
                                <a:pt x="539" y="246"/>
                                <a:pt x="541" y="272"/>
                              </a:cubicBezTo>
                              <a:cubicBezTo>
                                <a:pt x="544" y="321"/>
                                <a:pt x="547" y="370"/>
                                <a:pt x="550" y="419"/>
                              </a:cubicBezTo>
                              <a:cubicBezTo>
                                <a:pt x="559" y="582"/>
                                <a:pt x="569" y="747"/>
                                <a:pt x="553" y="9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flip:y;margin-left:-18.1pt;margin-top:10.15pt;height:589.5pt;width:483.35pt;z-index:251663360;mso-width-relative:page;mso-height-relative:page;" fillcolor="#1D1D1B" filled="t" stroked="f" coordsize="582,1153" o:gfxdata="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<v:path o:connectlocs="5990882,2720647;5906503,1766148;5843219,1441488;5663915,1188254;5801030,506468;5885409,84411;5716651,38959;4693561,772689;2373148,454523;527366,824635;147662,2298589;126567,4350438;147662,6330861;1455531,7291854;4124005,7441197;5727199,6889276;6106903,5038716;5990882,2720647;5832672,5908804;4841223,7259388;2636832,7324320;390251,6538644;316419,4882880;348061,1675243;738312,850608;1919613,590880;4640824,896060;4777939,896060;5653367,266220;5621725,435043;5547894,818142;5452968,1194747;5526799,1305131;5706104,1766148;5801030,2720647;5832672,5908804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温馨提示：</w:t>
      </w:r>
    </w:p>
    <w:sectPr>
      <w:pgSz w:w="11906" w:h="16838"/>
      <w:pgMar w:top="1701" w:right="1361" w:bottom="1474" w:left="1587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7335094-E263-4C02-92AA-E1532DECC77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B65556A-E9A7-47EC-9BDA-D59D1332FB3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FA2A950-251A-4428-BF19-FADAF552364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5AE6971-1218-4495-82AD-5CB389DF334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82FB8AA-2238-43CF-8FF5-E355B9110D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0D88BA">
    <w:pPr>
      <w:pStyle w:val="3"/>
    </w:pPr>
  </w:p>
  <w:p w14:paraId="4704A6FC">
    <w:pPr>
      <w:pStyle w:val="3"/>
    </w:pPr>
  </w:p>
  <w:p w14:paraId="575C67AB">
    <w:pPr>
      <w:pStyle w:val="3"/>
      <w:rPr>
        <w:rFonts w:hint="eastAsia" w:eastAsia="宋体"/>
        <w:lang w:eastAsia="zh-CN"/>
      </w:rPr>
    </w:pPr>
  </w:p>
  <w:p w14:paraId="60BA238D">
    <w:pPr>
      <w:pStyle w:val="3"/>
    </w:pPr>
  </w:p>
  <w:p w14:paraId="33144518">
    <w:pPr>
      <w:pStyle w:val="3"/>
    </w:pPr>
  </w:p>
  <w:p w14:paraId="3A0C3644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D4B972">
    <w:pPr>
      <w:pStyle w:val="3"/>
    </w:pPr>
  </w:p>
  <w:p w14:paraId="4395D4FF">
    <w:pPr>
      <w:pStyle w:val="3"/>
    </w:pPr>
  </w:p>
  <w:p w14:paraId="56F7F7C4">
    <w:pPr>
      <w:pStyle w:val="3"/>
      <w:rPr>
        <w:rFonts w:hint="eastAsia" w:eastAsia="宋体"/>
        <w:lang w:eastAsia="zh-CN"/>
      </w:rPr>
    </w:pPr>
  </w:p>
  <w:p w14:paraId="31690275">
    <w:pPr>
      <w:pStyle w:val="3"/>
    </w:pPr>
  </w:p>
  <w:p w14:paraId="43C02D1F">
    <w:pPr>
      <w:pStyle w:val="3"/>
    </w:pPr>
  </w:p>
  <w:p w14:paraId="01C9E847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E739C0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AF3353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-417830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pt;margin-top:21.75pt;height:0.85pt;width:510.25pt;z-index:251660288;mso-width-relative:page;mso-height-relative:page;" fillcolor="#808080" filled="t" stroked="f" coordsize="21600,21600" o:gfxdata="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hxoS3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EF56F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6" name="图片 6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AB114D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-417830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8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pt;margin-top:21.75pt;height:0.85pt;width:510.25pt;z-index:251669504;mso-width-relative:page;mso-height-relative:page;" fillcolor="#808080" filled="t" stroked="f" coordsize="21600,21600" o:gfxdata="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U9udsNTwn1++&#10;/fj+lV0mbcaANYXchzuYPSQzET12YNOfKLBj1vN01lMdI5O0eXW5KqvrJWeSzqry+vUyYRaPlwNg&#10;fKu8ZcloOFC7sori8A7jFPo7JOVCb3R7q43JDvS7NwbYQVBrV2X6ZvS/woxjIyVfrqiOdM35BDBh&#10;G0fVJIoTqWTtfHsiQeh9UD2Dh8+cjTQdDcdPewGKM+EkbTc8crYPoPuB4qqcOF2nLmWC80SlMfjT&#10;z+keX9Hm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hxoS3YAAAACQEAAA8AAAAAAAAAAQAgAAAA&#10;IgAAAGRycy9kb3ducmV2LnhtbFBLAQIUABQAAAAIAIdO4kAN9mBH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6F54EC5"/>
    <w:multiLevelType w:val="singleLevel"/>
    <w:tmpl w:val="66F54EC5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jIsImhkaWQiOiJlNDEwOWY4OWQ1MWQzODE2YTZmNjgwYzRjMmI2MWM4ZCIsInVzZXJDb3VudCI6MX0="/>
  </w:docVars>
  <w:rsids>
    <w:rsidRoot w:val="70AB3559"/>
    <w:rsid w:val="022C3B68"/>
    <w:rsid w:val="05B74771"/>
    <w:rsid w:val="06A2605E"/>
    <w:rsid w:val="07027EF6"/>
    <w:rsid w:val="08C246D4"/>
    <w:rsid w:val="09C71A77"/>
    <w:rsid w:val="0B212BCE"/>
    <w:rsid w:val="0B492353"/>
    <w:rsid w:val="0D804646"/>
    <w:rsid w:val="11D41DE9"/>
    <w:rsid w:val="1208619A"/>
    <w:rsid w:val="12AA1929"/>
    <w:rsid w:val="144D0B5D"/>
    <w:rsid w:val="146D0E60"/>
    <w:rsid w:val="1A0D12FB"/>
    <w:rsid w:val="1BEF4851"/>
    <w:rsid w:val="1DF14787"/>
    <w:rsid w:val="1FB165B1"/>
    <w:rsid w:val="20351B5F"/>
    <w:rsid w:val="2125149B"/>
    <w:rsid w:val="21257684"/>
    <w:rsid w:val="214C0491"/>
    <w:rsid w:val="215232ED"/>
    <w:rsid w:val="226E2C5D"/>
    <w:rsid w:val="22C2681B"/>
    <w:rsid w:val="247261AB"/>
    <w:rsid w:val="28F507AD"/>
    <w:rsid w:val="2A9F6179"/>
    <w:rsid w:val="2CAE1BBE"/>
    <w:rsid w:val="2D8F16E6"/>
    <w:rsid w:val="322A7F39"/>
    <w:rsid w:val="33F37C08"/>
    <w:rsid w:val="34FE2646"/>
    <w:rsid w:val="38EE1B7A"/>
    <w:rsid w:val="39930F9E"/>
    <w:rsid w:val="3CBD0327"/>
    <w:rsid w:val="3CDE3DFA"/>
    <w:rsid w:val="3D6D082A"/>
    <w:rsid w:val="3D9F17DB"/>
    <w:rsid w:val="3DF064DB"/>
    <w:rsid w:val="40C1415E"/>
    <w:rsid w:val="40F005A0"/>
    <w:rsid w:val="4211145E"/>
    <w:rsid w:val="42A068D2"/>
    <w:rsid w:val="432120A2"/>
    <w:rsid w:val="459F2355"/>
    <w:rsid w:val="47655843"/>
    <w:rsid w:val="48001AD4"/>
    <w:rsid w:val="49E54A1A"/>
    <w:rsid w:val="4A47284A"/>
    <w:rsid w:val="4B5A4F93"/>
    <w:rsid w:val="4B6D68F7"/>
    <w:rsid w:val="4CBB7CB4"/>
    <w:rsid w:val="4E26724C"/>
    <w:rsid w:val="502B33A2"/>
    <w:rsid w:val="511F2F07"/>
    <w:rsid w:val="52C324A3"/>
    <w:rsid w:val="55707D77"/>
    <w:rsid w:val="55D8594C"/>
    <w:rsid w:val="56875A2E"/>
    <w:rsid w:val="5A830549"/>
    <w:rsid w:val="5C003935"/>
    <w:rsid w:val="5C214545"/>
    <w:rsid w:val="5CE558B6"/>
    <w:rsid w:val="5F322057"/>
    <w:rsid w:val="60D40EEC"/>
    <w:rsid w:val="613E6D41"/>
    <w:rsid w:val="64A50452"/>
    <w:rsid w:val="66D863DA"/>
    <w:rsid w:val="66F464EC"/>
    <w:rsid w:val="674A1F08"/>
    <w:rsid w:val="6A981EA9"/>
    <w:rsid w:val="6AA76030"/>
    <w:rsid w:val="6AD63A6F"/>
    <w:rsid w:val="6B5275DD"/>
    <w:rsid w:val="6C6A21B6"/>
    <w:rsid w:val="6D0D5EB2"/>
    <w:rsid w:val="6DBA7CFE"/>
    <w:rsid w:val="6F585EC6"/>
    <w:rsid w:val="70AB3559"/>
    <w:rsid w:val="71303928"/>
    <w:rsid w:val="72370661"/>
    <w:rsid w:val="738B1A15"/>
    <w:rsid w:val="771E46B3"/>
    <w:rsid w:val="799404F5"/>
    <w:rsid w:val="7A2618AF"/>
    <w:rsid w:val="7A5831F1"/>
    <w:rsid w:val="7BA2624C"/>
    <w:rsid w:val="7BB0350B"/>
    <w:rsid w:val="7BF70459"/>
    <w:rsid w:val="7C2A1D9F"/>
    <w:rsid w:val="7CE32F73"/>
    <w:rsid w:val="7DAE2D99"/>
    <w:rsid w:val="7F1959A1"/>
    <w:rsid w:val="7F4F4108"/>
    <w:rsid w:val="7FD952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qFormat/>
    <w:uiPriority w:val="0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Emphasis"/>
    <w:basedOn w:val="8"/>
    <w:qFormat/>
    <w:uiPriority w:val="0"/>
    <w:rPr>
      <w:i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paragraph" w:customStyle="1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uwenying\Library\Containers\com.kingsoft.wpsoffice.mac\Data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页眉页脚.doc.docx</Template>
  <Pages>5</Pages>
  <Words>1043</Words>
  <Characters>1060</Characters>
  <Lines>6</Lines>
  <Paragraphs>1</Paragraphs>
  <TotalTime>13</TotalTime>
  <ScaleCrop>false</ScaleCrop>
  <LinksUpToDate>false</LinksUpToDate>
  <CharactersWithSpaces>1069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2023-02-20T07:33:00Z</dcterms:created>
  <dc:creator>Zhouad</dc:creator>
  <cp:lastModifiedBy>✨</cp:lastModifiedBy>
  <cp:lastPrinted>2024-06-06T12:37:00Z</cp:lastPrinted>
  <dcterms:modified xsi:type="dcterms:W3CDTF">2024-10-12T01:51:48Z</dcterms:modified>
  <dc:title>安毕秀斯</dc:title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31277095D81640C99F0E6D3DAAB115EA_13</vt:lpwstr>
  </property>
</Properties>
</file>