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苏州市吴中区吴淞江实验幼儿园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小4班第二周方案</w:t>
      </w:r>
    </w:p>
    <w:p>
      <w:pPr>
        <w:spacing w:line="360" w:lineRule="auto"/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（2023-2024学年第一学期）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活动目标：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/>
        </w:rPr>
        <w:t>1.培养幼儿良好的洗手、如厕、午睡习惯。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引导幼儿认识自己小组的同伴，能叫出好朋友的名字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熟悉幼儿园环境，对幼儿园产生安全感和亲切感，乐意上幼儿园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spacing w:line="360" w:lineRule="auto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活动时间：</w:t>
      </w:r>
    </w:p>
    <w:p>
      <w:pPr>
        <w:spacing w:line="360" w:lineRule="auto"/>
        <w:jc w:val="left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2023年9月11日--9月15日</w:t>
      </w:r>
    </w:p>
    <w:p>
      <w:pPr>
        <w:spacing w:line="360" w:lineRule="auto"/>
        <w:jc w:val="left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活动地点：</w:t>
      </w:r>
    </w:p>
    <w:p>
      <w:pPr>
        <w:spacing w:line="360" w:lineRule="auto"/>
        <w:jc w:val="left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小4班教室、户外等</w:t>
      </w:r>
    </w:p>
    <w:p>
      <w:pPr>
        <w:spacing w:line="360" w:lineRule="auto"/>
        <w:jc w:val="left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活动对象：</w:t>
      </w:r>
    </w:p>
    <w:p>
      <w:pPr>
        <w:spacing w:line="360" w:lineRule="auto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小4班全体幼儿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活动准备：</w:t>
      </w:r>
    </w:p>
    <w:p>
      <w:pPr>
        <w:spacing w:line="360" w:lineRule="auto"/>
        <w:jc w:val="left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各个游戏区域投放2-4份操作材料。</w:t>
      </w:r>
    </w:p>
    <w:p>
      <w:pPr>
        <w:spacing w:line="360" w:lineRule="auto"/>
        <w:jc w:val="left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2.手指游戏、韵律游戏的音频。</w:t>
      </w:r>
    </w:p>
    <w:p>
      <w:pPr>
        <w:spacing w:line="360" w:lineRule="auto"/>
        <w:jc w:val="left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3.表扬栏、签到墙、区域牌。</w:t>
      </w:r>
    </w:p>
    <w:p>
      <w:pPr>
        <w:spacing w:line="360" w:lineRule="auto"/>
        <w:jc w:val="left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活动内容：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1.常规：听指令做动作、上课安静听、有序开火车。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2.技能：学习扣纽扣、拉拉链、叠衣服、穿鞋子。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3.游戏：手指游戏、绘本故事、韵律游戏、区域游戏等。</w:t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附：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手指游戏《园里的西瓜》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园里的西瓜圆又大，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躺着睡觉不说话。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来了一只大狼狗，　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对着西瓜咬一口。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爸爸见了很生气，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就把狼狗赶出去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手指游戏</w:t>
      </w:r>
      <w:r>
        <w:rPr>
          <w:rFonts w:ascii="宋体" w:hAnsi="宋体" w:eastAsia="宋体" w:cs="宋体"/>
          <w:sz w:val="24"/>
          <w:szCs w:val="24"/>
        </w:rPr>
        <w:t>《</w:t>
      </w:r>
      <w:r>
        <w:rPr>
          <w:rFonts w:hint="eastAsia" w:ascii="宋体" w:hAnsi="宋体" w:cs="宋体"/>
          <w:sz w:val="24"/>
          <w:szCs w:val="24"/>
          <w:lang w:eastAsia="zh-CN"/>
        </w:rPr>
        <w:t>猴子荡秋千</w:t>
      </w:r>
      <w:r>
        <w:rPr>
          <w:rFonts w:ascii="宋体" w:hAnsi="宋体" w:eastAsia="宋体" w:cs="宋体"/>
          <w:sz w:val="24"/>
          <w:szCs w:val="24"/>
        </w:rPr>
        <w:t>》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一只猴子荡秋千，嘲笑鳄鱼被水淹，鳄鱼来了鳄鱼来了，嗷嗷嗷！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两只猴子荡秋千，嘲笑鳄鱼被水淹，鳄鱼来了鳄鱼来了，嗷嗷嗷！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三只猴子荡秋千，嘲笑鳄鱼被水淹，鳄鱼来了鳄鱼来了，嗷嗷嗷！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四只猴子荡秋千，嘲笑鳄鱼被水淹，鳄鱼来了鳄鱼来了，嗷嗷嗷！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五只猴子荡秋千，嘲笑鳄鱼被水淹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，鳄鱼来了鳄鱼来了，嗷嗷嗷！</w:t>
      </w:r>
    </w:p>
    <w:p>
      <w:pPr>
        <w:spacing w:line="360" w:lineRule="auto"/>
        <w:rPr>
          <w:rFonts w:hint="eastAsia" w:eastAsia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701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DEBE3A6-BC87-4229-9791-2320B4B5C40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4A9DBD5-AEE3-4001-958B-AE2AB5FE94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D906A33-E6D6-4383-AEE5-D6BDA146209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1E54DB1-4AC6-44DA-84B1-5FA5D29C1B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216E469-D5A4-4A40-BC93-828BC555258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45A635A-288F-4AB6-AED2-E848A0E53D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  <w:p>
    <w:pPr>
      <w:pStyle w:val="3"/>
      <w:rPr>
        <w:rFonts w:hint="eastAsia" w:eastAsia="宋体"/>
        <w:lang w:eastAsia="zh-CN"/>
      </w:rPr>
    </w:pPr>
  </w:p>
  <w:p>
    <w:pPr>
      <w:pStyle w:val="3"/>
    </w:pPr>
  </w:p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TQsImhkaWQiOiI4YjY5YWI3OGM0NTljNDY2Y2EzYWNjOTU3ZjM1NzQxYiIsInVzZXJDb3VudCI6Mn0="/>
  </w:docVars>
  <w:rsids>
    <w:rsidRoot w:val="70AB3559"/>
    <w:rsid w:val="024C7A5B"/>
    <w:rsid w:val="05B74771"/>
    <w:rsid w:val="07027EF6"/>
    <w:rsid w:val="0B212BCE"/>
    <w:rsid w:val="12541A8A"/>
    <w:rsid w:val="144D0B5D"/>
    <w:rsid w:val="16A761E6"/>
    <w:rsid w:val="17B435C8"/>
    <w:rsid w:val="1A110E9E"/>
    <w:rsid w:val="1AE40E2D"/>
    <w:rsid w:val="1D5F76BA"/>
    <w:rsid w:val="1F1F4417"/>
    <w:rsid w:val="20351B5F"/>
    <w:rsid w:val="21035A46"/>
    <w:rsid w:val="21DE2044"/>
    <w:rsid w:val="226E2C5D"/>
    <w:rsid w:val="23816E1F"/>
    <w:rsid w:val="27870C98"/>
    <w:rsid w:val="29BB6C0A"/>
    <w:rsid w:val="29E157F3"/>
    <w:rsid w:val="2AC93EBA"/>
    <w:rsid w:val="2B8C5C18"/>
    <w:rsid w:val="2C4F0D06"/>
    <w:rsid w:val="2CDC665A"/>
    <w:rsid w:val="2D2D559B"/>
    <w:rsid w:val="2FAD35B6"/>
    <w:rsid w:val="315076E8"/>
    <w:rsid w:val="342F48F7"/>
    <w:rsid w:val="345B0EA7"/>
    <w:rsid w:val="35D24CE7"/>
    <w:rsid w:val="3AFF738A"/>
    <w:rsid w:val="3C505898"/>
    <w:rsid w:val="3D6D082A"/>
    <w:rsid w:val="44C21087"/>
    <w:rsid w:val="48A759E8"/>
    <w:rsid w:val="4B6D68F7"/>
    <w:rsid w:val="4B866031"/>
    <w:rsid w:val="4D3E25CE"/>
    <w:rsid w:val="4F874F9D"/>
    <w:rsid w:val="506765BF"/>
    <w:rsid w:val="506C6AD2"/>
    <w:rsid w:val="55751906"/>
    <w:rsid w:val="55D8594C"/>
    <w:rsid w:val="62A567AA"/>
    <w:rsid w:val="648B62E9"/>
    <w:rsid w:val="65771095"/>
    <w:rsid w:val="66D863DA"/>
    <w:rsid w:val="67FC76A6"/>
    <w:rsid w:val="6A981EA9"/>
    <w:rsid w:val="6AA76030"/>
    <w:rsid w:val="6ACA0B35"/>
    <w:rsid w:val="6C583452"/>
    <w:rsid w:val="6EC526E7"/>
    <w:rsid w:val="70AB3559"/>
    <w:rsid w:val="7313300D"/>
    <w:rsid w:val="74FF251B"/>
    <w:rsid w:val="75DC2D3D"/>
    <w:rsid w:val="78543C2B"/>
    <w:rsid w:val="799404F5"/>
    <w:rsid w:val="7B146FEF"/>
    <w:rsid w:val="7DC35A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Pages>2</Pages>
  <Words>421</Words>
  <Characters>445</Characters>
  <Lines>6</Lines>
  <Paragraphs>1</Paragraphs>
  <TotalTime>0</TotalTime>
  <ScaleCrop>false</ScaleCrop>
  <LinksUpToDate>false</LinksUpToDate>
  <CharactersWithSpaces>445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2023-02-19T23:33:00Z</dcterms:created>
  <dc:creator>Zhouad</dc:creator>
  <cp:lastModifiedBy>Administrator</cp:lastModifiedBy>
  <dcterms:modified xsi:type="dcterms:W3CDTF">2023-09-01T08:29:24Z</dcterms:modified>
  <dc:title>安毕秀斯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0E645BB581AA4C41AC12786224D3B575</vt:lpwstr>
  </property>
</Properties>
</file>