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苏州市吴中区吴淞江实验幼儿园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小4班第一周方案</w:t>
      </w:r>
    </w:p>
    <w:p>
      <w:pPr>
        <w:spacing w:line="360" w:lineRule="auto"/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（2023-2024学年第一学期）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活动目标：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/>
        </w:rPr>
        <w:t>1.稳定幼儿情绪，帮助孩子逐步适应幼儿园生活。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引导幼儿了解班级环境，能找到贴有自己标记的物品，有初步的归属感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3.通过游戏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、绘本故事等，感受幼儿园生活的快乐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spacing w:line="360" w:lineRule="auto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活动时间：</w:t>
      </w:r>
    </w:p>
    <w:p>
      <w:pPr>
        <w:spacing w:line="360" w:lineRule="auto"/>
        <w:jc w:val="left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2023年9月4日--9月8日</w:t>
      </w:r>
    </w:p>
    <w:p>
      <w:pPr>
        <w:spacing w:line="360" w:lineRule="auto"/>
        <w:jc w:val="left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活动地点：</w:t>
      </w:r>
    </w:p>
    <w:p>
      <w:pPr>
        <w:spacing w:line="360" w:lineRule="auto"/>
        <w:jc w:val="left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小4班教室、操场等</w:t>
      </w:r>
    </w:p>
    <w:p>
      <w:pPr>
        <w:spacing w:line="360" w:lineRule="auto"/>
        <w:jc w:val="left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活动对象：</w:t>
      </w:r>
    </w:p>
    <w:p>
      <w:pPr>
        <w:spacing w:line="360" w:lineRule="auto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小4班全体幼儿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活动准备：</w:t>
      </w:r>
    </w:p>
    <w:p>
      <w:pPr>
        <w:spacing w:line="360" w:lineRule="auto"/>
        <w:jc w:val="left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各个游戏区域投放2-4份操作材料。</w:t>
      </w:r>
    </w:p>
    <w:p>
      <w:pPr>
        <w:spacing w:line="360" w:lineRule="auto"/>
        <w:jc w:val="left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2.手指游戏、韵律游戏的音频。</w:t>
      </w:r>
    </w:p>
    <w:p>
      <w:pPr>
        <w:spacing w:line="360" w:lineRule="auto"/>
        <w:jc w:val="left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3.班级公约、区域规则标志。</w:t>
      </w:r>
    </w:p>
    <w:p>
      <w:pPr>
        <w:spacing w:line="360" w:lineRule="auto"/>
        <w:jc w:val="left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活动内容：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1.常规：安静坐坐好、有序排排队、学习常规儿歌。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2.技能：学习饮水机、洗手、如厕等方法。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3.游戏：手指游戏、绘本故事、韵律游戏、区域游戏等。</w:t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附：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手指游戏《手指变变变》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一根手指变变变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变成小虫爬爬爬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两根手指变变变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变成小兔跳跳跳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三根手指变变变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变成小猫喵喵喵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四根手指变变变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变成螃蟹横着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爬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五根手指变变变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变成小鸟飞走啦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韵律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游戏</w:t>
      </w:r>
      <w:r>
        <w:rPr>
          <w:rFonts w:hint="eastAsia" w:ascii="宋体" w:hAnsi="宋体" w:eastAsia="宋体" w:cs="宋体"/>
          <w:sz w:val="24"/>
          <w:szCs w:val="24"/>
        </w:rPr>
        <w:t>《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小手拍拍</w:t>
      </w:r>
      <w:r>
        <w:rPr>
          <w:rFonts w:hint="eastAsia" w:ascii="宋体" w:hAnsi="宋体" w:eastAsia="宋体" w:cs="宋体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小手拍拍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小手拍拍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手指伸出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来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手指伸出来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眼睛在哪里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眼睛在这里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用手指出来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用手指出来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小手拍拍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小手拍拍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手指伸出来</w:t>
      </w:r>
    </w:p>
    <w:p>
      <w:pPr>
        <w:spacing w:line="360" w:lineRule="auto"/>
        <w:rPr>
          <w:rFonts w:hint="eastAsia" w:eastAsia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701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793E234-D0E1-4EC9-906B-5D411FDB1C9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A74266F-0226-4F55-AD7A-AC33D1E42D9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984BCD7-690E-4ECA-9A22-BFD62B2C261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E49EF52-E4CC-4714-BC70-B12452A2FC6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888B9E8-F76C-4D4A-8819-FA516AA904B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15F65EC-2813-44DB-9C20-EADB840E3B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  <w:p>
    <w:pPr>
      <w:pStyle w:val="3"/>
      <w:rPr>
        <w:rFonts w:hint="eastAsia" w:eastAsia="宋体"/>
        <w:lang w:eastAsia="zh-CN"/>
      </w:rPr>
    </w:pPr>
  </w:p>
  <w:p>
    <w:pPr>
      <w:pStyle w:val="3"/>
    </w:pPr>
  </w:p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TQsImhkaWQiOiI4YjY5YWI3OGM0NTljNDY2Y2EzYWNjOTU3ZjM1NzQxYiIsInVzZXJDb3VudCI6Mn0="/>
  </w:docVars>
  <w:rsids>
    <w:rsidRoot w:val="70AB3559"/>
    <w:rsid w:val="024C7A5B"/>
    <w:rsid w:val="05B74771"/>
    <w:rsid w:val="06271912"/>
    <w:rsid w:val="07027EF6"/>
    <w:rsid w:val="0B212BCE"/>
    <w:rsid w:val="12541A8A"/>
    <w:rsid w:val="144D0B5D"/>
    <w:rsid w:val="16A761E6"/>
    <w:rsid w:val="17B435C8"/>
    <w:rsid w:val="1A110E9E"/>
    <w:rsid w:val="1AE40E2D"/>
    <w:rsid w:val="1D5F76BA"/>
    <w:rsid w:val="1F1F4417"/>
    <w:rsid w:val="20351B5F"/>
    <w:rsid w:val="21035A46"/>
    <w:rsid w:val="21DE2044"/>
    <w:rsid w:val="226E2C5D"/>
    <w:rsid w:val="23816E1F"/>
    <w:rsid w:val="27870C98"/>
    <w:rsid w:val="29BB6C0A"/>
    <w:rsid w:val="29E157F3"/>
    <w:rsid w:val="2AC93EBA"/>
    <w:rsid w:val="2B8C5C18"/>
    <w:rsid w:val="2C4F0D06"/>
    <w:rsid w:val="2CDC665A"/>
    <w:rsid w:val="2D2D559B"/>
    <w:rsid w:val="2FAD35B6"/>
    <w:rsid w:val="315076E8"/>
    <w:rsid w:val="342F48F7"/>
    <w:rsid w:val="345B0EA7"/>
    <w:rsid w:val="35D24CE7"/>
    <w:rsid w:val="3AFF738A"/>
    <w:rsid w:val="3C505898"/>
    <w:rsid w:val="3D6D082A"/>
    <w:rsid w:val="44C21087"/>
    <w:rsid w:val="48A759E8"/>
    <w:rsid w:val="4B6D68F7"/>
    <w:rsid w:val="4B866031"/>
    <w:rsid w:val="4D3E25CE"/>
    <w:rsid w:val="4F874F9D"/>
    <w:rsid w:val="506765BF"/>
    <w:rsid w:val="506C6AD2"/>
    <w:rsid w:val="55751906"/>
    <w:rsid w:val="55D8594C"/>
    <w:rsid w:val="62A567AA"/>
    <w:rsid w:val="648B62E9"/>
    <w:rsid w:val="65771095"/>
    <w:rsid w:val="66D863DA"/>
    <w:rsid w:val="67FC76A6"/>
    <w:rsid w:val="6A981EA9"/>
    <w:rsid w:val="6AA76030"/>
    <w:rsid w:val="6ACA0B35"/>
    <w:rsid w:val="6C583452"/>
    <w:rsid w:val="6EC526E7"/>
    <w:rsid w:val="70AB3559"/>
    <w:rsid w:val="7313300D"/>
    <w:rsid w:val="75DC2D3D"/>
    <w:rsid w:val="78543C2B"/>
    <w:rsid w:val="799404F5"/>
    <w:rsid w:val="7B146FEF"/>
    <w:rsid w:val="7DC35A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Pages>2</Pages>
  <Words>421</Words>
  <Characters>445</Characters>
  <Lines>6</Lines>
  <Paragraphs>1</Paragraphs>
  <TotalTime>0</TotalTime>
  <ScaleCrop>false</ScaleCrop>
  <LinksUpToDate>false</LinksUpToDate>
  <CharactersWithSpaces>445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2023-02-19T23:33:00Z</dcterms:created>
  <dc:creator>Zhouad</dc:creator>
  <cp:lastModifiedBy>Administrator</cp:lastModifiedBy>
  <dcterms:modified xsi:type="dcterms:W3CDTF">2023-09-01T08:28:13Z</dcterms:modified>
  <dc:title>安毕秀斯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0E645BB581AA4C41AC12786224D3B575</vt:lpwstr>
  </property>
</Properties>
</file>